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75317A" w14:paraId="784B55A0" w14:textId="77777777" w:rsidTr="00ED5F48">
        <w:tc>
          <w:tcPr>
            <w:tcW w:w="2500" w:type="pct"/>
            <w:vAlign w:val="center"/>
          </w:tcPr>
          <w:p w14:paraId="37FAAA50" w14:textId="791385E6" w:rsidR="00ED5F48" w:rsidRPr="0075317A" w:rsidRDefault="0075317A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MAREC</w:t>
            </w:r>
            <w:r w:rsidR="00473FD5" w:rsidRPr="0075317A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0288" behindDoc="1" locked="0" layoutInCell="1" allowOverlap="1" wp14:anchorId="0A493DC6" wp14:editId="7A44C1CB">
                  <wp:simplePos x="0" y="0"/>
                  <wp:positionH relativeFrom="column">
                    <wp:posOffset>-454025</wp:posOffset>
                  </wp:positionH>
                  <wp:positionV relativeFrom="paragraph">
                    <wp:posOffset>-452755</wp:posOffset>
                  </wp:positionV>
                  <wp:extent cx="10693507" cy="7560000"/>
                  <wp:effectExtent l="0" t="0" r="0" b="3175"/>
                  <wp:wrapNone/>
                  <wp:docPr id="3" name="Рисунок 3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26647E3B" w14:textId="5DED5CF4" w:rsidR="00ED5F48" w:rsidRPr="0075317A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75317A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CA7046" w:rsidRPr="0075317A" w14:paraId="560D596D" w14:textId="77777777" w:rsidTr="00473FD5">
        <w:trPr>
          <w:trHeight w:val="851"/>
        </w:trPr>
        <w:tc>
          <w:tcPr>
            <w:tcW w:w="708" w:type="pct"/>
            <w:shd w:val="clear" w:color="auto" w:fill="auto"/>
            <w:vAlign w:val="center"/>
          </w:tcPr>
          <w:p w14:paraId="44C5013E" w14:textId="33D29868" w:rsidR="00CA7046" w:rsidRPr="0075317A" w:rsidRDefault="0075317A" w:rsidP="0075317A">
            <w:pPr>
              <w:pStyle w:val="Days"/>
              <w:spacing w:before="160"/>
              <w:rPr>
                <w:rFonts w:ascii="Arial Narrow" w:hAnsi="Arial Narro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PONEDELJEK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4CD7167" w14:textId="5513C712" w:rsidR="00CA7046" w:rsidRPr="0075317A" w:rsidRDefault="0075317A" w:rsidP="0075317A">
            <w:pPr>
              <w:pStyle w:val="Days"/>
              <w:spacing w:before="160"/>
              <w:rPr>
                <w:rFonts w:ascii="Arial Narrow" w:hAnsi="Arial Narro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8845A00" w14:textId="0A784762" w:rsidR="00CA7046" w:rsidRPr="0075317A" w:rsidRDefault="0075317A" w:rsidP="0075317A">
            <w:pPr>
              <w:pStyle w:val="Days"/>
              <w:spacing w:before="160"/>
              <w:rPr>
                <w:rFonts w:ascii="Arial Narrow" w:hAnsi="Arial Narro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87DAD2F" w14:textId="1323CACD" w:rsidR="00CA7046" w:rsidRPr="0075317A" w:rsidRDefault="0075317A" w:rsidP="0075317A">
            <w:pPr>
              <w:pStyle w:val="Days"/>
              <w:spacing w:before="160"/>
              <w:rPr>
                <w:rFonts w:ascii="Arial Narrow" w:hAnsi="Arial Narro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869AF3A" w14:textId="6EF086F0" w:rsidR="00CA7046" w:rsidRPr="0075317A" w:rsidRDefault="0075317A" w:rsidP="0075317A">
            <w:pPr>
              <w:pStyle w:val="Days"/>
              <w:spacing w:before="160"/>
              <w:rPr>
                <w:rFonts w:ascii="Arial Narrow" w:hAnsi="Arial Narro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742508" w14:textId="5AC3501B" w:rsidR="00CA7046" w:rsidRPr="0075317A" w:rsidRDefault="0075317A" w:rsidP="0075317A">
            <w:pPr>
              <w:pStyle w:val="Days"/>
              <w:spacing w:before="160"/>
              <w:rPr>
                <w:rFonts w:ascii="Arial Narrow" w:hAnsi="Arial Narro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SOBOTA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17BD5908" w14:textId="750C037A" w:rsidR="00CA7046" w:rsidRPr="0075317A" w:rsidRDefault="0075317A" w:rsidP="0075317A">
            <w:pPr>
              <w:pStyle w:val="Days"/>
              <w:spacing w:before="160"/>
              <w:rPr>
                <w:rFonts w:ascii="Arial Narrow" w:hAnsi="Arial Narro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NEDELJA</w:t>
            </w:r>
          </w:p>
        </w:tc>
      </w:tr>
      <w:tr w:rsidR="00ED5F48" w:rsidRPr="0075317A" w14:paraId="630DC1FC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592C9C6A" w14:textId="6F1DCD4D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F7964FA" w14:textId="6CF14819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F2395D4" w14:textId="68D30797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33792AC" w14:textId="605FB16F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602B436" w14:textId="79AC026C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0C872C2" w14:textId="06B59761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4E7289B" w14:textId="053CD412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75317A" w14:paraId="2E722F99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21D7CE2B" w14:textId="69B9B101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F0D177E" w14:textId="077D0799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44B2EBD" w14:textId="2B753384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34CED24" w14:textId="7EF9D80A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93247CF" w14:textId="61CE8271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8F99FDA" w14:textId="1FFF944E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6B7624E4" w14:textId="4E97BD80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75317A" w14:paraId="1B29EB07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6D98C24B" w14:textId="7603837D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8629C8D" w14:textId="28FA41F4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A1C96E1" w14:textId="3CFE65BD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D4FE6B" w14:textId="245B8FA4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731300D" w14:textId="57AAE4F6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50D531D" w14:textId="7A16F32E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4B3A6B0F" w14:textId="7E3212D2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75317A" w14:paraId="63061927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322A3772" w14:textId="10B3F673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89DEA55" w14:textId="6B0FA023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D337127" w14:textId="19EE42A6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988E0CD" w14:textId="0B91AD4A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324E739" w14:textId="315320E5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9C74BE0" w14:textId="72C1D73C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DB6A5DD" w14:textId="50BCD403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75317A" w14:paraId="2EFD4BD9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7BFFCF65" w14:textId="3921F0C1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FC45AEB" w14:textId="599BB05A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AE09B59" w14:textId="354480F1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5B48518" w14:textId="2AFA5D6C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962A271" w14:textId="33E7DD96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7FE8FC8" w14:textId="2945F62C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BDED77A" w14:textId="02006DBF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75317A" w14:paraId="53597095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4653864B" w14:textId="220BB4D2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D53C982" w14:textId="4D359496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32D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2664708" w14:textId="77777777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8BFF0B3" w14:textId="77777777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681C0FE" w14:textId="77777777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AD5B26D" w14:textId="77777777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32AFDD9" w14:textId="77777777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75317A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75317A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3AEED8" w14:textId="77777777" w:rsidR="00195DEE" w:rsidRDefault="00195DEE">
      <w:pPr>
        <w:spacing w:after="0"/>
      </w:pPr>
      <w:r>
        <w:separator/>
      </w:r>
    </w:p>
  </w:endnote>
  <w:endnote w:type="continuationSeparator" w:id="0">
    <w:p w14:paraId="66EF0CF9" w14:textId="77777777" w:rsidR="00195DEE" w:rsidRDefault="00195DE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54A1BE" w14:textId="77777777" w:rsidR="00195DEE" w:rsidRDefault="00195DEE">
      <w:pPr>
        <w:spacing w:after="0"/>
      </w:pPr>
      <w:r>
        <w:separator/>
      </w:r>
    </w:p>
  </w:footnote>
  <w:footnote w:type="continuationSeparator" w:id="0">
    <w:p w14:paraId="008F8FC4" w14:textId="77777777" w:rsidR="00195DEE" w:rsidRDefault="00195DE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32D5"/>
    <w:rsid w:val="00097A25"/>
    <w:rsid w:val="000A5A57"/>
    <w:rsid w:val="001274F3"/>
    <w:rsid w:val="00151CCE"/>
    <w:rsid w:val="00195DEE"/>
    <w:rsid w:val="001B01F9"/>
    <w:rsid w:val="001C41F9"/>
    <w:rsid w:val="00285C1D"/>
    <w:rsid w:val="003327F5"/>
    <w:rsid w:val="00340CAF"/>
    <w:rsid w:val="003C0D41"/>
    <w:rsid w:val="003D1B23"/>
    <w:rsid w:val="003E085C"/>
    <w:rsid w:val="003E7B3A"/>
    <w:rsid w:val="00416364"/>
    <w:rsid w:val="00431B29"/>
    <w:rsid w:val="00440416"/>
    <w:rsid w:val="00462EAD"/>
    <w:rsid w:val="00473FD5"/>
    <w:rsid w:val="004A6170"/>
    <w:rsid w:val="004F6AAC"/>
    <w:rsid w:val="00512F2D"/>
    <w:rsid w:val="00530C2F"/>
    <w:rsid w:val="00570FBB"/>
    <w:rsid w:val="00583B82"/>
    <w:rsid w:val="005923AC"/>
    <w:rsid w:val="005D5149"/>
    <w:rsid w:val="005E656F"/>
    <w:rsid w:val="00667021"/>
    <w:rsid w:val="006751C8"/>
    <w:rsid w:val="006974E1"/>
    <w:rsid w:val="006B6899"/>
    <w:rsid w:val="006C0896"/>
    <w:rsid w:val="006F513E"/>
    <w:rsid w:val="0075317A"/>
    <w:rsid w:val="007C0139"/>
    <w:rsid w:val="007D45A1"/>
    <w:rsid w:val="007F564D"/>
    <w:rsid w:val="00860A3B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63849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2021-11-19T16:34:00Z</dcterms:created>
  <dcterms:modified xsi:type="dcterms:W3CDTF">2021-11-19T16:34:00Z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