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0492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3289D16D" w:rsidR="003E085C" w:rsidRPr="004332BA" w:rsidRDefault="003E085C" w:rsidP="005971EE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0070C0"/>
                <w:szCs w:val="100"/>
                <w:lang w:val="it-IT" w:bidi="ru-RU"/>
              </w:rPr>
            </w:pP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bidi="ru-RU"/>
              </w:rPr>
              <w:fldChar w:fldCharType="begin"/>
            </w: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val="it-IT" w:bidi="ru-RU"/>
              </w:rPr>
              <w:instrText xml:space="preserve"> DOCVARIABLE  MonthStart1 \@  yyyy   \* MERGEFORMAT </w:instrText>
            </w: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bidi="ru-RU"/>
              </w:rPr>
              <w:fldChar w:fldCharType="separate"/>
            </w:r>
            <w:r w:rsidR="00593B1A">
              <w:rPr>
                <w:rFonts w:cs="Arial"/>
                <w:b/>
                <w:bCs/>
                <w:noProof/>
                <w:color w:val="0070C0"/>
                <w:szCs w:val="100"/>
                <w:lang w:val="it-IT" w:bidi="ru-RU"/>
              </w:rPr>
              <w:t>2022</w:t>
            </w:r>
            <w:r w:rsidRPr="004332BA">
              <w:rPr>
                <w:rFonts w:cs="Arial"/>
                <w:b/>
                <w:bCs/>
                <w:noProof/>
                <w:color w:val="0070C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D80492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D5F382" w:rsidR="00240D4D" w:rsidRPr="00D80492" w:rsidRDefault="00AF2FB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03B1E6"/>
                      <w:sz w:val="52"/>
                      <w:szCs w:val="52"/>
                    </w:rPr>
                  </w:pPr>
                  <w:bookmarkStart w:id="1" w:name="_Hlk38821049"/>
                  <w:r w:rsidRPr="00D80492">
                    <w:rPr>
                      <w:rFonts w:ascii="Arial Narrow" w:hAnsi="Arial Narrow"/>
                      <w:b/>
                      <w:bCs/>
                      <w:noProof/>
                      <w:color w:val="03B1E6"/>
                      <w:sz w:val="52"/>
                      <w:szCs w:val="52"/>
                    </w:rPr>
                    <w:drawing>
                      <wp:anchor distT="0" distB="0" distL="114300" distR="114300" simplePos="0" relativeHeight="251658240" behindDoc="1" locked="0" layoutInCell="1" allowOverlap="1" wp14:anchorId="4085E2A6" wp14:editId="456E77AB">
                        <wp:simplePos x="0" y="0"/>
                        <wp:positionH relativeFrom="column">
                          <wp:posOffset>-641985</wp:posOffset>
                        </wp:positionH>
                        <wp:positionV relativeFrom="paragraph">
                          <wp:posOffset>-1127760</wp:posOffset>
                        </wp:positionV>
                        <wp:extent cx="10693448" cy="7560000"/>
                        <wp:effectExtent l="0" t="0" r="0" b="0"/>
                        <wp:wrapNone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1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93448" cy="756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80492">
                    <w:rPr>
                      <w:rFonts w:ascii="Arial Narrow" w:hAnsi="Arial Narrow"/>
                      <w:b/>
                      <w:bCs/>
                      <w:noProof/>
                      <w:color w:val="03B1E6"/>
                      <w:sz w:val="52"/>
                      <w:szCs w:val="52"/>
                    </w:rPr>
                    <w:t>JANUAR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D80492" w14:paraId="684222CD" w14:textId="77777777" w:rsidTr="00D80492">
                    <w:trPr>
                      <w:trHeight w:val="170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39408482" w14:textId="0EB4A939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285114" w14:textId="522D6F81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BB7502" w14:textId="41805442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84BA99" w14:textId="198D219D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F75680" w14:textId="2ED31588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BE3AF3" w14:textId="398B9847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7E85CF0" w14:textId="63489ABD" w:rsidR="00240D4D" w:rsidRPr="00D80492" w:rsidRDefault="00D80492" w:rsidP="005971E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D80492" w:rsidRPr="00D80492" w14:paraId="31DF8F53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4C3DF47A" w14:textId="4FB2CAFE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FD8DCA2" w14:textId="0AC6222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953DC5" w14:textId="2F7ACB01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6F7F6B" w14:textId="7CDFBA88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77DEF9" w14:textId="4A7BC20D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B1CBA7" w14:textId="28B8078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E654874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0492" w:rsidRPr="00D80492" w14:paraId="0AFA4FA2" w14:textId="77777777" w:rsidTr="00D80492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688A4083" w14:textId="4B86BDE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D9C7DF" w14:textId="5BB701C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D5672A" w14:textId="3C173BC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39618" w14:textId="297C324D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01D669" w14:textId="1FB79DCF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8B3CC1" w14:textId="155CA29E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9220532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0492" w:rsidRPr="00D80492" w14:paraId="223F797F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3FCDA0AA" w14:textId="5C4C4CFF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99770B" w14:textId="14E6A9C4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78C04D" w14:textId="046B0F55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4BF9" w14:textId="6E7E5BB1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4D6EFD" w14:textId="43DB9D98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7D074" w14:textId="50B92201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A7CCBFA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0492" w:rsidRPr="00D80492" w14:paraId="10529957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7824C9C9" w14:textId="063BE2AD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5E1D41" w14:textId="6B94E146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51C8E" w14:textId="2B692236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A755A8A" w14:textId="1B79A378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F29A4" w14:textId="00B38A75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8D3352" w14:textId="7F28961E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D92FF3D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0492" w:rsidRPr="00D80492" w14:paraId="797D45F8" w14:textId="77777777" w:rsidTr="00D80492">
                    <w:trPr>
                      <w:trHeight w:val="336"/>
                    </w:trPr>
                    <w:tc>
                      <w:tcPr>
                        <w:tcW w:w="711" w:type="pct"/>
                        <w:vAlign w:val="center"/>
                      </w:tcPr>
                      <w:p w14:paraId="4BD14B6A" w14:textId="367A50E2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46ECD0" w14:textId="1E413F3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F7B018" w14:textId="47D0BE82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2B5BF7" w14:textId="104ABFE0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3E501" w14:textId="38358BB5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251BC6" w14:textId="1B091182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142A9AB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0492" w:rsidRPr="00D80492" w14:paraId="1144E5B8" w14:textId="77777777" w:rsidTr="00D80492">
                    <w:trPr>
                      <w:trHeight w:val="350"/>
                    </w:trPr>
                    <w:tc>
                      <w:tcPr>
                        <w:tcW w:w="711" w:type="pct"/>
                        <w:vAlign w:val="center"/>
                      </w:tcPr>
                      <w:p w14:paraId="55F237A0" w14:textId="24B71189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84CCAC5" w14:textId="43A04A1B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BB2A5" w14:textId="7777777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CD13DEE" w14:textId="7777777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41B312" w14:textId="7777777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7F8AB0" w14:textId="7777777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D80492" w:rsidRPr="00D80492" w:rsidRDefault="00D80492" w:rsidP="00D80492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4775A24D" w:rsidR="00240D4D" w:rsidRPr="00D80492" w:rsidRDefault="00D8049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8FC147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8FC147"/>
                      <w:sz w:val="52"/>
                      <w:szCs w:val="52"/>
                      <w:lang w:bidi="ru-RU"/>
                    </w:rPr>
                    <w:t>FEBRUAR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D80492" w:rsidRPr="00D80492" w14:paraId="4D521D1C" w14:textId="77777777" w:rsidTr="00D80492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B4A50A8" w14:textId="1DF6043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D052ACD" w14:textId="22453A4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47D848" w14:textId="2BC6CF2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412BE2" w14:textId="3817398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3D3BE5" w14:textId="2A244EB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2F7BE9" w14:textId="149ADEB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4CB16A91" w14:textId="0C0786E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033AD79B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2338C3E" w14:textId="476869D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9814E4" w14:textId="2FDF3FA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B665E05" w14:textId="017DB1E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31D4F0" w14:textId="2A81295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C2BCF9" w14:textId="06E38C9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D888BB" w14:textId="7101286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3A023F15" w14:textId="16D3FDF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6878283D" w14:textId="77777777" w:rsidTr="00D80492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36E1A06" w14:textId="4055455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62E437E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34D04C2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12686EB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1524670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29D31C1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651B6ED7" w14:textId="7ADB9E6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DC4D67B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64AC88D8" w14:textId="53CCF9D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054FF40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5518DBB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772DFCC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342DAD2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5D65D09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10A0A41E" w14:textId="173DBEC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3331944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036526BF" w14:textId="6DFE964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147C696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06F2257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2759B02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506F144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69014EE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46E25065" w14:textId="00BF78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4B0FF95" w14:textId="77777777" w:rsidTr="00D80492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0A5D3919" w14:textId="77B2CD8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6C04796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35D5EEF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24CE26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6AFCBFB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1D9F27A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7267017D" w14:textId="74AC2BD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4CB553C4" w14:textId="77777777" w:rsidTr="00D80492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549FBFA" w14:textId="6209773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79D2EF7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4" w:type="pct"/>
                        <w:vAlign w:val="center"/>
                      </w:tcPr>
                      <w:p w14:paraId="5B970C07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635B5D45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639EE702" w:rsidR="00240D4D" w:rsidRPr="00D80492" w:rsidRDefault="00D8049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8E2D8E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8E2D8E"/>
                      <w:sz w:val="52"/>
                      <w:szCs w:val="52"/>
                      <w:lang w:bidi="ru-RU"/>
                    </w:rPr>
                    <w:t>MAREC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69"/>
                    <w:gridCol w:w="471"/>
                    <w:gridCol w:w="471"/>
                    <w:gridCol w:w="471"/>
                    <w:gridCol w:w="471"/>
                    <w:gridCol w:w="459"/>
                  </w:tblGrid>
                  <w:tr w:rsidR="00D80492" w:rsidRPr="00D80492" w14:paraId="5FBA1453" w14:textId="77777777" w:rsidTr="00593B1A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D82C68E" w14:textId="482BBBDA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081C50" w14:textId="3EEE4BE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330407" w14:textId="39FEF7E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F2E47A7" w14:textId="73E057D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D7F939A" w14:textId="6187507F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4E7528" w14:textId="7D81CFA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2" w:type="pct"/>
                        <w:shd w:val="clear" w:color="auto" w:fill="auto"/>
                        <w:vAlign w:val="center"/>
                      </w:tcPr>
                      <w:p w14:paraId="36F13CE6" w14:textId="589EA52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1AD7C61D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4E185B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27407E5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2F3CE0B" w14:textId="327D383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E343102" w14:textId="5F7E710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48F3FC" w14:textId="4B29AE2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C4B999" w14:textId="64BB13D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611257B" w14:textId="23995DB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ACC4FBD" w14:textId="77777777" w:rsidTr="00593B1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C83B28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01D826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0DB2D48" w14:textId="579123B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650517" w14:textId="5B78EC0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810657" w14:textId="42FC8C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1DD2049" w14:textId="031A001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2C3A7B" w14:textId="1612479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2DAA7F9C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5D9C4B2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68380E1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AD98F73" w14:textId="1128AE0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612937" w14:textId="27D6BAE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576CEF7" w14:textId="2795838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EEA51C" w14:textId="3AA67DB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4340F2AC" w14:textId="3124C02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91924FE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3D6BE0C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2D90C6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AFA3B" w14:textId="1609AF9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3E5F29" w14:textId="53DF91E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D56471" w14:textId="2C9457C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AED89" w14:textId="4710FED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38F77A3C" w14:textId="6715889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322DB458" w14:textId="77777777" w:rsidTr="00593B1A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0CAF67B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38D1855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0FF736" w14:textId="3017D09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8BB8E5" w14:textId="6806AF1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B4100B5" w14:textId="0F32085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7C4FF97" w14:textId="27CE1C5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1B8E039F" w14:textId="4750D86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3808F25" w14:textId="77777777" w:rsidTr="00593B1A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7EEAFE3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395E120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E8669C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B5375A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1958E1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97379C4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2" w:type="pct"/>
                        <w:vAlign w:val="center"/>
                      </w:tcPr>
                      <w:p w14:paraId="6E133FB9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260070DC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77F0F72" w:rsidR="00240D4D" w:rsidRPr="00D80492" w:rsidRDefault="00D80492" w:rsidP="00D80492">
                  <w:pPr>
                    <w:pStyle w:val="Months"/>
                    <w:spacing w:before="2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CC855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FCC855"/>
                      <w:sz w:val="52"/>
                      <w:szCs w:val="52"/>
                      <w:lang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D80492" w:rsidRPr="00D80492" w14:paraId="486B25E3" w14:textId="77777777" w:rsidTr="00D80492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7AC1FC0" w14:textId="3286FF4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4AE8CF" w14:textId="47D3BD8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D221CC" w14:textId="38DEF81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7455C" w14:textId="381AEE1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DCA161" w14:textId="5E072CA0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27E099" w14:textId="6AA19FC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50E05008" w14:textId="200A70D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18746610" w14:textId="77777777" w:rsidTr="00D80492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1994D48" w14:textId="60D28C9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venerdì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1058040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venerdì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853C12" w14:textId="609844C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venerdì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05E42A6" w14:textId="1690FD2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B2FC3EB" w14:textId="51CF4C1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27BD5DB" w14:textId="1BC481A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3C7F0FA" w14:textId="54BE462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B6D7401" w14:textId="77777777" w:rsidTr="00D80492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447C32FA" w14:textId="152BC44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71677C8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96F8EEB" w14:textId="5539415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7CAAFC1" w14:textId="1C72F09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C5458D" w14:textId="21277B2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09DBCE" w14:textId="7CBE10F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14266C6" w14:textId="38C6836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2E5D7C27" w14:textId="77777777" w:rsidTr="00D80492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107F514" w14:textId="0839E4F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296970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BD307A" w14:textId="298EC10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F98C93" w14:textId="122413E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92DA3C" w14:textId="114A0E3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7CB3325" w14:textId="5B7D3CD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975FC51" w14:textId="189F3BB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FD26192" w14:textId="77777777" w:rsidTr="00D80492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5370BE02" w14:textId="536F3BA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31D240F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31F3671" w14:textId="7B81AEC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F7881A4" w14:textId="58CC33C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D123C56" w14:textId="7C3A19B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A154DC" w14:textId="77620C3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B413671" w14:textId="2145E89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E4EF58A" w14:textId="77777777" w:rsidTr="00D80492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54F5F3AE" w14:textId="3EE24BC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2D8565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96D1FA8" w14:textId="3FAB5FC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A644FB7" w14:textId="531D59D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552F79A" w14:textId="4C95214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F1736F" w14:textId="2713879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BE654C5" w14:textId="2C981EB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CB933A3" w14:textId="77777777" w:rsidTr="00D80492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62E7F3B" w14:textId="0637575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598A11B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832797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2B61A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60FE7A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30F720E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52972D7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D80492" w:rsidRDefault="00240D4D" w:rsidP="005971E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D80492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09545D22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EA1E33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EA1E33"/>
                      <w:sz w:val="52"/>
                      <w:szCs w:val="52"/>
                      <w:lang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4533209A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937BF7" w14:textId="1C5F1C7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076CB9" w14:textId="16E57BF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E2E5AC" w14:textId="0320861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91E9FA" w14:textId="4D815DD0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C9E446" w14:textId="6241458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474412" w14:textId="1A83568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B3D15" w14:textId="3A76A54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38FA371F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7682D8" w14:textId="1259642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867C93" w14:textId="6EDB9F2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65E0A7" w14:textId="1CA155A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84AED" w14:textId="2DCD4F9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0F1AEC" w14:textId="571AB5A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domenica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88ABBF" w14:textId="3DA338F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372167A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8F2BFDB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72217980" w14:textId="74DA576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3F0A28" w14:textId="15F3024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54E50" w14:textId="1BED9B8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A2C39" w14:textId="42249DE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8F8CC1" w14:textId="4B87F72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17A04D" w14:textId="37F9945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64FBE7F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5C3EBBEF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3B720E8" w14:textId="75B949E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37630C8" w14:textId="61D1C82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3A53F4" w14:textId="1680828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0B395AE" w14:textId="5DB39CE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81E61E" w14:textId="7A14CB4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65BF55" w14:textId="08343F8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03C2198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3A93A41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DBCB23D" w14:textId="647C15E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0EB602" w14:textId="41AC931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961A2" w14:textId="2CEDC06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D38E3F" w14:textId="3861EF5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04CD3E" w14:textId="1792EDD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42B2DE" w14:textId="563D8CC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55E976E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8D57EB2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E2CB464" w14:textId="06A7514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1145EE" w14:textId="43C0DE3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B4A0FD" w14:textId="2522DB0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D90E878" w14:textId="7EFBFC4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B332647" w14:textId="2556C6E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02DBD" w14:textId="2192900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2B1127F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74CBC6B8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16A44DC" w14:textId="22FD6E2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08FBA" w14:textId="543463A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F6AA4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F08D6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6EDB61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4E2DC0C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30A61EF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BA9868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BA9868"/>
                      <w:sz w:val="52"/>
                      <w:szCs w:val="52"/>
                      <w:lang w:bidi="ru-RU"/>
                    </w:rPr>
                    <w:t>JUNIJ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43FDBBAF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CCD867C" w14:textId="691FE9D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AD34CA" w14:textId="783C49D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EF8E2" w14:textId="37FF10D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2EC53A" w14:textId="40A327A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5114B7" w14:textId="5B3127E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F9497BC" w14:textId="57C3695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8DC64F" w14:textId="25E1843A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10101CD6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816137E" w14:textId="236DA5E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mercoledì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F6D0B3" w14:textId="6842362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B10352" w14:textId="5800B1A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D945A5" w14:textId="5929551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B51A83A" w14:textId="3B6BD3D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F9861" w14:textId="652B846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1E84CDA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7A162450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52F00F4" w14:textId="7DC0232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4467DC" w14:textId="00A1DE7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126E1" w14:textId="7F9D35C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4D7C46" w14:textId="486ECAF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A570E9" w14:textId="62720D8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E94833" w14:textId="21840E2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7DE8E59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BBD0250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E7C0667" w14:textId="7B0CA95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E6247" w14:textId="0BB35AE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DD14DC" w14:textId="57C0209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76184E" w14:textId="328F66C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8F671C" w14:textId="529BCD3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73AA43" w14:textId="531B753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AC165B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3CC90BE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D0E9B3D" w14:textId="18BE703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666DBF" w14:textId="19FF670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8CF228" w14:textId="6756CB7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32C419" w14:textId="57AB281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99A536" w14:textId="12448CB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63CFF2" w14:textId="64A0FE7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B0CF17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7AB0675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9D9ADCD" w14:textId="4F6939E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7713" w14:textId="79981FC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FDF96F" w14:textId="1627317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6CF98" w14:textId="542A376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6E3DE" w14:textId="4E2E955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4099FC" w14:textId="048E98E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60BFD02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E8BAD15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7239B36" w14:textId="3DD3D73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061EE3" w14:textId="33F33F1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DBD41E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653AD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904AC9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91EFB0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B193863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84C89D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84C89D"/>
                      <w:sz w:val="52"/>
                      <w:szCs w:val="52"/>
                      <w:lang w:bidi="ru-RU"/>
                    </w:rPr>
                    <w:t>JULIJ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D80492" w:rsidRPr="00D80492" w14:paraId="65F48B94" w14:textId="77777777" w:rsidTr="00D80492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EB0A9E" w14:textId="07B0D3D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A031FA6" w14:textId="2B84A0C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E1EB63" w14:textId="5642B02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1004C4" w14:textId="570C616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9397D7" w14:textId="6A42605A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34D544" w14:textId="44A7482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5E67A74" w14:textId="5AE71AA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695417E5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</w:tcPr>
                      <w:p w14:paraId="719BABFE" w14:textId="23860B3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venerdì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13E3CF2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venerdì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3371317" w14:textId="6E79152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venerdì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2E429C1" w14:textId="179A455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22A721" w14:textId="4C39110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A728AE9" w14:textId="6D9FF3B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0909408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A7F1548" w14:textId="77777777" w:rsidTr="00D80492">
                    <w:trPr>
                      <w:trHeight w:val="336"/>
                    </w:trPr>
                    <w:tc>
                      <w:tcPr>
                        <w:tcW w:w="705" w:type="pct"/>
                      </w:tcPr>
                      <w:p w14:paraId="5A258DF9" w14:textId="05F7159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EFAFCC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25E8991" w14:textId="0C855AB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FD04F54" w14:textId="6E0B604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5800037" w14:textId="6BCDAC0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A950862" w14:textId="4C06E67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099B37C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1BD473A1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</w:tcPr>
                      <w:p w14:paraId="38603902" w14:textId="7618A89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336B0E8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3599CD95" w14:textId="2065339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6870AC23" w14:textId="72678B9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588A0D8" w14:textId="5992EF0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258F480D" w14:textId="3C90830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1E400E3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943E547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</w:tcPr>
                      <w:p w14:paraId="4064B125" w14:textId="36A3648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033FACA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DEE0372" w14:textId="78ACC97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4F06F684" w14:textId="3AEFF87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592C1871" w14:textId="1502CB9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0BB295E0" w14:textId="324AA83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6147D2B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0083E5B" w14:textId="77777777" w:rsidTr="00D80492">
                    <w:trPr>
                      <w:trHeight w:val="336"/>
                    </w:trPr>
                    <w:tc>
                      <w:tcPr>
                        <w:tcW w:w="705" w:type="pct"/>
                      </w:tcPr>
                      <w:p w14:paraId="0CBF98D5" w14:textId="3AA44F1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340303D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715E5E2" w14:textId="107FDF6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1E2109C3" w14:textId="7FFCE39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4803EA6" w14:textId="54813EA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6F06B13" w14:textId="456A585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01D43DF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63D57F0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</w:tcPr>
                      <w:p w14:paraId="574CC861" w14:textId="705816B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09C8264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</w:tcPr>
                      <w:p w14:paraId="7960028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734F2860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3ECCD19A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</w:tcPr>
                      <w:p w14:paraId="5291DBFB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4C0BCA82" w:rsidR="00240D4D" w:rsidRPr="00D80492" w:rsidRDefault="00D80492" w:rsidP="00D80492">
                  <w:pPr>
                    <w:pStyle w:val="Months"/>
                    <w:spacing w:before="4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E7148C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E7148C"/>
                      <w:sz w:val="52"/>
                      <w:szCs w:val="52"/>
                      <w:lang w:bidi="ru-RU"/>
                    </w:rPr>
                    <w:t>AVGUST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D80492" w:rsidRPr="00D80492" w14:paraId="27BAE27B" w14:textId="77777777" w:rsidTr="00593B1A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1C41B3" w14:textId="296E9EB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114B97" w14:textId="22592DC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8DB859" w14:textId="0AC1807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8E5F5A9" w14:textId="7DBFDAB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90E5199" w14:textId="7172F26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5D486E" w14:textId="3D1DF7C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36B06261" w14:textId="5957D80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4F4E23C6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78F47D9" w14:textId="414CD64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2A485B5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349503" w14:textId="2DD6A5E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7455009" w14:textId="4399CF4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1C28BC" w14:textId="5B34A54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853885E" w14:textId="0103B55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7A35057" w14:textId="433EF7F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662A0AB8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03BF3AAD" w14:textId="4990FF3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381AECF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201F9D" w14:textId="6724E86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6698DC5" w14:textId="0BA91C8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A70A032" w14:textId="3B85988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DBE9201" w14:textId="24474BC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2F4032A" w14:textId="5CA24C03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6825CDB3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5EA11FB" w14:textId="2D7A1A3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6B5D39F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8EF2D7" w14:textId="6BF50F1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D06E23F" w14:textId="4E16DFD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C2250F2" w14:textId="4F1BBC6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B882763" w14:textId="640D0CF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15BC1C6" w14:textId="14964D0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2337F0FE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D514723" w14:textId="21981DF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2D400D4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C41D5A3" w14:textId="6AF7D46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AD82F7" w14:textId="586969A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8629C5" w14:textId="0B902CC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8FD3245" w14:textId="430F17E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47E7AC1" w14:textId="6A0010C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4BA8EE02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4250090" w14:textId="0E7F683B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2D16346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1569ED" w14:textId="4D87BC0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D9106" w14:textId="791555E8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016A8C" w14:textId="4E4920D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F614EC2" w14:textId="08D6D2B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3173069" w14:textId="30F7C4B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3673A2D9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2ABF8F9B" w14:textId="146B7C1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6720BEB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6F8A2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2D5F5A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6AFED51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6300C5F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C579173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D80492" w:rsidRDefault="00240D4D" w:rsidP="005971E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D80492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4650691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17444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F17444"/>
                      <w:sz w:val="52"/>
                      <w:szCs w:val="52"/>
                      <w:lang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6E92A4E3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37E20BD" w14:textId="1D83DB4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BAB9FE" w14:textId="0A38D21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7E1C1D" w14:textId="2CC813E4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097261" w14:textId="1F80F49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75D82B" w14:textId="0636A0A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F2B6E0" w14:textId="35F07E86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E6D45" w14:textId="2CDB6C4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191EEF27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ACC9AD8" w14:textId="5CE5F88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giovedì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65D060A" w14:textId="02164AC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giovedì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BDA8F8" w14:textId="1454613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07E4D3" w14:textId="6360602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E22500" w14:textId="7E38275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B27399" w14:textId="33FFE41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2008280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EE1544C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2C961F1" w14:textId="6252525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2BF2BED" w14:textId="603E911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04E09D" w14:textId="38CE672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9C5BF" w14:textId="11FAE6B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93FAA3" w14:textId="0542020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033FA5" w14:textId="5252F51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74BBEA1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E1942DA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56BD514" w14:textId="033F0C7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DA48A5" w14:textId="5FF8472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219664" w14:textId="6C16902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9359DC" w14:textId="087C406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EB3D77" w14:textId="4DB946D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A1D153" w14:textId="542868E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6747BC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43588CF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7A2651C6" w14:textId="4960270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1C1C0E" w14:textId="59D6BEA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6D1A20" w14:textId="5B15496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90440C" w14:textId="0428F85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D8F551A" w14:textId="3B1171C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C0B0FF" w14:textId="54E775D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33437EE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87DB3AB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4CE423F" w14:textId="1639753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D02494" w14:textId="07D8BBE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183CBA" w14:textId="76E4757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DE61E5" w14:textId="270EFC4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5E5C1E" w14:textId="55DB9F3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00C123" w14:textId="251D0AB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06C7794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5F9738C0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962714E" w14:textId="51D768F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A16A11" w14:textId="5CD9D67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B6EF8D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E7606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12BD7D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FC413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7BD54EB5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23BDD5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23BDD5"/>
                      <w:sz w:val="52"/>
                      <w:szCs w:val="52"/>
                      <w:lang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D80492" w:rsidRPr="00D80492" w14:paraId="1DAA9906" w14:textId="77777777" w:rsidTr="00D80492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268EF6" w14:textId="56A8949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4767A8" w14:textId="7B6044D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606E45" w14:textId="00A07FE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734FE5" w14:textId="3154CBD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CBD37" w14:textId="087A07C5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83A338" w14:textId="3E39528C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C199D0C" w14:textId="5CC37FF9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048A2737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34BD2F7B" w14:textId="1EDA6A4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D35348" w14:textId="61BE166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2EC394" w14:textId="75944A2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11D71D" w14:textId="189CD0D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sabato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763EE9" w14:textId="3BEB2F4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586682" w14:textId="5957F9D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1C82375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556AA3B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30F25BF" w14:textId="6380D4D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27F624" w14:textId="6C01006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31A902F" w14:textId="2CBDAB9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1A0B06" w14:textId="13C8170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25EEF8" w14:textId="483B9C0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4DA1CC" w14:textId="33D9FBB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36A5915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841C5FA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8CD6B08" w14:textId="0675494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8FE453" w14:textId="70DFEFF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373CDE" w14:textId="22F854F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26B5BE" w14:textId="592E99A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16EA20" w14:textId="432B13D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20BEFD" w14:textId="603A413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4C09898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3A3FB71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E54D898" w14:textId="34AC6B4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0611B7" w14:textId="57FC9AF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E272CC" w14:textId="3FE02A9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5AC35F" w14:textId="24F35C1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05BD05" w14:textId="3FD3D23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315AC8" w14:textId="1B63738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35CEF4B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48EFB191" w14:textId="77777777" w:rsidTr="00D80492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F21411" w14:textId="3DD4782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F886DF" w14:textId="034A138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09C7" w14:textId="4DE5677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192FF5E" w14:textId="7EB8025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F5B9E74" w14:textId="2123A23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DA91CB" w14:textId="74B9EF1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020434C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6CC5E29B" w14:textId="77777777" w:rsidTr="00D80492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2E7BD1B5" w14:textId="06B884E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28D1E9" w14:textId="10BAE54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C09CA96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EADA865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22049B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1786F2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3E50FF5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51358F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51358F"/>
                      <w:sz w:val="52"/>
                      <w:szCs w:val="52"/>
                      <w:lang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69"/>
                    <w:gridCol w:w="471"/>
                    <w:gridCol w:w="471"/>
                    <w:gridCol w:w="471"/>
                    <w:gridCol w:w="471"/>
                    <w:gridCol w:w="460"/>
                  </w:tblGrid>
                  <w:tr w:rsidR="00D80492" w:rsidRPr="00D80492" w14:paraId="504BFB33" w14:textId="77777777" w:rsidTr="00593B1A">
                    <w:trPr>
                      <w:trHeight w:val="170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911DBF" w14:textId="3024587B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E2F19E6" w14:textId="077E621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0193F3" w14:textId="63CAC637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95B3D0" w14:textId="0909A4F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FE0A5" w14:textId="376259D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2F9E89F" w14:textId="5480E133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3" w:type="pct"/>
                        <w:shd w:val="clear" w:color="auto" w:fill="auto"/>
                        <w:vAlign w:val="center"/>
                      </w:tcPr>
                      <w:p w14:paraId="485DC499" w14:textId="5E417B11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593B1A" w:rsidRPr="00D80492" w14:paraId="4138B158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0DF0A74D" w14:textId="32E7959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4169E5C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A59089" w14:textId="2AD0606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4A6AE03" w14:textId="68E911B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96E858D" w14:textId="1FD88AA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006519B" w14:textId="4E925A4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D7589EB" w14:textId="298EC415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771FE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4503BC8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36F866EB" w14:textId="10BFF4D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2C4609D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37B76E5" w14:textId="63DEDEA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28D013C" w14:textId="4ED135A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6755708" w14:textId="54026E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E9887AC" w14:textId="582A9FB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C99D369" w14:textId="6E1C869C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D2E9130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4512634A" w14:textId="578320F4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37DB716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A580905" w14:textId="64AF929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E5EDA76" w14:textId="310D197E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7EFABF1" w14:textId="7E22CB9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0A43CE6" w14:textId="1D095FF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67C14986" w14:textId="273D3B8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C39DE3A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7E84D3C6" w14:textId="455D336A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0CE1610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F063550" w14:textId="3801C36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C37FB0E" w14:textId="49FC4CB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AA71C62" w14:textId="62C4E0D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7F89C58" w14:textId="58625D6D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7928D0C" w14:textId="33EE4BD2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025F2089" w14:textId="77777777" w:rsidTr="00593B1A">
                    <w:trPr>
                      <w:trHeight w:val="336"/>
                    </w:trPr>
                    <w:tc>
                      <w:tcPr>
                        <w:tcW w:w="706" w:type="pct"/>
                        <w:vAlign w:val="center"/>
                      </w:tcPr>
                      <w:p w14:paraId="230F1AE2" w14:textId="36ACF23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398C16D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9D75CF5" w14:textId="068C69A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6161C89" w14:textId="61D42909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951A596" w14:textId="1451341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C4A41F6" w14:textId="060D6051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7D14560" w14:textId="64118550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93B1A" w:rsidRPr="00D80492" w14:paraId="72FD00B3" w14:textId="77777777" w:rsidTr="00593B1A">
                    <w:trPr>
                      <w:trHeight w:val="350"/>
                    </w:trPr>
                    <w:tc>
                      <w:tcPr>
                        <w:tcW w:w="706" w:type="pct"/>
                        <w:vAlign w:val="center"/>
                      </w:tcPr>
                      <w:p w14:paraId="166FE523" w14:textId="5F925316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580DA6DF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771FE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3D4E4E9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95E8EE5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0B9CAF47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14FCE03B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432FC11" w14:textId="77777777" w:rsidR="00593B1A" w:rsidRPr="00D80492" w:rsidRDefault="00593B1A" w:rsidP="00593B1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</w:p>
                    </w:tc>
                  </w:tr>
                </w:tbl>
                <w:p w14:paraId="43A637F0" w14:textId="77777777" w:rsidR="00240D4D" w:rsidRPr="00D80492" w:rsidRDefault="00240D4D" w:rsidP="005971EE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lang w:val="it-IT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55A518C" w:rsidR="00240D4D" w:rsidRPr="00D80492" w:rsidRDefault="00D80492" w:rsidP="00D80492">
                  <w:pPr>
                    <w:pStyle w:val="Months"/>
                    <w:spacing w:before="8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65C472"/>
                      <w:sz w:val="52"/>
                      <w:szCs w:val="52"/>
                      <w:lang w:val="it-IT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caps w:val="0"/>
                      <w:noProof/>
                      <w:color w:val="65C472"/>
                      <w:sz w:val="52"/>
                      <w:szCs w:val="52"/>
                      <w:lang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D80492" w:rsidRPr="00D80492" w14:paraId="0CA8349C" w14:textId="77777777" w:rsidTr="00D80492">
                    <w:trPr>
                      <w:trHeight w:val="170"/>
                    </w:trPr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00098BB" w14:textId="472860A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PON</w:t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1F03D3C" w14:textId="6039CE2F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TOR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86A1803" w14:textId="4EB9D542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SRE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281689" w14:textId="5F815E5E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ČET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F571BF" w14:textId="5B3C9088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PET</w:t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195620" w14:textId="0E35E3CD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SOB</w:t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09C3C5" w14:textId="5E76A9D0" w:rsidR="00D80492" w:rsidRPr="00D80492" w:rsidRDefault="00D80492" w:rsidP="00D80492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it-IT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NED</w:t>
                        </w:r>
                      </w:p>
                    </w:tc>
                  </w:tr>
                  <w:tr w:rsidR="00240D4D" w:rsidRPr="00D80492" w14:paraId="0B2F30B0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2BF7088F" w14:textId="0D148E62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giovedì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" 1 ""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5E504E3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giovedì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=A2+1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val="it-IT"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88806C3" w14:textId="3E55D73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1753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57860C0" w14:textId="520D028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D80492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246D88" w14:textId="47316A65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E8AD4B2" w14:textId="2EBE724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4C28B10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D8049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4AB1B96" w14:textId="77777777" w:rsidTr="00D80492">
                    <w:trPr>
                      <w:trHeight w:val="336"/>
                    </w:trPr>
                    <w:tc>
                      <w:tcPr>
                        <w:tcW w:w="705" w:type="pct"/>
                        <w:vAlign w:val="center"/>
                      </w:tcPr>
                      <w:p w14:paraId="2C6B7A0C" w14:textId="7952FD4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494A0D1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BF848C4" w14:textId="4630136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F0C7353" w14:textId="55EBFAA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BB1151C" w14:textId="5CB9AA90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383CAD5" w14:textId="4AB2488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42F89F8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05C96A10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234E0F41" w14:textId="2A6B3293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62A9AD4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56AA936" w14:textId="60D9C72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7EA5A59" w14:textId="15F7EEE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4991173" w14:textId="6A23301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3F5234" w14:textId="5E66293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56C64DD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2A63608C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1AF68CC1" w14:textId="2E05227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718FA7B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EF3DD30" w14:textId="7384C78E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7C794CC8" w14:textId="3D6BA28D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838665" w14:textId="0EAEC50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54C7C6B4" w14:textId="0B4E813F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3749AE4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35920EEE" w14:textId="77777777" w:rsidTr="00D80492">
                    <w:trPr>
                      <w:trHeight w:val="336"/>
                    </w:trPr>
                    <w:tc>
                      <w:tcPr>
                        <w:tcW w:w="705" w:type="pct"/>
                        <w:vAlign w:val="center"/>
                      </w:tcPr>
                      <w:p w14:paraId="417B9C7F" w14:textId="3182D8B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327EF1C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212F9BC" w14:textId="0E7DE669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D03699A" w14:textId="2EE43B6B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6F71DA6" w14:textId="428EF718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413947F0" w14:textId="68F9BC5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47FB52A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D80492" w14:paraId="14DEC3D6" w14:textId="77777777" w:rsidTr="00D80492">
                    <w:trPr>
                      <w:trHeight w:val="350"/>
                    </w:trPr>
                    <w:tc>
                      <w:tcPr>
                        <w:tcW w:w="705" w:type="pct"/>
                        <w:vAlign w:val="center"/>
                      </w:tcPr>
                      <w:p w14:paraId="3F53804D" w14:textId="2F1FA926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09C29001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93B1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049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6E650445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3461B0BF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2C66123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9" w:type="pct"/>
                        <w:vAlign w:val="center"/>
                      </w:tcPr>
                      <w:p w14:paraId="2F8935B6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D80492" w:rsidRDefault="00240D4D" w:rsidP="005971EE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D80492" w:rsidRDefault="00240D4D" w:rsidP="005971EE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0492" w:rsidRDefault="00E50BDE" w:rsidP="005971EE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D80492" w:rsidRDefault="00F93E3B" w:rsidP="005971EE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D80492" w:rsidSect="003566BD">
      <w:pgSz w:w="16838" w:h="11906" w:orient="landscape" w:code="9"/>
      <w:pgMar w:top="454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07A0AB" w14:textId="77777777" w:rsidR="007F53A2" w:rsidRDefault="007F53A2">
      <w:pPr>
        <w:spacing w:after="0"/>
      </w:pPr>
      <w:r>
        <w:separator/>
      </w:r>
    </w:p>
  </w:endnote>
  <w:endnote w:type="continuationSeparator" w:id="0">
    <w:p w14:paraId="4CF0FE8D" w14:textId="77777777" w:rsidR="007F53A2" w:rsidRDefault="007F53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20074C" w14:textId="77777777" w:rsidR="007F53A2" w:rsidRDefault="007F53A2">
      <w:pPr>
        <w:spacing w:after="0"/>
      </w:pPr>
      <w:r>
        <w:separator/>
      </w:r>
    </w:p>
  </w:footnote>
  <w:footnote w:type="continuationSeparator" w:id="0">
    <w:p w14:paraId="0E8FDDDC" w14:textId="77777777" w:rsidR="007F53A2" w:rsidRDefault="007F53A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566BD"/>
    <w:rsid w:val="00397BE6"/>
    <w:rsid w:val="003C0D41"/>
    <w:rsid w:val="003E085C"/>
    <w:rsid w:val="003E7B3A"/>
    <w:rsid w:val="00416364"/>
    <w:rsid w:val="00431B29"/>
    <w:rsid w:val="004332BA"/>
    <w:rsid w:val="00440416"/>
    <w:rsid w:val="00462EAD"/>
    <w:rsid w:val="004A6170"/>
    <w:rsid w:val="004F6AAC"/>
    <w:rsid w:val="00512F2D"/>
    <w:rsid w:val="00570FBB"/>
    <w:rsid w:val="00583B82"/>
    <w:rsid w:val="005923AC"/>
    <w:rsid w:val="00593B1A"/>
    <w:rsid w:val="005971EE"/>
    <w:rsid w:val="005D5149"/>
    <w:rsid w:val="005E656F"/>
    <w:rsid w:val="00653B95"/>
    <w:rsid w:val="00667021"/>
    <w:rsid w:val="006974E1"/>
    <w:rsid w:val="006C0896"/>
    <w:rsid w:val="006E7EE5"/>
    <w:rsid w:val="006F513E"/>
    <w:rsid w:val="00735EB0"/>
    <w:rsid w:val="007C0139"/>
    <w:rsid w:val="007D45A1"/>
    <w:rsid w:val="007F53A2"/>
    <w:rsid w:val="007F564D"/>
    <w:rsid w:val="008B1201"/>
    <w:rsid w:val="008F16F7"/>
    <w:rsid w:val="00904B21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2FB2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CE0D44"/>
    <w:rsid w:val="00D80492"/>
    <w:rsid w:val="00DE32AC"/>
    <w:rsid w:val="00E1407A"/>
    <w:rsid w:val="00E31753"/>
    <w:rsid w:val="00E318B9"/>
    <w:rsid w:val="00E50BDE"/>
    <w:rsid w:val="00E774CD"/>
    <w:rsid w:val="00E77E1D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3409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2021-11-15T19:16:00Z</dcterms:created>
  <dcterms:modified xsi:type="dcterms:W3CDTF">2021-11-15T19:22:00Z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