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0B5118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0B5118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3D723CE7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0B5118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2A451A6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3BF36B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5855C1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4BFECF9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4FA632F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16D242F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4D9797D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40F7C0C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68DAD7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58F44A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2A276F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5862443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374A9F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74C56B3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3DE7EC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3E3FD7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15027C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066B2B8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708397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24A57A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583B7F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3A22999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2517989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27DAADE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667A3BF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3E30802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36DB5B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6C7A8DD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65C658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7E61831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342EED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7943EB0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5A36E1F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4895FA9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2858130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3368743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412219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3127121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3CE7E1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69B8514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34CF45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29BA26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6AF372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3E4D840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152BBA8C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144"/>
                      <w:szCs w:val="144"/>
                      <w:lang w:bidi="ru-RU"/>
                    </w:rPr>
                  </w:pP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instrText xml:space="preserve"> DOCVARIABLE  MonthStart1 \@  yyyy   \* MERGEFORMAT </w:instrTex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B5118"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t>2021</w: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end"/>
                  </w:r>
                </w:p>
                <w:p w14:paraId="77AC7E8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42A3E6A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0B5118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42B30D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C6C7E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0A75D98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70C0D9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38D105F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2DEC988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6FD938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78FB11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7BC7984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005236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3BE833F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71E97FE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07141B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1C02676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259967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530AE49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7EA136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085AD0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333CF5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2A08A9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369B797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63F4A0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739347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159186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0093E9F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4A80B2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5B0D2AA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3E2288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35531B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62EF15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7BDBD5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2CF8A53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31A346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1C8CD3F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3166D2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462780E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27EAB74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27D667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15D0FD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7A3B04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7F55A2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2992BF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1EDDD29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2D1109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60B033E8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4595F07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5EF9E45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21D5B6E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145B35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04DFCDA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309175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7544CC7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6BF12DE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3B3946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1E87B4E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71255D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09C035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0E6427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100039C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1D6291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6571DC3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6CAFA5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039EB7E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77AD3D7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08CF0B9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0C13344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034389F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28DD5D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02ED72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1F3A22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2F7421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279A0A4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0B96AA7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1D4471C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1FEB030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549CB2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637F37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1C0BEA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11D627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263162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4164C1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2DCB48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04D895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549D8E5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7B0D406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049FA38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38A117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6B2FEAE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7528708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31CD2633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4313519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7424801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52D8E5D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4298EA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085BB8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7610723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72C98B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395046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10C428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706B330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03CC558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479F69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706C17A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5FE0F3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6EC6CEE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1D78FC0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6BB1686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4A2E614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6FCC1A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46C1A68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6BC8234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185FB70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7DB4EF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0EFB07A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12CC180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7E5EC4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09C415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3FC4D8D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5C0D1C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365FB64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6F7509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5F3846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3CEF9A2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3369EFC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502E055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145CDB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477221C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65CB03E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4C7FA4F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7DEE7E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25906D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75EEE9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714A56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272C7C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19A8A9B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2386BA6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7DEC31D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5B04C7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0B2EEB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11097D0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CE5898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AAD466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7D0B64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401965C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0FFE07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2407F9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4592B5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336F82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0DE636B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7A77FA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095C96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738150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36087C5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7F7559B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770EC9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6330DC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7B6C20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0F1AC1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4C320A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6014DBB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26E6D04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7E7572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0B254EA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64728EB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618DC13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5A91CB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6A386D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585BB45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048CAE3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30F3D88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25DBA5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26F838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19482A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746DB0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3BED2E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107AB9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6C88A20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6DFEB72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5FD771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4C36AE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0B5118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733202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1618492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243FA4E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33E90DF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3070855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538FF3D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74E0D79D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0D49E2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1AEA5C4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3EEB1C6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2FC8DDF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44C765D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2D2300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5B0537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0F0FFF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0F5A36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77D094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033ED8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7EDD2C8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7DEB6FC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3B6C4D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392E3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0F80AC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790AA3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5A654B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15D43B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4EB5331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7AD7FAF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5E2565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29033F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777228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2F5034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1D0045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5CCFB0F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031BA8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23F9FE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20F537F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7A9C48F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207469E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17D4D75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094AFF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3CA6D1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1CCA6A2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559796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5F62CA5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77650F7C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633488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2DAEA95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73E218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4AA5889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6892BF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0D7569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1E48067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5A9832F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6AA030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7EB0C42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7C10332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7243DA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695E57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67E74C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188B68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3FE5E66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305ECA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04CD0F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76003A7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40396B2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3C2400D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5726357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58FB1F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499DBA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7F330C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6F03046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3A62A97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26E66A4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021D62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0E6DEE2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4030CC9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0BE575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76F48CA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061D2A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6DDC2EF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637171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011722A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6293C79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532508D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45553E4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55C9CA6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1B9682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2A3E45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D27EE49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3194EB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A0209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3494BE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43D6EBC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68EA365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72B83E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64BEF0C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554E3B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18D880A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0EF944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564D08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721B31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637ADF0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3BD551F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1FE0125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0373DA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6661C4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1240B3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4517AB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0C74ED9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7CA4E3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15924E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08AEAC1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72247D7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5C4B09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1083A9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158075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189619F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2263618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06995C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37EEB3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7351C6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2852892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58B405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519164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0C8209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0E52388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3A24D31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1EA486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6E2435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7D7C3B6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5AA6A87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598FC7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41D86D0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7CB52DC0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7B10913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0F50C0E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44AD703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276E61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6B45567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0160A4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2140A1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62D198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7723B56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464539D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3A27F91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4B947C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7A36F35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46BC9BD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371FD61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3D1CB7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1ED4C8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2AFFC44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1CCF4F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7C3B88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1C7C85D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58AED29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067A23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7ACDE84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25CD90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62BCDB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4C43DEE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1632D1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09FB3C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2C52C65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7E8E19D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30DC46A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27E3F71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67F898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1BAE6F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58EB551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4151878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2CC1ABD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2D5DA13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74820AC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7620DA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3114FD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03897B3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181D8F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79F6502C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267DD44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584A79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7123B86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73D27E0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24B3C0C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33D253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050D8DF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4DC731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1093181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481839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720711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6DF635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1D2E2F0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11AFC3C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448C4D4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79F845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4F94CC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3DAA70D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643754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74A2B13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504559A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3E605C4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48FC87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4ACCE05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4AABE9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60B1A5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4D0944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5528A1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2B4EACB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785C58D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2EAA07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759A47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0311D7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2D8CC6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648484B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6302749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1778B8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0CA95E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2E86EF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291702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7F8B08F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074269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4BF1CA7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74DA0C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6DBEB53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0B5118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0D44D3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24AC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03A61C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43F0CB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38916C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1D4B2F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5DD4FD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22924B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31FA5E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0DB7287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667B84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66E3FB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24D25F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1047857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3CF008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3F82F3F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59E765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597AAB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2E6C00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6BD4F19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0565DC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491679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2B60A0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107CEB0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0D6FF6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5CD89B7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6BB4DF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6901D75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2EC14E1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252114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55F7D7E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58BE196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546855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10BB6BD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56A82FF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7A187D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45260E3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603094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0F43DD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2586768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5FD468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2BE869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6A45450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758B604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22572C4B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1CEE04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582675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0926BB0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028EE48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492FBAD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500317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649FFA2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4536CED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37004E3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7B7C4F0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66ECA91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5165DA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291098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435ACCB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201C33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52CE65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75F812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2E5096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50A51C2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5233E8A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207BCA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657154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40D8B71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677D8FF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06B234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6F63131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1101DB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3D54E0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352722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2D0659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0D868E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358F76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56B04D6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557858A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1055DAF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21D0A47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35E1AF1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10595F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0EF23C5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0EC75C5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4FFE4A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1389884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6712E0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71596C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B5118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B5118" w:rsidRDefault="00E50BDE" w:rsidP="000B5118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6F1891CE" w:rsidR="00F93E3B" w:rsidRPr="000B5118" w:rsidRDefault="00F93E3B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1C9E80A7" w14:textId="77777777" w:rsidR="000B5118" w:rsidRPr="000B5118" w:rsidRDefault="000B5118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0B5118" w:rsidRPr="000B5118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168AB" w14:textId="77777777" w:rsidR="00604F5B" w:rsidRDefault="00604F5B">
      <w:pPr>
        <w:spacing w:after="0"/>
      </w:pPr>
      <w:r>
        <w:separator/>
      </w:r>
    </w:p>
  </w:endnote>
  <w:endnote w:type="continuationSeparator" w:id="0">
    <w:p w14:paraId="157B61B6" w14:textId="77777777" w:rsidR="00604F5B" w:rsidRDefault="00604F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CF300" w14:textId="77777777" w:rsidR="00604F5B" w:rsidRDefault="00604F5B">
      <w:pPr>
        <w:spacing w:after="0"/>
      </w:pPr>
      <w:r>
        <w:separator/>
      </w:r>
    </w:p>
  </w:footnote>
  <w:footnote w:type="continuationSeparator" w:id="0">
    <w:p w14:paraId="43755ADD" w14:textId="77777777" w:rsidR="00604F5B" w:rsidRDefault="00604F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0B5118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68B0"/>
    <w:rsid w:val="005D5149"/>
    <w:rsid w:val="005E656F"/>
    <w:rsid w:val="00604F5B"/>
    <w:rsid w:val="00660BE2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2021-11-15T15:59:00Z</dcterms:created>
  <dcterms:modified xsi:type="dcterms:W3CDTF">2021-11-15T15:59:00Z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