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0B5118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0B5118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3D723CE7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0B5118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2A451A6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3BF36B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5855C1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4BFECF9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4FA632F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16D242F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4D9797D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7B017F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2AF2D9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296F82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71BBFB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227012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3D0052D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2AC4A4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4F2A78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30AB48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3EE8687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064522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15C43F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2AA594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3F1E0AE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5BD328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079EE09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75B0F1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0DD0CC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033BFB1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172A3A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43290E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218A0B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10DE95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072CA01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5165B5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4BE8EBD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2A40510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038204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02705C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7B7D8B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5F1417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722822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2726C5C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163B01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323E78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781E00B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1E003DA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5F95EEA5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144"/>
                      <w:szCs w:val="144"/>
                      <w:lang w:bidi="ru-RU"/>
                    </w:rPr>
                  </w:pP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instrText xml:space="preserve"> DOCVARIABLE  MonthStart1 \@  yyyy   \* MERGEFORMAT </w:instrTex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E2083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t>2023</w: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end"/>
                  </w:r>
                </w:p>
                <w:p w14:paraId="77AC7E8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42A3E6A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0B5118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42B30D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C6C7E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0A75D98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70C0D9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38D105F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2DEC988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6FD938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5F707FA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1F1DEC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138A9F4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137E9E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42CF6BE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2659D5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1369B2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30E28A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71F1E7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1DD5F42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0ACAAE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33E8494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3193E7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2BC982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7B30A19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148F89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0020281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62697C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4D28FB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2D12BFC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16A554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7143AC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5CA1E1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3631EE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6AF903C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620853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4F78D4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227549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0D4A00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6EC9A87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566613E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5ECC81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4C7893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16378D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38541F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66258BE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453162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60B033E8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4595F07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5EF9E45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21D5B6E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145B35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04DFCDA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309175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7544CC7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46B1F6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044C897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6D1782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66AB9DA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4126FA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2DE8A2D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3E750C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40BDFBB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519465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15570A1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57370C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790AAA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15B78DD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3F99F1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5653C70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10E317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50E9AE1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1DF18F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2167F8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6BBF1EE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74616D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2A52CC0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2B9A90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7C864D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0F79E3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275E4B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29F51F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477B27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32334C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302E43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5833E3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13018DB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724698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239E519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1D4F93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5B9F9B2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1BFF78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31CD2633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4313519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7424801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52D8E5D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4298EA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085BB8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7610723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72C98B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7471AA4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492159A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0BF8A6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096FB71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43B8A47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0FAACF2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230EF1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681CBE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3763F3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0FDCB7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54D9E3A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11AA61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43BE64A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2023AE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479678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49F0D9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62F189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5B5176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7AB2C3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5942846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60492F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4F2C2D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215CCE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29084A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2F7B55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43DC6EA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51035C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21221CB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5CE913B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424701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2A3DD0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59B723D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71BE965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7F25B1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18884B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1FF28DB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1A2BC5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19A8A9B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2386BA6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7DEC31D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5B04C7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0B2EEB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11097D0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CE5898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AAD466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714C51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3F3FC6C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206B8C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0E5AFC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5E6AD7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40F7EE4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7137662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15E6C5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0A6E3F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0449B22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584078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447D3D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11C274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5640FC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0FA29BD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0192B8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342531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35509B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41CBAA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4A6733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4D752A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5908B3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38EE96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128025C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781D18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1B3095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5A98AB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415E98F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5526267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73B890B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1D6EAE6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16D645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0D5EEB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43D9612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16B2D7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5650EC2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7F19C0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4C36AE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0B5118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733202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1618492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243FA4E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33E90DF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3070855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538FF3D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74E0D79D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5B32ADC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5B9C9F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37F402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27BE100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0F8EF8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69DFE9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50667F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4FB1F9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1A980D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0575C9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0A1B02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711827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0DAC54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766689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6E5908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0877E8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12ABC9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716355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531FC1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288834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5C3B91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645457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3A0C14B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7EBD3D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2C5DD9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0A8303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74D2B8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626D7DC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2AE081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2C5465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14FD33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6A4031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50AB0EC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08F3A95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349F72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6ABF71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269DFC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5F62CA5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77650F7C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633488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2DAEA95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73E218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4AA5889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6892BF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0D7569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3B3513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51818E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5D0E35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195006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5D0F821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4D601D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3C67AB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2C56818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75B954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4A8E82B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4ED223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522F37F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3BEF43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313F13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5E142AC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74003E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7917B0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61E003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29F7BF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5D4A8E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49C03B4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4F69DB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1D31E58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001D56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4DA78BE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0CD747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19D87F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123350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1A4D19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02FA82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23896A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513B76B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2DBF6FB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333F1E4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2DD561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606433E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6D696D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D27EE49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3194EB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A0209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3494BE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43D6EBC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68EA365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72B83E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64BEF0C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1FBE32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70C647F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42E93E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2D3F5D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3B86F1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26EC9C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4051366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03D267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489C1D7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7DF698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680DB9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29A1B9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5E6744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6A9172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447A19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16021B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5618D9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0F1A9F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745881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252AD4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3DD152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13986E5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34B1E7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0E17FA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43E2D7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2B9B2B8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693ED8C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0A2FFC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383BEB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3F09935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632D5D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34681C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6E34B0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444B54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04EA16C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153F909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7577F26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7CB52DC0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7B10913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0F50C0E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44AD703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276E61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6B45567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0160A4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2140A1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43001A8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0F6F2A9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14659A4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148B68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1D3A4D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21C0386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0CABD9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73E013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0F56CA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4F7216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05F672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03732F9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04B5432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0AB279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3FA5B3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41ECE61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7F2A25F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2636C0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5A9052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0AD512A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50FD79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23AFDCD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0D78426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582FC5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466D585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561248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45BAFD6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451AFAE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188A61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73D3EA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01A08B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7378683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6EC738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236778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2B47EE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0BBFC0C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6716B51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79F6502C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267DD44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584A79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7123B86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73D27E0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24B3C0C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33D253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050D8DF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060E18D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1DB1B02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68DF73C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09CAF85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0009170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64F54F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5C259E1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3B6B567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7135C1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35D47B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6A8D48D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348B5B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5FEB95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2B75869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6D98F2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0323130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78C887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7696869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5634A9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7D4A2C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639F3A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536B6B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76C5BB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73778F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573F14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1A8041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4019DC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33DFF3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1BEA3D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49890BC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71347C1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2A5C33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2FBD11A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0D8B80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2E0E68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28BFE8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11212C2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6DBEB53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0B5118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0D44D3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24AC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03A61C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43F0CB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38916C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1D4B2F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5DD4FD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1608BD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344AE8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29EFBE1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4B9DD9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1D622D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703F95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33E463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3E72CA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791263D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4CD9534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1C48B29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3FEDD2C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48F721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4C07B85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1F23B4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588FA5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0F3669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3D2307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099F23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3E9AD2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666FB5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165F59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34240A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6A934B4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51F270F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73BFC9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791E06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1958780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7C4007F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710E78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5DBF64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39C2D9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74BC06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0E7193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5166F36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59BD41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447817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22572C4B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1CEE04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582675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0926BB0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028EE48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492FBAD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500317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649FFA2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102587C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31507F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12EB602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182AB2D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623139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50F0E3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3F78B1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26F479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5ABF02D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557BA99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4DC135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1462AA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18D3B4F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00D2B7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06263D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298D5B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2670611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395CE3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3C50E59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2B6535B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3B34220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68D30C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7B6B0B7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2EA5FAC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100C0B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5B6A26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5D7EB1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6FE412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5606901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2667D7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5166A8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61B225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6196AA2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2AB194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5A9D89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1F8823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0F49A07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B5118" w:rsidRDefault="00E50BDE" w:rsidP="000B5118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6F1891CE" w:rsidR="00F93E3B" w:rsidRPr="000B5118" w:rsidRDefault="00F93E3B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1C9E80A7" w14:textId="77777777" w:rsidR="000B5118" w:rsidRPr="000B5118" w:rsidRDefault="000B5118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0B5118" w:rsidRPr="000B5118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59EAA" w14:textId="77777777" w:rsidR="00821AC8" w:rsidRDefault="00821AC8">
      <w:pPr>
        <w:spacing w:after="0"/>
      </w:pPr>
      <w:r>
        <w:separator/>
      </w:r>
    </w:p>
  </w:endnote>
  <w:endnote w:type="continuationSeparator" w:id="0">
    <w:p w14:paraId="44D936C5" w14:textId="77777777" w:rsidR="00821AC8" w:rsidRDefault="00821A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03A48" w14:textId="77777777" w:rsidR="00821AC8" w:rsidRDefault="00821AC8">
      <w:pPr>
        <w:spacing w:after="0"/>
      </w:pPr>
      <w:r>
        <w:separator/>
      </w:r>
    </w:p>
  </w:footnote>
  <w:footnote w:type="continuationSeparator" w:id="0">
    <w:p w14:paraId="1CC633FD" w14:textId="77777777" w:rsidR="00821AC8" w:rsidRDefault="00821A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0B5118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A4F0E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04F5B"/>
    <w:rsid w:val="0065212F"/>
    <w:rsid w:val="00660BE2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21AC8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E2083"/>
    <w:rsid w:val="00D151A9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2021-11-16T07:55:00Z</dcterms:created>
  <dcterms:modified xsi:type="dcterms:W3CDTF">2021-11-16T07:55:00Z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