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0D90E905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AVGUST</w:t>
            </w:r>
          </w:p>
        </w:tc>
        <w:tc>
          <w:tcPr>
            <w:tcW w:w="2500" w:type="pct"/>
            <w:vAlign w:val="center"/>
          </w:tcPr>
          <w:p w14:paraId="055F6AFA" w14:textId="38A9E8E9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52D38585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7DA5774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827E59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2C70DA5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1C284060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23497FA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1B78D955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78AAB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7AD1C9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70DB7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437F31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341E4D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0C6F77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1C1BC0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4CF32E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D9C30A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6DCE3D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794F06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963E1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23E17A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017B20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4D4348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787937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051E50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02C193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7691FF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480472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064AF5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0F417C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7BBCB2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7552CA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3F5751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271379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3F35F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D1B35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7C9A85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1C7AD9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795A2D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56F8BA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9FC68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52532C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DD744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34F9A2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702D93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25F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45B2D" w14:textId="77777777" w:rsidR="00DD6D9E" w:rsidRDefault="00DD6D9E">
      <w:pPr>
        <w:spacing w:after="0"/>
      </w:pPr>
      <w:r>
        <w:separator/>
      </w:r>
    </w:p>
  </w:endnote>
  <w:endnote w:type="continuationSeparator" w:id="0">
    <w:p w14:paraId="2312699A" w14:textId="77777777" w:rsidR="00DD6D9E" w:rsidRDefault="00DD6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7B53F" w14:textId="77777777" w:rsidR="00DD6D9E" w:rsidRDefault="00DD6D9E">
      <w:pPr>
        <w:spacing w:after="0"/>
      </w:pPr>
      <w:r>
        <w:separator/>
      </w:r>
    </w:p>
  </w:footnote>
  <w:footnote w:type="continuationSeparator" w:id="0">
    <w:p w14:paraId="1BDDF487" w14:textId="77777777" w:rsidR="00DD6D9E" w:rsidRDefault="00DD6D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25F0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D6D9E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EE4167"/>
    <w:rsid w:val="00F91390"/>
    <w:rsid w:val="00F93E3B"/>
    <w:rsid w:val="00FA7FD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2021-11-20T07:26:00Z</dcterms:created>
  <dcterms:modified xsi:type="dcterms:W3CDTF">2021-11-20T07:26:00Z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