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2881353A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3A76E390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1AC8533B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26D94AC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7677FEB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54AFF7C8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7AAE1A0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CF6C28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DBED16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13D6E6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0DBB3F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7ED4A4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6678BC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5D68D1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69B97E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1C77F1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6E95EE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08FDEB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255840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6384B8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7C1D63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47535A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231CDB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51B879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1A603B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37C75A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69FBBF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AFD58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3E3150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04014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155675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3021E7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3560BE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724BB3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32B470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1D1FFD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14DA17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0AA640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06DF7C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37C63B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03D9D2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552D74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97B1B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52D57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3623ED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4149AD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0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56809" w14:textId="77777777" w:rsidR="00EE4FBD" w:rsidRDefault="00EE4FBD">
      <w:pPr>
        <w:spacing w:after="0"/>
      </w:pPr>
      <w:r>
        <w:separator/>
      </w:r>
    </w:p>
  </w:endnote>
  <w:endnote w:type="continuationSeparator" w:id="0">
    <w:p w14:paraId="43A58AD8" w14:textId="77777777" w:rsidR="00EE4FBD" w:rsidRDefault="00EE4F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E7422" w14:textId="77777777" w:rsidR="00EE4FBD" w:rsidRDefault="00EE4FBD">
      <w:pPr>
        <w:spacing w:after="0"/>
      </w:pPr>
      <w:r>
        <w:separator/>
      </w:r>
    </w:p>
  </w:footnote>
  <w:footnote w:type="continuationSeparator" w:id="0">
    <w:p w14:paraId="24DFC3FC" w14:textId="77777777" w:rsidR="00EE4FBD" w:rsidRDefault="00EE4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9498B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213D1"/>
    <w:rsid w:val="007410A8"/>
    <w:rsid w:val="00784D05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6F01"/>
    <w:rsid w:val="00E26143"/>
    <w:rsid w:val="00E33F1A"/>
    <w:rsid w:val="00E50BDE"/>
    <w:rsid w:val="00E774CD"/>
    <w:rsid w:val="00E77E1D"/>
    <w:rsid w:val="00E97684"/>
    <w:rsid w:val="00ED5F48"/>
    <w:rsid w:val="00ED75B6"/>
    <w:rsid w:val="00EE4FBD"/>
    <w:rsid w:val="00F91390"/>
    <w:rsid w:val="00F93E3B"/>
    <w:rsid w:val="00FB5A6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2021-11-22T10:09:00Z</dcterms:created>
  <dcterms:modified xsi:type="dcterms:W3CDTF">2021-11-22T10:09:00Z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