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408FC16F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52AE5F2A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DE599D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17625E0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7D25360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61775AD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2792B3D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4EF92DC1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18376414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66A5848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630DC1FC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16A4F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6C5C7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500398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19B800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136C26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12502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4BB305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7B233B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294AE8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4708FA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451938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59858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071C00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D5FB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4BA697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A8CB2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FC68E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8CDDA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8FB7F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5B87E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39839B1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451C4A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6D1266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8E28C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7E3E52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15F03B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C07D4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2BF4F1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413802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7881BC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56ACFB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35D01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0CA8F7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8EF44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1EF15E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5633B9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F7E79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F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7A144" w14:textId="77777777" w:rsidR="00DD3E08" w:rsidRDefault="00DD3E08">
      <w:pPr>
        <w:spacing w:after="0"/>
      </w:pPr>
      <w:r>
        <w:separator/>
      </w:r>
    </w:p>
  </w:endnote>
  <w:endnote w:type="continuationSeparator" w:id="0">
    <w:p w14:paraId="0413FB10" w14:textId="77777777" w:rsidR="00DD3E08" w:rsidRDefault="00DD3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51039" w14:textId="77777777" w:rsidR="00DD3E08" w:rsidRDefault="00DD3E08">
      <w:pPr>
        <w:spacing w:after="0"/>
      </w:pPr>
      <w:r>
        <w:separator/>
      </w:r>
    </w:p>
  </w:footnote>
  <w:footnote w:type="continuationSeparator" w:id="0">
    <w:p w14:paraId="6C2D2B0B" w14:textId="77777777" w:rsidR="00DD3E08" w:rsidRDefault="00DD3E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327F5"/>
    <w:rsid w:val="00340CAF"/>
    <w:rsid w:val="003B1652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F6FCB"/>
    <w:rsid w:val="00DD3E08"/>
    <w:rsid w:val="00DE32AC"/>
    <w:rsid w:val="00DE599D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2021-11-19T16:32:00Z</dcterms:created>
  <dcterms:modified xsi:type="dcterms:W3CDTF">2021-11-19T16:32:00Z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