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CF13764" w:rsidR="003E085C" w:rsidRPr="001C6830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830"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73E776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C6830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50C1B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6039A08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4EAA2A0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212D70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30B010E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0591537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10F28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763D7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0C679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A35B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B3C9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F77BD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C25602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7F1253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C746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75A4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5FAF7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13C5B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74DF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7EF7F8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991AE2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50848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E4028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70682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26CF1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C2548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699F65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6489D9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19E43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D2866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57AA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BEED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8A8C5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93022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3C9164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DBA4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EAD9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469AE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E314D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76EB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196D6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8FF951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8A6B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FD32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2F34A1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F426D2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61624C9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08ED9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DEECAE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462393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0EB84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6FC7B648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B0044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CAAF6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8BCA4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8506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45A8E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6DC61B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776D16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93555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D0090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4C0A9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8CFDF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4CCC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DA8315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B79BC0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C3808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CA71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7DCA7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349C4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1522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77EC87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525C98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377A4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0CC3B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8B057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2B44C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960F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06BA39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6DDCA8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38EB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97EB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90DA6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A27BA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AD59C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3FC63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DD13F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0DFE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1E596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13C276A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08025ED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129CC5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A19E1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62A6D6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B04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9C14AE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799386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C3FC0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0F976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DA5C5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86C92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0442B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EB7555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9DFA5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BD6F3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72BA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72A0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D999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DE3B1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9D2FC7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6F0A0B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AF8B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83436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1071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A92C9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04577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8B4BC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8BA094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8118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05C79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C5378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71B4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8121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27C459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890464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D483E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8E22E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94CEE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EA31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BD962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C7A01C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1912FE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1E66C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EB57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0A0A836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5194E5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46B0CA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1B4FA4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115E1A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EBC465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7B54B31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66BD637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B8171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C9675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3A14BB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FB1B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7370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306C6B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6E1EEA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F0305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E59D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FAAA9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26A3C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43758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DBB547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F01576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897ED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7D27A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1E69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B54EF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C366A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B0AB8F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278335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85D6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EBEB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80EC2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17C76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B7740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18D8A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A957ED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F7940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2F5C3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C367A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04D2E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48B47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94DBDF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B96781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296E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C2C47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326E728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DC87EB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6A4AD0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48EAC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EA2EAB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E6324A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734700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441F906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5CC37B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6CD361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3A7494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5195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9E360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23652D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C0EEB4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F0C19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A0641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36F2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CA481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3CFC8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69E44A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795563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53FC5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3873D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C0B4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AE37D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49422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A85280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51BFCE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E43C8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A490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BD8E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923FC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68EBE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8825E2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DA512F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FD348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D804A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8D81B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932D8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F0EF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05A48D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6F8F79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DA74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BA9F5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D190BA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C7850C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04ADE7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1656C2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569525F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76F8A7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212A0D3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B24393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5ACC9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A5800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FCEAA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767EA9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8F95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0E24B9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1D6E4A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DFB9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DED2F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936E2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FFB6F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2755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651869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22F3D7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4EEC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3EA1D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38C65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C4615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30599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73AA78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5E5ED9A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6DC43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1A729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DF200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8D4BC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0BB35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78BF3D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0712DF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D324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B890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A43F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B81BA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BDD04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414E53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4FE20F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4D89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3468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63DAEB0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07B096A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5E8DC9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2C69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321DDEC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D3F4B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3B63CFF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D7F8B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11E82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A7CCC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E21C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6C9E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047AE6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137DD7D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5153B3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A75E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8181E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B5E3D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9F79E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05691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208C93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A3AAB6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3FBB3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1A0FD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28D8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FB058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082B1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694267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54AA23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A129F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AD09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C8ED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D9EC9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2528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3B868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510B7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5D019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B6D17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45171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2782D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3B39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388EFA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AAFE61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64516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B6496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B84E55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38D0FF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C2F1F1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A64EB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79B009B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6CC5B5F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2EBE554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482957D6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9755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9F542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54301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70005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4AD322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E2EFE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3D2899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C4CC6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9871B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2D9B6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B13F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E5E9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BA8586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283160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A9BAF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B46A7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FAC7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EAD9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02192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B07172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6CD17B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CB63D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A25DA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BF4D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19D8C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CFFE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915D5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6599FF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78CE8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6E36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6117A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8ACDA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ABFE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135F1D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2AEDBE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0211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24FE4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51601BFB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599875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4BFFAB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2971EF4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31EA0A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3D1BDB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358CA9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3C2F11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B7372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4ABBAF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4D6516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A0A1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03F7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A7D689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D6113B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B3819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132A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9437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65CFC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34D4E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57016E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A0BBA4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F2A85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F2E0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540B7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20EEB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0D87B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9C3165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ABAAD2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47E5B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3EFFB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3655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11ECB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A79A3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3E53E0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BE4D25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32F76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9132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7328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D7A3F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0505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E22C48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93B18F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AA6F0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43C7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66B919E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1D09739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196235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C75D6B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12F87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43F83CF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06599F0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7D6A75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64BF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025C9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E4CF8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AD1E0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DBA9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5F9696B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2B74F6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BF0C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84CAB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BA2E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8D47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7C5A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DDF6CD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E36A36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ABCC9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21D4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826C9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47D5D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1280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1716CB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0AA199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A1DF9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9873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90F48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11FD6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AF8D7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9266B7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73568A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9E19E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FD93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5915A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681DF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772D4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052F19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94C66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59DC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377A1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DA73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FA9F55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9F6E982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F40FCFA" w:rsidR="00240D4D" w:rsidRPr="00705729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36E7F1A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FD1F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38A20C5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42906161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63C9C9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D2BD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7B369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7DB8D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AC2EE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D5ED1F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36629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A6109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256D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F56AA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F87BD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0A5A6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0AA76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6ED303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36B2C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D3EB1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0E875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6CADF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2CF8A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9EE05B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28BF43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9D4E9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D2040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0186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A608C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66A7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CD25A5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238D94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CE27E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4F2BF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E1482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6028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987CE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08A589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30CBD2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E946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8104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B1C225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29CF3A8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184DD8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024E5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47EB80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80CCA4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4796D62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3CAE47F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25976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4437E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E33DA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E3FBB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38DEA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721AFE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6D3270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5CFC6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AB5E7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175C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9B04E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D232B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948455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1D6ABD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B0437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4FF7A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3575C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DA1D1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B861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81FDF3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155214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EAFD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7928C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B19A2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9ECEF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C142E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212CCC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E3D39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B2A36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F0AD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D94E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5FD5A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5E724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B82D23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59C26B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51E6A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6CC72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A0FE3" w14:textId="77777777" w:rsidR="00165E77" w:rsidRDefault="00165E77">
      <w:pPr>
        <w:spacing w:after="0"/>
      </w:pPr>
      <w:r>
        <w:separator/>
      </w:r>
    </w:p>
  </w:endnote>
  <w:endnote w:type="continuationSeparator" w:id="0">
    <w:p w14:paraId="5406C259" w14:textId="77777777" w:rsidR="00165E77" w:rsidRDefault="00165E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ECA91" w14:textId="77777777" w:rsidR="00165E77" w:rsidRDefault="00165E77">
      <w:pPr>
        <w:spacing w:after="0"/>
      </w:pPr>
      <w:r>
        <w:separator/>
      </w:r>
    </w:p>
  </w:footnote>
  <w:footnote w:type="continuationSeparator" w:id="0">
    <w:p w14:paraId="04B3F6A7" w14:textId="77777777" w:rsidR="00165E77" w:rsidRDefault="00165E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5E77"/>
    <w:rsid w:val="001B01F9"/>
    <w:rsid w:val="001C41F9"/>
    <w:rsid w:val="001C6830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2021-11-15T07:07:00Z</dcterms:created>
  <dcterms:modified xsi:type="dcterms:W3CDTF">2021-11-15T07:07:00Z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