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9CF94E5" w:rsidR="003E085C" w:rsidRPr="001C6830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13F4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C6830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373E776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C6830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450C1B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6039A08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4EAA2A0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5212D70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30B010E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0591537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010F28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47722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A81D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994DA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45E04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BF4C5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19A763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33762E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3CD31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B634B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31463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4C253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96AD8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671AE1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986E64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1F8C1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4697D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74AA0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BFC0E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269B4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A3A819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48441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01B8C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EF35D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C3EF5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064C1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7CF57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C11A7F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B1675C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AC00A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9618F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A1889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FE9F1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0587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020A21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DC20AA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A5169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A30D9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2F34A1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1F426D2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61624C9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08ED9D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5DEECAE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462393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60EB84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6FC7B648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E0578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34C70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9810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32A23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F3AFE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B93564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EEFC1D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AE56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93FB3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201DF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395C5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512E0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46E29C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CCE11B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94CFC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4BB0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D8AD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B67A1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EE7A2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7A697B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BC8237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FF67A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003C4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7BC0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AFC75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12037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420ABD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B96C26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2B76D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EDE48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C17B7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00498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04FB4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834E38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2D03CF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4266E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40AF5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13C276A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08025ED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129CC5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6A19E1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62A6D6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B04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49C14AE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799386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60CBDB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91FFF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F1764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A3F8C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5E111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69CFAD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DFE912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C4BB4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712F7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0CA98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2785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2FA38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EDFAC8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D7AF50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84D0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6C76A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A1856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AD33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35331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3AC2C8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8E86E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77A7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12735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513DB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2E4C2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C5C76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E776B6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C2A4FC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67DF0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B113E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769AA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9CFB5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87C5A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2C4F7C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ED3B68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CF020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1ED1A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0A0A836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C683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75194E5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446B0CA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1B4FA4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7115E1A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EBC465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C27E099" w14:textId="7B54B31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0E05008" w14:textId="66BD637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734FFD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77D3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01B999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47D05F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56C98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B92E7E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933614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9FAEF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E7573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6DE30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7F9AB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3043B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DF0858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F1496A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0C8938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AA3A1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C5AF6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DBF91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EC2E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CBB080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B9D10C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E067D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7C30F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09C1F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8A43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B392F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C33FB9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4FB761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96612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3C771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58175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A0F2D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530C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E965D3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3AB53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61F79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6557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7326E728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3DC87EB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6A4AD0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F48EAC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7EA2EABA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E6324A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474412" w14:textId="5734700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B3D15" w14:textId="441F906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885F3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14589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D884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9D32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9B558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2EA12D5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B685E1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C4CB8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503B59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77C9B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25B78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E5E28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7388DF6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29A0D1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A7238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B0A6D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6FC06A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629B7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F9259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BCA77D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5273CE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CB68B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1FB64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5C32D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1420C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1AAC4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668192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573682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23885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52CC4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9B9D7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298E0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2555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359D71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FA7130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761A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505AE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D190BA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C7850C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604ADE7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1656C2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569525FC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476F8A7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F9497BC" w14:textId="212A0D32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8DC64F" w14:textId="6B24393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30310B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E3FD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702E0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C55E3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09491C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9935C2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302AC8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3FE9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97E90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0C450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2FD1E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FEF43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A47DC6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D6F8A8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49E72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88341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E3CE9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27EEE9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8934E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C90FA2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038114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C55EE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6B686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C91AE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25893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25D91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963807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DF0600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7B0D1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D87DE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D9AFB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7F77B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EFE72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921043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1EBFD2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25D42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FC31A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63DAEB0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07B096A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5E8DC9F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2C6920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321DDEC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0D3F4B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34D544" w14:textId="3B63CFF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5E67A74" w14:textId="0D7F8BD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10968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6513D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9B8B3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78265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1E95B5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2878008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333E91B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FD50C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BA24B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E1A1C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BF204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DFA37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4CAFD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309659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3D686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2F8F8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6ED0F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0900F7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785A31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3E017A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A24816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5F4544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760AE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AB7A9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2F33B0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183EF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C157BA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DC7F89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F2B48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D9B80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AD5E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1FC15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43D8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87374D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B108BD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4A42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B6F3B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B84E552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38D0FF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5C2F1F11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A64EB2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79B009B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6CC5B5F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55D486E" w14:textId="2EBE554D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B06261" w14:textId="482957D6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7DF379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A4BCF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0F847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749FA1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0FECDF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7ED4B59E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2146509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75CA5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56539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22E40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1D40C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DE4AA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A03D69F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AB7848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DD082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E4B8E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D93D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AB95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D77BE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D6F974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5CD7189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134CD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2314B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367C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A686A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BF1B6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597201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B272CE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579E0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A4B02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6873F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14E9B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76923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8AB70E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7E7B1A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5F6FE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34F48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51601BFB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75998753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04BFFAB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2971EF48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231EA0A7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3D1BDB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F2B6E0" w14:textId="358CA9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15E6D45" w14:textId="3C2F11FE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636166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5318D9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20CCAE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EF16E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8D9FE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6CD2003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F55B4E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C9EE7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9A2A5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0A08D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24C4B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3769B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87D1BE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3B36EE7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1B87C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00D53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C878E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D25C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AFA06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7AB60D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36B464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ECC8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33B87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70D45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B1FB4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102B5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EA8DF7D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9123C7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C06B0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64487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5A3F0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1F0F1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36E31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6F9F3A2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EE3A17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F566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DDE57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66B919E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1D09739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4196235F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C75D6BB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12F87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43F83CF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83A338" w14:textId="06599F0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199D0C" w14:textId="37D6A75A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1F2426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DE485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139A94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93D77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3C291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E09371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0B3CAAA5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B2329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51489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D56A7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917C0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5057E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B6C119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D475A7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65EB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AD84D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269FC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52B408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C9576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4C4C133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F8C108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E4C70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D4A2F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852DF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ABC85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5E744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300ACE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93B88E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B2433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D49B2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CE4D8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7EEE3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092DD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C60BA3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D9162D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BF83B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BE69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DA735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5FA9F556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69F6E982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5F40FCFA" w:rsidR="00240D4D" w:rsidRPr="00705729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36E7F1A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2FD1FE0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2F9E89F" w14:textId="38A20C54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5DC499" w14:textId="42906161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70521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F3A90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0506C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792CD3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325311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0F93198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36DE456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CCDF9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C4919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E0DBE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BCE41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B5D53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4DC15FA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FBF625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99796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8FF3A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0314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DE8B7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386874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00A9FE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D463FE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54E98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54D7A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A3FE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E0298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61064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518293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D494B6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35CC6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BE447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6F043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FA231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4750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B14685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2D18C38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48630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1D417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4B1C2251" w:rsidR="00240D4D" w:rsidRPr="00E33F50" w:rsidRDefault="001C6830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C683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29CF3A8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184DD8D5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024E59D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647EB804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780CCA4E" w:rsidR="00240D4D" w:rsidRPr="00E33F5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0195620" w14:textId="4796D629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09C3C5" w14:textId="3CAE47F5" w:rsidR="00240D4D" w:rsidRPr="001C6830" w:rsidRDefault="001C6830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9E829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6257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57D3E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409F29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4F1BA4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572DF36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9C7AD4B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1C683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8BBFD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9BCE4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FD19E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2462C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89B04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B5973A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8BAA71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682CB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6C27A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C92F0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1E821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2A1A0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C42740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A03483C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420DA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3637F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C9583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D26FE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6364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E27F106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22072A4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9F35C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511B9F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0C326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33C61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F160D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C573E81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FB2C820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1C683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08B2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448C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D13F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C683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52BFB" w14:textId="77777777" w:rsidR="00D811EA" w:rsidRDefault="00D811EA">
      <w:pPr>
        <w:spacing w:after="0"/>
      </w:pPr>
      <w:r>
        <w:separator/>
      </w:r>
    </w:p>
  </w:endnote>
  <w:endnote w:type="continuationSeparator" w:id="0">
    <w:p w14:paraId="370397AE" w14:textId="77777777" w:rsidR="00D811EA" w:rsidRDefault="00D811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81877" w14:textId="77777777" w:rsidR="00D811EA" w:rsidRDefault="00D811EA">
      <w:pPr>
        <w:spacing w:after="0"/>
      </w:pPr>
      <w:r>
        <w:separator/>
      </w:r>
    </w:p>
  </w:footnote>
  <w:footnote w:type="continuationSeparator" w:id="0">
    <w:p w14:paraId="129C7A44" w14:textId="77777777" w:rsidR="00D811EA" w:rsidRDefault="00D811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13F4"/>
    <w:rsid w:val="00111F7C"/>
    <w:rsid w:val="001274F3"/>
    <w:rsid w:val="00151CCE"/>
    <w:rsid w:val="00165E77"/>
    <w:rsid w:val="001B01F9"/>
    <w:rsid w:val="001C41F9"/>
    <w:rsid w:val="001C6830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811EA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2021-11-15T18:13:00Z</dcterms:created>
  <dcterms:modified xsi:type="dcterms:W3CDTF">2021-11-15T18:13:00Z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