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jc w:val="center"/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15818"/>
      </w:tblGrid>
      <w:tr w:rsidR="00496BAF" w:rsidRPr="00E33F50" w14:paraId="40983BE3" w14:textId="77777777" w:rsidTr="00240D4D">
        <w:trPr>
          <w:trHeight w:val="10480"/>
          <w:jc w:val="center"/>
        </w:trPr>
        <w:tc>
          <w:tcPr>
            <w:tcW w:w="5000" w:type="pct"/>
            <w:vAlign w:val="center"/>
          </w:tcPr>
          <w:p w14:paraId="66537F75" w14:textId="7849EBD1" w:rsidR="003E085C" w:rsidRPr="001C6830" w:rsidRDefault="003E085C" w:rsidP="00496BAF">
            <w:pPr>
              <w:pStyle w:val="ad"/>
              <w:spacing w:after="0"/>
              <w:jc w:val="center"/>
              <w:rPr>
                <w:rFonts w:ascii="Century Gothic" w:hAnsi="Century Gothic"/>
                <w:b/>
                <w:bCs/>
                <w:noProof/>
                <w:color w:val="auto"/>
                <w:sz w:val="96"/>
                <w:szCs w:val="96"/>
                <w:lang w:bidi="ru-RU"/>
              </w:rPr>
            </w:pPr>
            <w:r w:rsidRPr="001C6830">
              <w:rPr>
                <w:rFonts w:ascii="Century Gothic" w:hAnsi="Century Gothic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1C6830">
              <w:rPr>
                <w:rFonts w:ascii="Century Gothic" w:hAnsi="Century Gothic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DOCVARIABLE  MonthStart1 \@  yyyy   \* MERGEFORMAT </w:instrText>
            </w:r>
            <w:r w:rsidRPr="001C6830">
              <w:rPr>
                <w:rFonts w:ascii="Century Gothic" w:hAnsi="Century Gothic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41B43">
              <w:rPr>
                <w:rFonts w:ascii="Century Gothic" w:hAnsi="Century Gothic"/>
                <w:b/>
                <w:bCs/>
                <w:noProof/>
                <w:color w:val="auto"/>
                <w:sz w:val="96"/>
                <w:szCs w:val="96"/>
                <w:lang w:bidi="ru-RU"/>
              </w:rPr>
              <w:t>2023</w:t>
            </w:r>
            <w:r w:rsidRPr="001C6830">
              <w:rPr>
                <w:rFonts w:ascii="Century Gothic" w:hAnsi="Century Gothic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bookmarkStart w:id="0" w:name="_Calendar"/>
            <w:bookmarkEnd w:id="0"/>
          </w:p>
          <w:tbl>
            <w:tblPr>
              <w:tblStyle w:val="ae"/>
              <w:tblW w:w="5000" w:type="pct"/>
              <w:tblCellMar>
                <w:top w:w="170" w:type="dxa"/>
                <w:left w:w="284" w:type="dxa"/>
                <w:bottom w:w="170" w:type="dxa"/>
                <w:right w:w="284" w:type="dxa"/>
              </w:tblCellMar>
              <w:tblLook w:val="04A0" w:firstRow="1" w:lastRow="0" w:firstColumn="1" w:lastColumn="0" w:noHBand="0" w:noVBand="1"/>
            </w:tblPr>
            <w:tblGrid>
              <w:gridCol w:w="3954"/>
              <w:gridCol w:w="3954"/>
              <w:gridCol w:w="3955"/>
              <w:gridCol w:w="3955"/>
            </w:tblGrid>
            <w:tr w:rsidR="00496BAF" w:rsidRPr="00E33F50" w14:paraId="79F6697B" w14:textId="61825017" w:rsidTr="00240D4D">
              <w:trPr>
                <w:trHeight w:val="2800"/>
              </w:trPr>
              <w:tc>
                <w:tcPr>
                  <w:tcW w:w="1250" w:type="pct"/>
                </w:tcPr>
                <w:p w14:paraId="1E763E4B" w14:textId="373E7765" w:rsidR="00240D4D" w:rsidRPr="00E33F50" w:rsidRDefault="001C6830" w:rsidP="00496BAF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6"/>
                      <w:szCs w:val="36"/>
                    </w:rPr>
                  </w:pPr>
                  <w:bookmarkStart w:id="1" w:name="_Hlk38821049"/>
                  <w:r>
                    <w:rPr>
                      <w:rFonts w:ascii="Arial Narrow" w:hAnsi="Arial Narrow" w:cs="Calibri"/>
                      <w:b/>
                      <w:bCs/>
                      <w:caps w:val="0"/>
                      <w:noProof/>
                      <w:color w:val="auto"/>
                      <w:sz w:val="36"/>
                      <w:szCs w:val="36"/>
                      <w:lang w:bidi="ru-RU"/>
                    </w:rPr>
                    <w:t>JANUAR</w:t>
                  </w:r>
                </w:p>
                <w:tbl>
                  <w:tblPr>
                    <w:tblStyle w:val="CalendarTable"/>
                    <w:tblW w:w="4992" w:type="pct"/>
                    <w:tblBorders>
                      <w:top w:val="single" w:sz="8" w:space="0" w:color="auto"/>
                    </w:tblBorders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9"/>
                    <w:gridCol w:w="485"/>
                    <w:gridCol w:w="486"/>
                    <w:gridCol w:w="486"/>
                    <w:gridCol w:w="486"/>
                    <w:gridCol w:w="486"/>
                    <w:gridCol w:w="473"/>
                  </w:tblGrid>
                  <w:tr w:rsidR="00496BAF" w:rsidRPr="00E33F50" w14:paraId="684222CD" w14:textId="77777777" w:rsidTr="001C6830">
                    <w:trPr>
                      <w:trHeight w:val="170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39408482" w14:textId="450C1BD3" w:rsidR="00240D4D" w:rsidRPr="00E33F50" w:rsidRDefault="001C6830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PON</w:t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B285114" w14:textId="6039A08E" w:rsidR="00240D4D" w:rsidRPr="00E33F50" w:rsidRDefault="001C6830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TOR</w:t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4BB7502" w14:textId="4EAA2A06" w:rsidR="00240D4D" w:rsidRPr="00E33F50" w:rsidRDefault="001C6830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SRE</w:t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684BA99" w14:textId="5212D708" w:rsidR="00240D4D" w:rsidRPr="00E33F50" w:rsidRDefault="001C6830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ČET</w:t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CF75680" w14:textId="30B010E1" w:rsidR="00240D4D" w:rsidRPr="00E33F50" w:rsidRDefault="001C6830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PET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0000"/>
                        </w:tcBorders>
                        <w:shd w:val="clear" w:color="auto" w:fill="auto"/>
                        <w:vAlign w:val="center"/>
                      </w:tcPr>
                      <w:p w14:paraId="57BE3AF3" w14:textId="05915374" w:rsidR="00240D4D" w:rsidRPr="001C6830" w:rsidRDefault="001C6830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1C683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SOB</w:t>
                        </w:r>
                      </w:p>
                    </w:tc>
                    <w:tc>
                      <w:tcPr>
                        <w:tcW w:w="701" w:type="pct"/>
                        <w:tcBorders>
                          <w:top w:val="single" w:sz="8" w:space="0" w:color="FF0000"/>
                        </w:tcBorders>
                        <w:shd w:val="clear" w:color="auto" w:fill="auto"/>
                        <w:vAlign w:val="center"/>
                      </w:tcPr>
                      <w:p w14:paraId="37E85CF0" w14:textId="010F28DE" w:rsidR="00240D4D" w:rsidRPr="001C6830" w:rsidRDefault="001C6830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1C683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NED</w:t>
                        </w:r>
                      </w:p>
                    </w:tc>
                  </w:tr>
                  <w:tr w:rsidR="00496BAF" w:rsidRPr="00E33F50" w14:paraId="31DF8F53" w14:textId="77777777" w:rsidTr="003C1BDD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4C3DF47A" w14:textId="78F62A6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" 1 ""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FD8DCA2" w14:textId="46BD6A1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D953DC5" w14:textId="4D478B4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16F7F6B" w14:textId="6204261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54F33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D77DEF9" w14:textId="69D3C73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54F33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AB1CBA7" w14:textId="12D1B43F" w:rsidR="00240D4D" w:rsidRPr="001C683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MonthStart1 \@ dddd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1C683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61DE8D4C" w14:textId="1A0A1B3C" w:rsidR="00240D4D" w:rsidRPr="001C683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MonthStart1 \@ dddd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1C683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0AFA4FA2" w14:textId="77777777" w:rsidTr="003C1BDD">
                    <w:trPr>
                      <w:trHeight w:val="336"/>
                    </w:trPr>
                    <w:tc>
                      <w:tcPr>
                        <w:tcW w:w="710" w:type="pct"/>
                        <w:vAlign w:val="center"/>
                      </w:tcPr>
                      <w:p w14:paraId="688A4083" w14:textId="3681961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D9C7DF" w14:textId="35CE820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FD5672A" w14:textId="248F00D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8E39618" w14:textId="1240D34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E01D669" w14:textId="2EE2652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8B3CC1" w14:textId="342C8856" w:rsidR="00240D4D" w:rsidRPr="001C683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63A6A44F" w14:textId="1401B1E0" w:rsidR="00240D4D" w:rsidRPr="001C683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223F797F" w14:textId="77777777" w:rsidTr="003C1BDD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3FCDA0AA" w14:textId="5CB92E0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E99770B" w14:textId="359B5E5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78C04D" w14:textId="641FB6D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3764BF9" w14:textId="5C6DCCB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4D6EFD" w14:textId="7BB06CE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A7D074" w14:textId="00A20B87" w:rsidR="00240D4D" w:rsidRPr="001C683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2DF4C53D" w14:textId="2DEA8E54" w:rsidR="00240D4D" w:rsidRPr="001C683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10529957" w14:textId="77777777" w:rsidTr="003C1BDD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7824C9C9" w14:textId="6408E1F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5E1D41" w14:textId="4BDE549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951C8E" w14:textId="22F33CB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755A8A" w14:textId="15E3D56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31F29A4" w14:textId="008E41F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D8D3352" w14:textId="53553768" w:rsidR="00240D4D" w:rsidRPr="001C683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2CF6BA37" w14:textId="0FC08D0E" w:rsidR="00240D4D" w:rsidRPr="001C683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797D45F8" w14:textId="77777777" w:rsidTr="003C1BDD">
                    <w:trPr>
                      <w:trHeight w:val="336"/>
                    </w:trPr>
                    <w:tc>
                      <w:tcPr>
                        <w:tcW w:w="710" w:type="pct"/>
                        <w:vAlign w:val="center"/>
                      </w:tcPr>
                      <w:p w14:paraId="4BD14B6A" w14:textId="1111353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746ECD0" w14:textId="5022D7B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F7B018" w14:textId="1286184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2B5BF7" w14:textId="209F031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73E501" w14:textId="1D52605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A251BC6" w14:textId="5D92C252" w:rsidR="00240D4D" w:rsidRPr="001C683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MonthEnd1 \@ d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3CA74E8D" w14:textId="614B3F3E" w:rsidR="00240D4D" w:rsidRPr="001C683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MonthEnd1 \@ d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1144E5B8" w14:textId="77777777" w:rsidTr="003C1BDD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55F237A0" w14:textId="7E0AEFA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84CCAC5" w14:textId="2E4B064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0BB2A5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CD13DEE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241B312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D7F8AB0" w14:textId="77777777" w:rsidR="00240D4D" w:rsidRPr="001C683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40F850EA" w14:textId="77777777" w:rsidR="00240D4D" w:rsidRPr="001C683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</w:p>
                    </w:tc>
                  </w:tr>
                  <w:bookmarkEnd w:id="1"/>
                </w:tbl>
                <w:p w14:paraId="1B2D8CFA" w14:textId="77777777" w:rsidR="00240D4D" w:rsidRPr="00E33F50" w:rsidRDefault="00240D4D" w:rsidP="00496BAF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</w:p>
              </w:tc>
              <w:tc>
                <w:tcPr>
                  <w:tcW w:w="1250" w:type="pct"/>
                </w:tcPr>
                <w:p w14:paraId="3D861116" w14:textId="62F34A11" w:rsidR="00240D4D" w:rsidRPr="00E33F50" w:rsidRDefault="001C6830" w:rsidP="00496BAF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  <w:r>
                    <w:rPr>
                      <w:rFonts w:ascii="Arial Narrow" w:hAnsi="Arial Narrow" w:cs="Calibri"/>
                      <w:b/>
                      <w:bCs/>
                      <w:caps w:val="0"/>
                      <w:noProof/>
                      <w:color w:val="auto"/>
                      <w:sz w:val="36"/>
                      <w:szCs w:val="36"/>
                      <w:lang w:bidi="ru-RU"/>
                    </w:rPr>
                    <w:t>FEBRUAR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8"/>
                    <w:gridCol w:w="483"/>
                    <w:gridCol w:w="486"/>
                    <w:gridCol w:w="486"/>
                    <w:gridCol w:w="486"/>
                    <w:gridCol w:w="486"/>
                    <w:gridCol w:w="476"/>
                  </w:tblGrid>
                  <w:tr w:rsidR="00496BAF" w:rsidRPr="00E33F50" w14:paraId="4D521D1C" w14:textId="77777777" w:rsidTr="001C6830">
                    <w:trPr>
                      <w:trHeight w:val="170"/>
                    </w:trPr>
                    <w:tc>
                      <w:tcPr>
                        <w:tcW w:w="708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5B4A50A8" w14:textId="1F426D23" w:rsidR="00240D4D" w:rsidRPr="00E33F50" w:rsidRDefault="001C6830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PON</w:t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4D052ACD" w14:textId="61624C98" w:rsidR="00240D4D" w:rsidRPr="00E33F50" w:rsidRDefault="001C6830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TOR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5A47D848" w14:textId="108ED9D3" w:rsidR="00240D4D" w:rsidRPr="00E33F50" w:rsidRDefault="001C6830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SRE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11412BE2" w14:textId="5DEECAEF" w:rsidR="00240D4D" w:rsidRPr="00E33F50" w:rsidRDefault="001C6830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ČET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0C3D3BE5" w14:textId="74623938" w:rsidR="00240D4D" w:rsidRPr="00E33F50" w:rsidRDefault="001C6830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PET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0000"/>
                        </w:tcBorders>
                        <w:shd w:val="clear" w:color="auto" w:fill="auto"/>
                        <w:vAlign w:val="center"/>
                      </w:tcPr>
                      <w:p w14:paraId="242F7BE9" w14:textId="60EB84DE" w:rsidR="00240D4D" w:rsidRPr="001C6830" w:rsidRDefault="001C6830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1C683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SOB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0000"/>
                        </w:tcBorders>
                        <w:shd w:val="clear" w:color="auto" w:fill="auto"/>
                        <w:vAlign w:val="center"/>
                      </w:tcPr>
                      <w:p w14:paraId="4CB16A91" w14:textId="6FC7B648" w:rsidR="00240D4D" w:rsidRPr="001C6830" w:rsidRDefault="001C6830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1C683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NED</w:t>
                        </w:r>
                      </w:p>
                    </w:tc>
                  </w:tr>
                  <w:tr w:rsidR="00496BAF" w:rsidRPr="00E33F50" w14:paraId="033AD79B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62338C3E" w14:textId="48D18FA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MonthStart2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" 1 ""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E9814E4" w14:textId="217311B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MonthStart2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B665E05" w14:textId="4CA3C3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MonthStart2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31D4F0" w14:textId="671B157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MonthStart2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FC2BCF9" w14:textId="30B472E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MonthStart2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CD888BB" w14:textId="5C9B877F" w:rsidR="00240D4D" w:rsidRPr="001C683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MonthStart2 \@ dddd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1C683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A023F15" w14:textId="3155EC6F" w:rsidR="00240D4D" w:rsidRPr="001C683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MonthStart2 \@ dddd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1C683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6878283D" w14:textId="77777777" w:rsidTr="00C6519B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036E1A06" w14:textId="151CF25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1E8FAF3" w14:textId="506F687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F01189" w14:textId="1284060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DD9A7D" w14:textId="6B0F415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D7C63CF" w14:textId="74F8AAC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80DD119" w14:textId="024133D0" w:rsidR="00240D4D" w:rsidRPr="001C683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51B6ED7" w14:textId="6F69B366" w:rsidR="00240D4D" w:rsidRPr="001C683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7DC4D67B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64AC88D8" w14:textId="35C0501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A0ABAC2" w14:textId="5A262D7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8AB7AB9" w14:textId="7FF0A70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8FC14F" w14:textId="23D5713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6F7ACB7" w14:textId="3EB4CEA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6A9F174" w14:textId="0B29D7EE" w:rsidR="00240D4D" w:rsidRPr="001C683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0A0A41E" w14:textId="3CF6E066" w:rsidR="00240D4D" w:rsidRPr="001C683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73331944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036526BF" w14:textId="62CEBB2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A8C1CD1" w14:textId="1C48C4B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3A56F1" w14:textId="13FBB4C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5262D4B" w14:textId="35925D3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A49CF7" w14:textId="723598A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26A059" w14:textId="5A27CEB9" w:rsidR="00240D4D" w:rsidRPr="001C683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6E25065" w14:textId="5CFD62A4" w:rsidR="00240D4D" w:rsidRPr="001C683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74B0FF95" w14:textId="77777777" w:rsidTr="00C6519B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0A5D3919" w14:textId="7CB52C7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5641D12" w14:textId="1252F97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CBBFCBA" w14:textId="2C9E8C4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54F33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2DB4676" w14:textId="2B4FBD6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54F33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54F33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54F33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54F33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12ADD02" w14:textId="402FB32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54F33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54F33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54F33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54F33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46D5BCA" w14:textId="4F7ACDE1" w:rsidR="00240D4D" w:rsidRPr="001C683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54F33"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MonthEnd2 \@ d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54F33"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54F33"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54F33"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267017D" w14:textId="247AE17D" w:rsidR="00240D4D" w:rsidRPr="001C683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54F33"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MonthEnd2 \@ d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54F33"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4CB553C4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4549FBFA" w14:textId="1D59BB3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254819C" w14:textId="56B5154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!A12 Is Not In Table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EFD04B4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BAA4EBA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F9AE72D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4A36644" w14:textId="77777777" w:rsidR="00240D4D" w:rsidRPr="001C683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B970C07" w14:textId="77777777" w:rsidR="00240D4D" w:rsidRPr="001C683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635B5D45" w14:textId="77777777" w:rsidR="00240D4D" w:rsidRPr="00E33F50" w:rsidRDefault="00240D4D" w:rsidP="00496BAF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</w:p>
              </w:tc>
              <w:tc>
                <w:tcPr>
                  <w:tcW w:w="1250" w:type="pct"/>
                </w:tcPr>
                <w:p w14:paraId="4315FC74" w14:textId="413C276A" w:rsidR="00240D4D" w:rsidRPr="00E33F50" w:rsidRDefault="001C6830" w:rsidP="00496BAF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  <w:r>
                    <w:rPr>
                      <w:rFonts w:ascii="Arial Narrow" w:hAnsi="Arial Narrow" w:cs="Calibri"/>
                      <w:b/>
                      <w:bCs/>
                      <w:caps w:val="0"/>
                      <w:noProof/>
                      <w:color w:val="auto"/>
                      <w:sz w:val="36"/>
                      <w:szCs w:val="36"/>
                      <w:lang w:bidi="ru-RU"/>
                    </w:rPr>
                    <w:t>MAREC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8"/>
                    <w:gridCol w:w="484"/>
                    <w:gridCol w:w="486"/>
                    <w:gridCol w:w="486"/>
                    <w:gridCol w:w="486"/>
                    <w:gridCol w:w="486"/>
                    <w:gridCol w:w="476"/>
                  </w:tblGrid>
                  <w:tr w:rsidR="00496BAF" w:rsidRPr="00E33F50" w14:paraId="5FBA1453" w14:textId="77777777" w:rsidTr="001C6830">
                    <w:trPr>
                      <w:trHeight w:val="170"/>
                    </w:trPr>
                    <w:tc>
                      <w:tcPr>
                        <w:tcW w:w="708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3D82C68E" w14:textId="08025EDD" w:rsidR="00240D4D" w:rsidRPr="00E33F50" w:rsidRDefault="001C6830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PON</w:t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5D081C50" w14:textId="0129CC58" w:rsidR="00240D4D" w:rsidRPr="00E33F50" w:rsidRDefault="001C6830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TOR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1B330407" w14:textId="6A19E127" w:rsidR="00240D4D" w:rsidRPr="00E33F50" w:rsidRDefault="001C6830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SRE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0F2E47A7" w14:textId="762A6D60" w:rsidR="00240D4D" w:rsidRPr="00E33F50" w:rsidRDefault="001C6830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ČET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7D7F939A" w14:textId="0B0420D5" w:rsidR="00240D4D" w:rsidRPr="00E33F50" w:rsidRDefault="001C6830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PET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0000"/>
                        </w:tcBorders>
                        <w:shd w:val="clear" w:color="auto" w:fill="auto"/>
                        <w:vAlign w:val="center"/>
                      </w:tcPr>
                      <w:p w14:paraId="224E7528" w14:textId="49C14AED" w:rsidR="00240D4D" w:rsidRPr="001C6830" w:rsidRDefault="001C6830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1C683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SOB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0000"/>
                        </w:tcBorders>
                        <w:shd w:val="clear" w:color="auto" w:fill="auto"/>
                        <w:vAlign w:val="center"/>
                      </w:tcPr>
                      <w:p w14:paraId="36F13CE6" w14:textId="799386FE" w:rsidR="00240D4D" w:rsidRPr="001C6830" w:rsidRDefault="001C6830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1C683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NED</w:t>
                        </w:r>
                      </w:p>
                    </w:tc>
                  </w:tr>
                  <w:tr w:rsidR="00496BAF" w:rsidRPr="00E33F50" w14:paraId="1AD7C61D" w14:textId="77777777" w:rsidTr="00997268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00AAAD04" w14:textId="6585536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MonthStart3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" 1 ""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EBC2568" w14:textId="2A7F23E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MonthStart3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2F3CE0B" w14:textId="20A2910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MonthStart3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E343102" w14:textId="2EACC65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MonthStart3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348F3FC" w14:textId="2B34494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MonthStart3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C4B999" w14:textId="366F79F2" w:rsidR="00240D4D" w:rsidRPr="001C683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MonthStart3 \@ dddd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1C683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611257B" w14:textId="5B278D4A" w:rsidR="00240D4D" w:rsidRPr="001C683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MonthStart3 \@ dddd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1C683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0ACC4FBD" w14:textId="77777777" w:rsidTr="00997268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62D8059F" w14:textId="788D50C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45CA2B8" w14:textId="041F62F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0DB2D48" w14:textId="4A3970B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3650517" w14:textId="2B5BA4D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810657" w14:textId="54A674F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DD2049" w14:textId="6CC1B855" w:rsidR="00240D4D" w:rsidRPr="001C683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B2C3A7B" w14:textId="742A323D" w:rsidR="00240D4D" w:rsidRPr="001C683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2DAA7F9C" w14:textId="77777777" w:rsidTr="00997268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5B1BC1FA" w14:textId="638C4E7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2ED7620" w14:textId="2405CB4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AD98F73" w14:textId="2112396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7612937" w14:textId="16863EF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76CEF7" w14:textId="60CA3B8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EEA51C" w14:textId="3A3E76A6" w:rsidR="00240D4D" w:rsidRPr="001C683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340F2AC" w14:textId="72B3FECF" w:rsidR="00240D4D" w:rsidRPr="001C683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091924FE" w14:textId="77777777" w:rsidTr="00997268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00EE5652" w14:textId="76F29D4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27248AD" w14:textId="02B6150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5AFA3B" w14:textId="140ED30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3E5F29" w14:textId="3345C1F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9D56471" w14:textId="278E13D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7AED89" w14:textId="35DE9D19" w:rsidR="00240D4D" w:rsidRPr="001C683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8F77A3C" w14:textId="2F17F0CE" w:rsidR="00240D4D" w:rsidRPr="001C683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322DB458" w14:textId="77777777" w:rsidTr="00997268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24ACEBE8" w14:textId="4DA310D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MonthEnd3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8E2EFA3" w14:textId="5377098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MonthEnd3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50FF736" w14:textId="203E2A1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MonthEnd3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08BB8E5" w14:textId="1C701D3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MonthEnd3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B4100B5" w14:textId="33E41E5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MonthEnd3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7C4FF97" w14:textId="6081A486" w:rsidR="00240D4D" w:rsidRPr="001C683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MonthEnd3 \@ d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54F33"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B8E039F" w14:textId="58030FCB" w:rsidR="00240D4D" w:rsidRPr="001C683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54F33"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MonthEnd3 \@ d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54F33"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54F33"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54F33"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73808F25" w14:textId="77777777" w:rsidTr="00997268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1E6C55AF" w14:textId="552033F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54F33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MonthEnd3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54F33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54F33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54F33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D1FD984" w14:textId="72894E4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54F33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MonthEnd3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54F33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54F33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54F33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9E8669C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3B5375A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1958E1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97379C4" w14:textId="77777777" w:rsidR="00240D4D" w:rsidRPr="001C683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E133FB9" w14:textId="77777777" w:rsidR="00240D4D" w:rsidRPr="001C683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260070DC" w14:textId="77777777" w:rsidR="00240D4D" w:rsidRPr="00E33F50" w:rsidRDefault="00240D4D" w:rsidP="00496BAF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</w:p>
              </w:tc>
              <w:tc>
                <w:tcPr>
                  <w:tcW w:w="1250" w:type="pct"/>
                </w:tcPr>
                <w:p w14:paraId="64B9D1A2" w14:textId="70A0A836" w:rsidR="00240D4D" w:rsidRPr="00E33F50" w:rsidRDefault="001C6830" w:rsidP="00496BAF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  <w:r>
                    <w:rPr>
                      <w:rFonts w:ascii="Arial Narrow" w:hAnsi="Arial Narrow" w:cs="Calibri"/>
                      <w:b/>
                      <w:bCs/>
                      <w:caps w:val="0"/>
                      <w:noProof/>
                      <w:color w:val="auto"/>
                      <w:sz w:val="36"/>
                      <w:szCs w:val="36"/>
                      <w:lang w:bidi="ru-RU"/>
                    </w:rPr>
                    <w:t>APRIL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8"/>
                    <w:gridCol w:w="484"/>
                    <w:gridCol w:w="486"/>
                    <w:gridCol w:w="486"/>
                    <w:gridCol w:w="486"/>
                    <w:gridCol w:w="486"/>
                    <w:gridCol w:w="476"/>
                  </w:tblGrid>
                  <w:tr w:rsidR="00496BAF" w:rsidRPr="00E33F50" w14:paraId="486B25E3" w14:textId="77777777" w:rsidTr="001C6830">
                    <w:trPr>
                      <w:trHeight w:val="170"/>
                    </w:trPr>
                    <w:tc>
                      <w:tcPr>
                        <w:tcW w:w="708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47AC1FC0" w14:textId="75194E5C" w:rsidR="00240D4D" w:rsidRPr="00E33F50" w:rsidRDefault="001C6830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PON</w:t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314AE8CF" w14:textId="446B0CAC" w:rsidR="00240D4D" w:rsidRPr="00E33F50" w:rsidRDefault="001C6830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TOR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21D221CC" w14:textId="01B4FA41" w:rsidR="00240D4D" w:rsidRPr="00E33F50" w:rsidRDefault="001C6830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SRE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1567455C" w14:textId="7115E1AA" w:rsidR="00240D4D" w:rsidRPr="00E33F50" w:rsidRDefault="001C6830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ČET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35DCA161" w14:textId="2EBC4650" w:rsidR="00240D4D" w:rsidRPr="00E33F50" w:rsidRDefault="001C6830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PET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0000"/>
                        </w:tcBorders>
                        <w:shd w:val="clear" w:color="auto" w:fill="auto"/>
                        <w:vAlign w:val="center"/>
                      </w:tcPr>
                      <w:p w14:paraId="6C27E099" w14:textId="7B54B319" w:rsidR="00240D4D" w:rsidRPr="001C6830" w:rsidRDefault="001C6830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1C683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SOB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0000"/>
                        </w:tcBorders>
                        <w:shd w:val="clear" w:color="auto" w:fill="auto"/>
                        <w:vAlign w:val="center"/>
                      </w:tcPr>
                      <w:p w14:paraId="50E05008" w14:textId="66BD6372" w:rsidR="00240D4D" w:rsidRPr="001C6830" w:rsidRDefault="001C6830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1C683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NED</w:t>
                        </w:r>
                      </w:p>
                    </w:tc>
                  </w:tr>
                  <w:tr w:rsidR="00496BAF" w:rsidRPr="00E33F50" w14:paraId="18746610" w14:textId="77777777" w:rsidTr="00E33F50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51994D48" w14:textId="71BE53C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MonthStart4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" 1 ""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1369881" w14:textId="1CBFF5B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MonthStart4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6853C12" w14:textId="26F7B36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MonthStart4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05E42A6" w14:textId="7E9924E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MonthStart4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54F33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B2FC3EB" w14:textId="62ACEB0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MonthStart4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27BD5DB" w14:textId="3ED9D3A5" w:rsidR="00240D4D" w:rsidRPr="001C683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MonthStart4 \@ dddd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1C683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3C7F0FA" w14:textId="28DD9318" w:rsidR="00240D4D" w:rsidRPr="001C683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MonthStart4 \@ dddd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1C683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0B6D7401" w14:textId="77777777" w:rsidTr="00E33F50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447C32FA" w14:textId="359BE1C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BBC7F61" w14:textId="3ADCDCA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96F8EEB" w14:textId="5C932C0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7CAAFC1" w14:textId="422668F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C5458D" w14:textId="5254B59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C09DBCE" w14:textId="6865D64A" w:rsidR="00240D4D" w:rsidRPr="001C683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14266C6" w14:textId="55BAAF59" w:rsidR="00240D4D" w:rsidRPr="001C683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2E5D7C27" w14:textId="77777777" w:rsidTr="00E33F50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0107F514" w14:textId="099A2AE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951A1E9" w14:textId="0CDE8B5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BBD307A" w14:textId="3E115F1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3F98C93" w14:textId="342C4A6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792DA3C" w14:textId="061CDA5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CB3325" w14:textId="092CDAF9" w:rsidR="00240D4D" w:rsidRPr="001C683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975FC51" w14:textId="5E13F939" w:rsidR="00240D4D" w:rsidRPr="001C683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4FD26192" w14:textId="77777777" w:rsidTr="00E33F50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5370BE02" w14:textId="02765F3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7362466" w14:textId="36647EF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31F3671" w14:textId="6B0F583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F7881A4" w14:textId="2FFE90E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D123C56" w14:textId="1A771EA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FA154DC" w14:textId="301D2E6E" w:rsidR="00240D4D" w:rsidRPr="001C683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B413671" w14:textId="6EC45D85" w:rsidR="00240D4D" w:rsidRPr="001C683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4E4EF58A" w14:textId="77777777" w:rsidTr="00E33F50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54F5F3AE" w14:textId="1001475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MonthEnd4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A924BA6" w14:textId="7D99919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MonthEnd4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96D1FA8" w14:textId="6810799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MonthEnd4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644FB7" w14:textId="0F7316F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MonthEnd4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52F79A" w14:textId="44B9C1D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MonthEnd4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F1736F" w14:textId="59C6E1E9" w:rsidR="00240D4D" w:rsidRPr="001C683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MonthEnd4 \@ d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BE654C5" w14:textId="2C329086" w:rsidR="00240D4D" w:rsidRPr="001C683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MonthEnd4 \@ d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0CB933A3" w14:textId="77777777" w:rsidTr="00E33F50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462E7F3B" w14:textId="673078A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MonthEnd4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0D3DAF2" w14:textId="6D5658D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MonthEnd4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832797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92B61A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B60FE7A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30F720E" w14:textId="77777777" w:rsidR="00240D4D" w:rsidRPr="001C683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2972D7F" w14:textId="77777777" w:rsidR="00240D4D" w:rsidRPr="001C683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5F4768A2" w14:textId="77777777" w:rsidR="00240D4D" w:rsidRPr="00E33F50" w:rsidRDefault="00240D4D" w:rsidP="00496BAF">
                  <w:pPr>
                    <w:pStyle w:val="Months"/>
                    <w:jc w:val="center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30"/>
                      <w:szCs w:val="30"/>
                      <w:lang w:bidi="ru-RU"/>
                    </w:rPr>
                  </w:pPr>
                </w:p>
              </w:tc>
            </w:tr>
            <w:tr w:rsidR="00496BAF" w:rsidRPr="00E33F50" w14:paraId="3808ABFD" w14:textId="5185E65E" w:rsidTr="00240D4D">
              <w:trPr>
                <w:trHeight w:val="2800"/>
              </w:trPr>
              <w:tc>
                <w:tcPr>
                  <w:tcW w:w="1250" w:type="pct"/>
                </w:tcPr>
                <w:p w14:paraId="392961A3" w14:textId="7326E728" w:rsidR="00240D4D" w:rsidRPr="00E33F50" w:rsidRDefault="001C6830" w:rsidP="00496BAF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6"/>
                      <w:szCs w:val="36"/>
                    </w:rPr>
                  </w:pPr>
                  <w:r>
                    <w:rPr>
                      <w:rFonts w:ascii="Arial Narrow" w:hAnsi="Arial Narrow" w:cs="Calibri"/>
                      <w:b/>
                      <w:bCs/>
                      <w:caps w:val="0"/>
                      <w:noProof/>
                      <w:color w:val="auto"/>
                      <w:sz w:val="36"/>
                      <w:szCs w:val="36"/>
                      <w:lang w:bidi="ru-RU"/>
                    </w:rPr>
                    <w:t>MAJ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7"/>
                    <w:gridCol w:w="483"/>
                    <w:gridCol w:w="486"/>
                    <w:gridCol w:w="486"/>
                    <w:gridCol w:w="486"/>
                    <w:gridCol w:w="486"/>
                    <w:gridCol w:w="477"/>
                  </w:tblGrid>
                  <w:tr w:rsidR="00496BAF" w:rsidRPr="00E33F50" w14:paraId="4533209A" w14:textId="77777777" w:rsidTr="001C6830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03937BF7" w14:textId="3DC87EB4" w:rsidR="00240D4D" w:rsidRPr="00E33F50" w:rsidRDefault="001C6830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PON</w:t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4C076CB9" w14:textId="6A4AD0FB" w:rsidR="00240D4D" w:rsidRPr="00E33F50" w:rsidRDefault="001C6830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TOR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53E2E5AC" w14:textId="3F48EACF" w:rsidR="00240D4D" w:rsidRPr="00E33F50" w:rsidRDefault="001C6830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SRE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4291E9FA" w14:textId="7EA2EABA" w:rsidR="00240D4D" w:rsidRPr="00E33F50" w:rsidRDefault="001C6830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ČET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72C9E446" w14:textId="0E6324A1" w:rsidR="00240D4D" w:rsidRPr="00E33F50" w:rsidRDefault="001C6830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PET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0000"/>
                        </w:tcBorders>
                        <w:shd w:val="clear" w:color="auto" w:fill="auto"/>
                        <w:vAlign w:val="center"/>
                      </w:tcPr>
                      <w:p w14:paraId="46474412" w14:textId="57347002" w:rsidR="00240D4D" w:rsidRPr="001C6830" w:rsidRDefault="001C6830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1C683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SOB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0000"/>
                        </w:tcBorders>
                        <w:shd w:val="clear" w:color="auto" w:fill="auto"/>
                        <w:vAlign w:val="center"/>
                      </w:tcPr>
                      <w:p w14:paraId="370B3D15" w14:textId="441F9069" w:rsidR="00240D4D" w:rsidRPr="001C6830" w:rsidRDefault="001C6830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1C683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NED</w:t>
                        </w:r>
                      </w:p>
                    </w:tc>
                  </w:tr>
                  <w:tr w:rsidR="00496BAF" w:rsidRPr="00E33F50" w14:paraId="38FA371F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557682D8" w14:textId="7A8C2DB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MonthStart5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" 1 ""</w:instrText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E867C93" w14:textId="7D509E7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MonthStart5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865E0A7" w14:textId="0151902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MonthStart5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7684AED" w14:textId="1FC2CA9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MonthStart5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70F1AEC" w14:textId="6EA087C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MonthStart5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88ABBF" w14:textId="1DE01818" w:rsidR="00240D4D" w:rsidRPr="001C683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MonthStart5 \@ dddd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1C683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6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6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B319A52" w14:textId="6A737C7E" w:rsidR="00240D4D" w:rsidRPr="001C683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MonthStart5 \@ dddd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1C683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6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7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7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68F2BFDB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72217980" w14:textId="07663B0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93F0A28" w14:textId="62EDA71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2754E50" w14:textId="4550E04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94A2C39" w14:textId="3EB1850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D8F8CC1" w14:textId="1429351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717A04D" w14:textId="46B858C6" w:rsidR="00240D4D" w:rsidRPr="001C683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06DA228" w14:textId="1296AEA7" w:rsidR="00240D4D" w:rsidRPr="001C683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5C3EBBEF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43B720E8" w14:textId="3C55340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37630C8" w14:textId="0CB09BA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83A53F4" w14:textId="1FB8271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0B395AE" w14:textId="6B6E568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481E61E" w14:textId="51F542C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665BF55" w14:textId="083D388D" w:rsidR="00240D4D" w:rsidRPr="001C683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869C1DC" w14:textId="6F5B14CC" w:rsidR="00240D4D" w:rsidRPr="001C683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63A93A41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6DBCB23D" w14:textId="0A7AC5D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B0EB602" w14:textId="6F0C400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E6961A2" w14:textId="56DD118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BD38E3F" w14:textId="00C17FC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E04CD3E" w14:textId="5D0A0FD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942B2DE" w14:textId="3618C9C0" w:rsidR="00240D4D" w:rsidRPr="001C683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ED4C57E" w14:textId="62E25018" w:rsidR="00240D4D" w:rsidRPr="001C683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48D57EB2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6E2CB464" w14:textId="5E0362E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MonthEnd5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41145EE" w14:textId="290081C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MonthEnd5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5B4A0FD" w14:textId="57F6C83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MonthEnd5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D90E878" w14:textId="7177CF9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MonthEnd5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B332647" w14:textId="24430FF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MonthEnd5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4502DBD" w14:textId="7C3A4D5E" w:rsidR="00240D4D" w:rsidRPr="001C683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MonthEnd5 \@ d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2F76B1F" w14:textId="4B8FD51A" w:rsidR="00240D4D" w:rsidRPr="001C683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MonthEnd5 \@ d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74CBC6B8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416A44DC" w14:textId="084729E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MonthEnd5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4E08FBA" w14:textId="4D2F384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MonthEnd5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5F6AA4F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2F08D6F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16EDB61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4E2DC0C" w14:textId="77777777" w:rsidR="00240D4D" w:rsidRPr="001C683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E20A0F5" w14:textId="77777777" w:rsidR="00240D4D" w:rsidRPr="001C683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7B246660" w14:textId="77777777" w:rsidR="00240D4D" w:rsidRPr="00E33F50" w:rsidRDefault="00240D4D" w:rsidP="00496BAF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</w:p>
              </w:tc>
              <w:tc>
                <w:tcPr>
                  <w:tcW w:w="1250" w:type="pct"/>
                </w:tcPr>
                <w:p w14:paraId="48937A74" w14:textId="3D190BA2" w:rsidR="00240D4D" w:rsidRPr="00E33F50" w:rsidRDefault="001C6830" w:rsidP="00496BAF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  <w:r>
                    <w:rPr>
                      <w:rFonts w:ascii="Arial Narrow" w:hAnsi="Arial Narrow" w:cs="Calibri"/>
                      <w:b/>
                      <w:bCs/>
                      <w:caps w:val="0"/>
                      <w:noProof/>
                      <w:color w:val="auto"/>
                      <w:sz w:val="36"/>
                      <w:szCs w:val="36"/>
                      <w:lang w:bidi="ru-RU"/>
                    </w:rPr>
                    <w:t>JUNIJ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7"/>
                    <w:gridCol w:w="483"/>
                    <w:gridCol w:w="486"/>
                    <w:gridCol w:w="486"/>
                    <w:gridCol w:w="486"/>
                    <w:gridCol w:w="486"/>
                    <w:gridCol w:w="477"/>
                  </w:tblGrid>
                  <w:tr w:rsidR="00496BAF" w:rsidRPr="00E33F50" w14:paraId="43FDBBAF" w14:textId="77777777" w:rsidTr="001C6830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5CCD867C" w14:textId="6C7850C8" w:rsidR="00240D4D" w:rsidRPr="00E33F50" w:rsidRDefault="001C6830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PON</w:t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53AD34CA" w14:textId="604ADE70" w:rsidR="00240D4D" w:rsidRPr="00E33F50" w:rsidRDefault="001C6830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TOR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36CEF8E2" w14:textId="1656C29D" w:rsidR="00240D4D" w:rsidRPr="00E33F50" w:rsidRDefault="001C6830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SRE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3D2EC53A" w14:textId="569525FC" w:rsidR="00240D4D" w:rsidRPr="00E33F50" w:rsidRDefault="001C6830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ČET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465114B7" w14:textId="476F8A7D" w:rsidR="00240D4D" w:rsidRPr="00E33F50" w:rsidRDefault="001C6830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PET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0000"/>
                        </w:tcBorders>
                        <w:shd w:val="clear" w:color="auto" w:fill="auto"/>
                        <w:vAlign w:val="center"/>
                      </w:tcPr>
                      <w:p w14:paraId="2F9497BC" w14:textId="212A0D32" w:rsidR="00240D4D" w:rsidRPr="001C6830" w:rsidRDefault="001C6830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1C683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SOB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0000"/>
                        </w:tcBorders>
                        <w:shd w:val="clear" w:color="auto" w:fill="auto"/>
                        <w:vAlign w:val="center"/>
                      </w:tcPr>
                      <w:p w14:paraId="728DC64F" w14:textId="6B24393A" w:rsidR="00240D4D" w:rsidRPr="001C6830" w:rsidRDefault="001C6830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1C683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NED</w:t>
                        </w:r>
                      </w:p>
                    </w:tc>
                  </w:tr>
                  <w:tr w:rsidR="00496BAF" w:rsidRPr="00E33F50" w14:paraId="10101CD6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816137E" w14:textId="022877D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MonthStart6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" 1 ""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1F6D0B3" w14:textId="4858082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MonthStart6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54F33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B10352" w14:textId="31EEC51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MonthStart6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D945A5" w14:textId="64B56D8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MonthStart6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B51A83A" w14:textId="6E57259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MonthStart6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6AF9861" w14:textId="54AD1625" w:rsidR="00240D4D" w:rsidRPr="001C683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MonthStart6 \@ dddd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1C683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9759CE0" w14:textId="0729FCB7" w:rsidR="00240D4D" w:rsidRPr="001C683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MonthStart6 \@ dddd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1C683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7A162450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552F00F4" w14:textId="10A0E4D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74467DC" w14:textId="1015E3D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65126E1" w14:textId="5B22D2C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24D7C46" w14:textId="2AF7BFD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A570E9" w14:textId="274655C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2E94833" w14:textId="690C09BD" w:rsidR="00240D4D" w:rsidRPr="001C683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A83B728" w14:textId="2D52A388" w:rsidR="00240D4D" w:rsidRPr="001C683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3BBD0250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3E7C0667" w14:textId="16AE546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70E6247" w14:textId="4545306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DDD14DC" w14:textId="4BED7E2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576184E" w14:textId="2216F14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E8F671C" w14:textId="55A6830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E73AA43" w14:textId="52D53DBD" w:rsidR="00240D4D" w:rsidRPr="001C683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657A761" w14:textId="0EE7EEA0" w:rsidR="00240D4D" w:rsidRPr="001C683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63CC90BE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5D0E9B3D" w14:textId="6AE0520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4666DBF" w14:textId="1DFFEE5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88CF228" w14:textId="3187DAC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232C419" w14:textId="3CDAB9F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099A536" w14:textId="380BB63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163CFF2" w14:textId="7F9C7B53" w:rsidR="00240D4D" w:rsidRPr="001C683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D2D741E" w14:textId="38952CF1" w:rsidR="00240D4D" w:rsidRPr="001C683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47AB0675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39D9ADCD" w14:textId="150AC6D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MonthEnd6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EED7713" w14:textId="3F11E0B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MonthEnd6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6FDF96F" w14:textId="01B4CB5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MonthEnd6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856CF98" w14:textId="15E3FB1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MonthEnd6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66E3DE" w14:textId="025B817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MonthEnd6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74099FC" w14:textId="3030B976" w:rsidR="00240D4D" w:rsidRPr="001C683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MonthEnd6 \@ d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4602653" w14:textId="30ECDCEE" w:rsidR="00240D4D" w:rsidRPr="001C683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MonthEnd6 \@ d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3E8BAD15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07239B36" w14:textId="74FC5AB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MonthEnd6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C061EE3" w14:textId="207906C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MonthEnd6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1DBD41E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9653ADF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B904AC9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991EFB0" w14:textId="77777777" w:rsidR="00240D4D" w:rsidRPr="001C683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EA517B8" w14:textId="77777777" w:rsidR="00240D4D" w:rsidRPr="001C683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254C2834" w14:textId="77777777" w:rsidR="00240D4D" w:rsidRPr="00E33F50" w:rsidRDefault="00240D4D" w:rsidP="00496BAF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</w:p>
              </w:tc>
              <w:tc>
                <w:tcPr>
                  <w:tcW w:w="1250" w:type="pct"/>
                </w:tcPr>
                <w:p w14:paraId="4B8A97B6" w14:textId="263DAEB0" w:rsidR="00240D4D" w:rsidRPr="00E33F50" w:rsidRDefault="001C6830" w:rsidP="00496BAF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  <w:r>
                    <w:rPr>
                      <w:rFonts w:ascii="Arial Narrow" w:hAnsi="Arial Narrow" w:cs="Calibri"/>
                      <w:b/>
                      <w:bCs/>
                      <w:caps w:val="0"/>
                      <w:noProof/>
                      <w:color w:val="auto"/>
                      <w:sz w:val="36"/>
                      <w:szCs w:val="36"/>
                      <w:lang w:bidi="ru-RU"/>
                    </w:rPr>
                    <w:t>JULIJ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7"/>
                    <w:gridCol w:w="484"/>
                    <w:gridCol w:w="486"/>
                    <w:gridCol w:w="486"/>
                    <w:gridCol w:w="486"/>
                    <w:gridCol w:w="486"/>
                    <w:gridCol w:w="477"/>
                  </w:tblGrid>
                  <w:tr w:rsidR="00496BAF" w:rsidRPr="00E33F50" w14:paraId="65F48B94" w14:textId="77777777" w:rsidTr="001C6830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1EEB0A9E" w14:textId="07B096A4" w:rsidR="00240D4D" w:rsidRPr="00E33F50" w:rsidRDefault="001C6830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PON</w:t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3A031FA6" w14:textId="5E8DC9FB" w:rsidR="00240D4D" w:rsidRPr="00E33F50" w:rsidRDefault="001C6830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TOR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24E1EB63" w14:textId="2C6920D5" w:rsidR="00240D4D" w:rsidRPr="00E33F50" w:rsidRDefault="001C6830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SRE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0A1004C4" w14:textId="321DDECD" w:rsidR="00240D4D" w:rsidRPr="00E33F50" w:rsidRDefault="001C6830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ČET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239397D7" w14:textId="0D3F4B9D" w:rsidR="00240D4D" w:rsidRPr="00E33F50" w:rsidRDefault="001C6830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PET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0000"/>
                        </w:tcBorders>
                        <w:shd w:val="clear" w:color="auto" w:fill="auto"/>
                        <w:vAlign w:val="center"/>
                      </w:tcPr>
                      <w:p w14:paraId="7034D544" w14:textId="3B63CFF9" w:rsidR="00240D4D" w:rsidRPr="001C6830" w:rsidRDefault="001C6830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1C683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SOB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0000"/>
                        </w:tcBorders>
                        <w:shd w:val="clear" w:color="auto" w:fill="auto"/>
                        <w:vAlign w:val="center"/>
                      </w:tcPr>
                      <w:p w14:paraId="35E67A74" w14:textId="0D7F8BDE" w:rsidR="00240D4D" w:rsidRPr="001C6830" w:rsidRDefault="001C6830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1C683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NED</w:t>
                        </w:r>
                      </w:p>
                    </w:tc>
                  </w:tr>
                  <w:tr w:rsidR="00496BAF" w:rsidRPr="00E33F50" w14:paraId="695417E5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</w:tcPr>
                      <w:p w14:paraId="719BABFE" w14:textId="49A1DDA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MonthStart7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" 1 ""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7C221972" w14:textId="71849EF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MonthStart7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43371317" w14:textId="102BE8B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MonthStart7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32E429C1" w14:textId="4DBDB12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MonthStart7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54F33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622A721" w14:textId="5E25D0B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MonthStart7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2A728AE9" w14:textId="20E43D78" w:rsidR="00240D4D" w:rsidRPr="001C683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MonthStart7 \@ dddd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1C683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0747D21B" w14:textId="6AA5C96E" w:rsidR="00240D4D" w:rsidRPr="001C683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MonthStart7 \@ dddd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1C683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3A7F1548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</w:tcPr>
                      <w:p w14:paraId="5A258DF9" w14:textId="6B8213C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6DC464DE" w14:textId="06FEA8B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225E8991" w14:textId="1CE105C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FD04F54" w14:textId="4708105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5800037" w14:textId="0CD6542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6A950862" w14:textId="3835C6DC" w:rsidR="00240D4D" w:rsidRPr="001C683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726F7F99" w14:textId="54728D95" w:rsidR="00240D4D" w:rsidRPr="001C683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1BD473A1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</w:tcPr>
                      <w:p w14:paraId="38603902" w14:textId="464EB72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5E77D100" w14:textId="69DCDC2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3599CD95" w14:textId="1F81D6C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6870AC23" w14:textId="6E9F186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4588A0D8" w14:textId="65F0A0C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258F480D" w14:textId="6A99223D" w:rsidR="00240D4D" w:rsidRPr="001C683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04CBDC70" w14:textId="571906E2" w:rsidR="00240D4D" w:rsidRPr="001C683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0943E547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</w:tcPr>
                      <w:p w14:paraId="4064B125" w14:textId="40EE3A2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71ECA11E" w14:textId="4D4B9AB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DEE0372" w14:textId="4FE369E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4F06F684" w14:textId="1B1C6B7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592C1871" w14:textId="209FEA9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0BB295E0" w14:textId="29565C92" w:rsidR="00240D4D" w:rsidRPr="001C683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5D2C584A" w14:textId="7847E13C" w:rsidR="00240D4D" w:rsidRPr="001C683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00083E5B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</w:tcPr>
                      <w:p w14:paraId="0CBF98D5" w14:textId="06CE7A4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MonthEnd7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2D56D429" w14:textId="642E415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MonthEnd7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715E5E2" w14:textId="7F7A655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MonthEnd7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E2109C3" w14:textId="00FCEAF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MonthEnd7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4803EA6" w14:textId="4A00119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MonthEnd7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6F06B13" w14:textId="7846445A" w:rsidR="00240D4D" w:rsidRPr="001C683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MonthEnd7 \@ d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0048B304" w14:textId="3904EAB1" w:rsidR="00240D4D" w:rsidRPr="001C683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MonthEnd7 \@ d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663D57F0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</w:tcPr>
                      <w:p w14:paraId="574CC861" w14:textId="45A9C51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MonthEnd7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37B0169B" w14:textId="3850E24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MonthEnd7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960028F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734F2860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3ECCD19A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5291DBFB" w14:textId="77777777" w:rsidR="00240D4D" w:rsidRPr="001C683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</w:tcPr>
                      <w:p w14:paraId="40B1209F" w14:textId="77777777" w:rsidR="00240D4D" w:rsidRPr="001C683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3BB208CE" w14:textId="77777777" w:rsidR="00240D4D" w:rsidRPr="00E33F50" w:rsidRDefault="00240D4D" w:rsidP="00496BAF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</w:p>
              </w:tc>
              <w:tc>
                <w:tcPr>
                  <w:tcW w:w="1250" w:type="pct"/>
                </w:tcPr>
                <w:p w14:paraId="5A638CC5" w14:textId="2B84E552" w:rsidR="00240D4D" w:rsidRPr="00E33F50" w:rsidRDefault="001C6830" w:rsidP="00496BAF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  <w:r>
                    <w:rPr>
                      <w:rFonts w:ascii="Arial Narrow" w:hAnsi="Arial Narrow" w:cs="Calibri"/>
                      <w:b/>
                      <w:bCs/>
                      <w:caps w:val="0"/>
                      <w:noProof/>
                      <w:color w:val="auto"/>
                      <w:sz w:val="36"/>
                      <w:szCs w:val="36"/>
                      <w:lang w:bidi="ru-RU"/>
                    </w:rPr>
                    <w:t>AVGUST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7"/>
                    <w:gridCol w:w="484"/>
                    <w:gridCol w:w="486"/>
                    <w:gridCol w:w="486"/>
                    <w:gridCol w:w="486"/>
                    <w:gridCol w:w="486"/>
                    <w:gridCol w:w="477"/>
                  </w:tblGrid>
                  <w:tr w:rsidR="00496BAF" w:rsidRPr="00E33F50" w14:paraId="27BAE27B" w14:textId="77777777" w:rsidTr="001C6830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381C41B3" w14:textId="538D0FFD" w:rsidR="00240D4D" w:rsidRPr="00E33F50" w:rsidRDefault="001C6830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PON</w:t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2F114B97" w14:textId="5C2F1F11" w:rsidR="00240D4D" w:rsidRPr="00E33F50" w:rsidRDefault="001C6830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TOR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458DB859" w14:textId="7A64EB27" w:rsidR="00240D4D" w:rsidRPr="00E33F50" w:rsidRDefault="001C6830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SRE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68E5F5A9" w14:textId="79B009B5" w:rsidR="00240D4D" w:rsidRPr="00E33F50" w:rsidRDefault="001C6830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ČET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590E5199" w14:textId="6CC5B5F8" w:rsidR="00240D4D" w:rsidRPr="00E33F50" w:rsidRDefault="001C6830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PET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0000"/>
                        </w:tcBorders>
                        <w:shd w:val="clear" w:color="auto" w:fill="auto"/>
                        <w:vAlign w:val="center"/>
                      </w:tcPr>
                      <w:p w14:paraId="155D486E" w14:textId="2EBE554D" w:rsidR="00240D4D" w:rsidRPr="001C6830" w:rsidRDefault="001C6830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1C683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SOB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0000"/>
                        </w:tcBorders>
                        <w:shd w:val="clear" w:color="auto" w:fill="auto"/>
                        <w:vAlign w:val="center"/>
                      </w:tcPr>
                      <w:p w14:paraId="36B06261" w14:textId="482957D6" w:rsidR="00240D4D" w:rsidRPr="001C6830" w:rsidRDefault="001C6830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1C683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NED</w:t>
                        </w:r>
                      </w:p>
                    </w:tc>
                  </w:tr>
                  <w:tr w:rsidR="00496BAF" w:rsidRPr="00E33F50" w14:paraId="4F4E23C6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478F47D9" w14:textId="08AF948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MonthStart8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" 1 ""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EC42E64" w14:textId="20C8BD8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MonthStart8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7349503" w14:textId="042D5A1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MonthStart8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7455009" w14:textId="0DF915A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MonthStart8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1C28BC" w14:textId="4E7B0A7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MonthStart8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853885E" w14:textId="588377CF" w:rsidR="00240D4D" w:rsidRPr="001C683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MonthStart8 \@ dddd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1C683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7A35057" w14:textId="0D0E1982" w:rsidR="00240D4D" w:rsidRPr="001C683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MonthStart8 \@ dddd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1C683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6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6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662A0AB8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03BF3AAD" w14:textId="0ADD117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A3AA6DC" w14:textId="5CC1C5D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7201F9D" w14:textId="223F08F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6698DC5" w14:textId="6010283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70A032" w14:textId="59B2E3E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DBE9201" w14:textId="76BDF815" w:rsidR="00240D4D" w:rsidRPr="001C683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2F4032A" w14:textId="5A0417E6" w:rsidR="00240D4D" w:rsidRPr="001C683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6825CDB3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5EA11FB" w14:textId="5E8E98D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FC0B28F" w14:textId="02C8867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8EF2D7" w14:textId="48604B7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D06E23F" w14:textId="7E01E4F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C2250F2" w14:textId="7CEE06C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B882763" w14:textId="0A03791F" w:rsidR="00240D4D" w:rsidRPr="001C683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15BC1C6" w14:textId="394729CE" w:rsidR="00240D4D" w:rsidRPr="001C683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2337F0FE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0D514723" w14:textId="0F26B6E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222CDE7" w14:textId="55070FB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C41D5A3" w14:textId="2511308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AD82F7" w14:textId="537960A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F8629C5" w14:textId="604BAA7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8FD3245" w14:textId="0178E414" w:rsidR="00240D4D" w:rsidRPr="001C683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47E7AC1" w14:textId="49C42A78" w:rsidR="00240D4D" w:rsidRPr="001C683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4BA8EE02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34250090" w14:textId="5F15977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MonthEnd8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A936850" w14:textId="706FE57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MonthEnd8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1569ED" w14:textId="7D446FB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MonthEnd8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8D9106" w14:textId="72D3C19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MonthEnd8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6016A8C" w14:textId="3A49FD1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MonthEnd8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F614EC2" w14:textId="726CAC4C" w:rsidR="00240D4D" w:rsidRPr="001C683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MonthEnd8 \@ d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3173069" w14:textId="347B5706" w:rsidR="00240D4D" w:rsidRPr="001C683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MonthEnd8 \@ d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3673A2D9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2ABF8F9B" w14:textId="5FFDCC4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MonthEnd8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1F4EEB9" w14:textId="42E7EE2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MonthEnd8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C76F8A2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B2D5F5A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6AFED51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6300C5F" w14:textId="77777777" w:rsidR="00240D4D" w:rsidRPr="001C683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C579173" w14:textId="77777777" w:rsidR="00240D4D" w:rsidRPr="001C683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18E383FC" w14:textId="77777777" w:rsidR="00240D4D" w:rsidRPr="00E33F50" w:rsidRDefault="00240D4D" w:rsidP="00496BAF">
                  <w:pPr>
                    <w:pStyle w:val="Months"/>
                    <w:jc w:val="center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30"/>
                      <w:szCs w:val="30"/>
                      <w:lang w:bidi="ru-RU"/>
                    </w:rPr>
                  </w:pPr>
                </w:p>
              </w:tc>
            </w:tr>
            <w:tr w:rsidR="00496BAF" w:rsidRPr="00E33F50" w14:paraId="5ABCB9D1" w14:textId="6B4B1A3C" w:rsidTr="00240D4D">
              <w:trPr>
                <w:trHeight w:val="2800"/>
              </w:trPr>
              <w:tc>
                <w:tcPr>
                  <w:tcW w:w="1250" w:type="pct"/>
                </w:tcPr>
                <w:p w14:paraId="4C27874B" w14:textId="51601BFB" w:rsidR="00240D4D" w:rsidRPr="00E33F50" w:rsidRDefault="001C6830" w:rsidP="00496BAF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  <w:r>
                    <w:rPr>
                      <w:rFonts w:ascii="Arial Narrow" w:hAnsi="Arial Narrow" w:cs="Calibri"/>
                      <w:b/>
                      <w:bCs/>
                      <w:caps w:val="0"/>
                      <w:noProof/>
                      <w:color w:val="auto"/>
                      <w:sz w:val="36"/>
                      <w:szCs w:val="36"/>
                      <w:lang w:bidi="ru-RU"/>
                    </w:rPr>
                    <w:t>SEPTEMBER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7"/>
                    <w:gridCol w:w="483"/>
                    <w:gridCol w:w="486"/>
                    <w:gridCol w:w="486"/>
                    <w:gridCol w:w="486"/>
                    <w:gridCol w:w="486"/>
                    <w:gridCol w:w="477"/>
                  </w:tblGrid>
                  <w:tr w:rsidR="00496BAF" w:rsidRPr="00E33F50" w14:paraId="6E92A4E3" w14:textId="77777777" w:rsidTr="001C6830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237E20BD" w14:textId="75998753" w:rsidR="00240D4D" w:rsidRPr="00E33F50" w:rsidRDefault="001C6830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PON</w:t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38BAB9FE" w14:textId="04BFFAB0" w:rsidR="00240D4D" w:rsidRPr="00E33F50" w:rsidRDefault="001C6830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TOR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6E7E1C1D" w14:textId="2971EF48" w:rsidR="00240D4D" w:rsidRPr="00E33F50" w:rsidRDefault="001C6830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SRE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77097261" w14:textId="231EA0A7" w:rsidR="00240D4D" w:rsidRPr="00E33F50" w:rsidRDefault="001C6830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ČET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4075D82B" w14:textId="53D1BDBD" w:rsidR="00240D4D" w:rsidRPr="00E33F50" w:rsidRDefault="001C6830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PET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0000"/>
                        </w:tcBorders>
                        <w:shd w:val="clear" w:color="auto" w:fill="auto"/>
                        <w:vAlign w:val="center"/>
                      </w:tcPr>
                      <w:p w14:paraId="03F2B6E0" w14:textId="358CA9FE" w:rsidR="00240D4D" w:rsidRPr="001C6830" w:rsidRDefault="001C6830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1C683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SOB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0000"/>
                        </w:tcBorders>
                        <w:shd w:val="clear" w:color="auto" w:fill="auto"/>
                        <w:vAlign w:val="center"/>
                      </w:tcPr>
                      <w:p w14:paraId="115E6D45" w14:textId="3C2F11FE" w:rsidR="00240D4D" w:rsidRPr="001C6830" w:rsidRDefault="001C6830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1C683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NED</w:t>
                        </w:r>
                      </w:p>
                    </w:tc>
                  </w:tr>
                  <w:tr w:rsidR="00496BAF" w:rsidRPr="00E33F50" w14:paraId="191EEF27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0ACC9AD8" w14:textId="577245F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MonthStart9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" 1 ""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65D060A" w14:textId="26E877B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MonthStart9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9BDA8F8" w14:textId="6135D21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MonthStart9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54F33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C07E4D3" w14:textId="576616B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MonthStart9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5E22500" w14:textId="63ADA76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MonthStart9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FB27399" w14:textId="70CB8EAF" w:rsidR="00240D4D" w:rsidRPr="001C683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MonthStart9 \@ dddd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1C683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C09A57F" w14:textId="42794BEE" w:rsidR="00240D4D" w:rsidRPr="001C683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MonthStart9 \@ dddd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1C683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6EE1544C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52C961F1" w14:textId="6092422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2BF2BED" w14:textId="53609BC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B04E09D" w14:textId="359DF28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529C5BF" w14:textId="1275E6F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E93FAA3" w14:textId="7054903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033FA5" w14:textId="31B8D67C" w:rsidR="00240D4D" w:rsidRPr="001C683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DAD5D4E" w14:textId="4703B50E" w:rsidR="00240D4D" w:rsidRPr="001C683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0E1942DA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556BD514" w14:textId="3108DD4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4DA48A5" w14:textId="6B46662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5219664" w14:textId="0F1B284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9359DC" w14:textId="24824ED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3EB3D77" w14:textId="563BE6B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2A1D153" w14:textId="76C9AF70" w:rsidR="00240D4D" w:rsidRPr="001C683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4E847D9" w14:textId="1B553621" w:rsidR="00240D4D" w:rsidRPr="001C683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343588CF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A2651C6" w14:textId="38189A6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B1C1C0E" w14:textId="4E36FA6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6D1A20" w14:textId="2812DCA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490440C" w14:textId="15C0AC1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D8F551A" w14:textId="04BE5E7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C0B0FF" w14:textId="0C299C53" w:rsidR="00240D4D" w:rsidRPr="001C683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152E55B" w14:textId="553F3CF5" w:rsidR="00240D4D" w:rsidRPr="001C683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487DB3AB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04CE423F" w14:textId="451A28A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MonthEnd9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7D02494" w14:textId="3708296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MonthEnd9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7183CBA" w14:textId="19DDD6C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MonthEnd9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7DE61E5" w14:textId="2889D8D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MonthEnd9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95E5C1E" w14:textId="6156BED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MonthEnd9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00C123" w14:textId="13A7930F" w:rsidR="00240D4D" w:rsidRPr="001C683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MonthEnd9 \@ d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BFE5E8A" w14:textId="3D5C4A22" w:rsidR="00240D4D" w:rsidRPr="001C683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MonthEnd9 \@ d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5F9738C0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1962714E" w14:textId="3F90D10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MonthEnd9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0A16A11" w14:textId="66599F7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MonthEnd9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B6EF8DF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B4E7606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C12BD7D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FC413F" w14:textId="77777777" w:rsidR="00240D4D" w:rsidRPr="001C683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95FE9C0" w14:textId="77777777" w:rsidR="00240D4D" w:rsidRPr="001C683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31377DC9" w14:textId="77777777" w:rsidR="00240D4D" w:rsidRPr="00E33F50" w:rsidRDefault="00240D4D" w:rsidP="00496BAF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</w:p>
              </w:tc>
              <w:tc>
                <w:tcPr>
                  <w:tcW w:w="1250" w:type="pct"/>
                </w:tcPr>
                <w:p w14:paraId="3FE5E8F3" w14:textId="766B919E" w:rsidR="00240D4D" w:rsidRPr="00E33F50" w:rsidRDefault="001C6830" w:rsidP="00496BAF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  <w:r>
                    <w:rPr>
                      <w:rFonts w:ascii="Arial Narrow" w:hAnsi="Arial Narrow" w:cs="Calibri"/>
                      <w:b/>
                      <w:bCs/>
                      <w:caps w:val="0"/>
                      <w:noProof/>
                      <w:color w:val="auto"/>
                      <w:sz w:val="36"/>
                      <w:szCs w:val="36"/>
                      <w:lang w:bidi="ru-RU"/>
                    </w:rPr>
                    <w:t>OKTOBER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7"/>
                    <w:gridCol w:w="483"/>
                    <w:gridCol w:w="486"/>
                    <w:gridCol w:w="486"/>
                    <w:gridCol w:w="486"/>
                    <w:gridCol w:w="486"/>
                    <w:gridCol w:w="477"/>
                  </w:tblGrid>
                  <w:tr w:rsidR="00496BAF" w:rsidRPr="00E33F50" w14:paraId="1DAA9906" w14:textId="77777777" w:rsidTr="001C6830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72268EF6" w14:textId="1D09739B" w:rsidR="00240D4D" w:rsidRPr="00E33F50" w:rsidRDefault="001C6830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PON</w:t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4C4767A8" w14:textId="4196235F" w:rsidR="00240D4D" w:rsidRPr="00E33F50" w:rsidRDefault="001C6830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TOR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6A606E45" w14:textId="6C75D6BB" w:rsidR="00240D4D" w:rsidRPr="00E33F50" w:rsidRDefault="001C6830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SRE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10734FE5" w14:textId="212F87E0" w:rsidR="00240D4D" w:rsidRPr="00E33F50" w:rsidRDefault="001C6830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ČET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32CCBD37" w14:textId="43F83CF6" w:rsidR="00240D4D" w:rsidRPr="00E33F50" w:rsidRDefault="001C6830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PET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0000"/>
                        </w:tcBorders>
                        <w:shd w:val="clear" w:color="auto" w:fill="auto"/>
                        <w:vAlign w:val="center"/>
                      </w:tcPr>
                      <w:p w14:paraId="7383A338" w14:textId="06599F05" w:rsidR="00240D4D" w:rsidRPr="001C6830" w:rsidRDefault="001C6830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1C683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SOB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0000"/>
                        </w:tcBorders>
                        <w:shd w:val="clear" w:color="auto" w:fill="auto"/>
                        <w:vAlign w:val="center"/>
                      </w:tcPr>
                      <w:p w14:paraId="1C199D0C" w14:textId="37D6A75A" w:rsidR="00240D4D" w:rsidRPr="001C6830" w:rsidRDefault="001C6830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1C683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NED</w:t>
                        </w:r>
                      </w:p>
                    </w:tc>
                  </w:tr>
                  <w:tr w:rsidR="00496BAF" w:rsidRPr="00E33F50" w14:paraId="048A2737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34BD2F7B" w14:textId="2CA20E6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MonthStart10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" 1 ""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8D35348" w14:textId="7BD70DA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MonthStart10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E2EC394" w14:textId="2B71BD3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MonthStart10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311D71D" w14:textId="5462BD3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MonthStart10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E763EE9" w14:textId="5478401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MonthStart10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54F33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9586682" w14:textId="32F65E31" w:rsidR="00240D4D" w:rsidRPr="001C683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MonthStart10 \@ dddd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1C683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F61586C" w14:textId="7C5C6927" w:rsidR="00240D4D" w:rsidRPr="001C683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MonthStart10 \@ dddd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1C683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4556AA3B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430F25BF" w14:textId="6E905FD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727F624" w14:textId="193F7F1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31A902F" w14:textId="299E7BB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D1A0B06" w14:textId="5BF3745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B25EEF8" w14:textId="4F05AA3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4DA1CC" w14:textId="442303A6" w:rsidR="00240D4D" w:rsidRPr="001C683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244D2C6" w14:textId="26A16F6B" w:rsidR="00240D4D" w:rsidRPr="001C683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3841C5FA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28CD6B08" w14:textId="0F67610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B8FE453" w14:textId="2E9D091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A373CDE" w14:textId="22040E9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426B5BE" w14:textId="6668AC4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C16EA20" w14:textId="4AB536B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620BEFD" w14:textId="0A302EFD" w:rsidR="00240D4D" w:rsidRPr="001C683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14BE94B" w14:textId="645D25B6" w:rsidR="00240D4D" w:rsidRPr="001C683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63A3FB71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4E54D898" w14:textId="1D24B26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80611B7" w14:textId="6407346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BE272CC" w14:textId="50E5702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95AC35F" w14:textId="0A839DB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A05BD05" w14:textId="2A6E010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9315AC8" w14:textId="43BE6B6A" w:rsidR="00240D4D" w:rsidRPr="001C683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5748F24" w14:textId="524CBE81" w:rsidR="00240D4D" w:rsidRPr="001C683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48EFB191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24F21411" w14:textId="03CB2D2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MonthEnd10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5F886DF" w14:textId="63B2496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MonthEnd10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5B09C7" w14:textId="2DAF693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MonthEnd10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192FF5E" w14:textId="6B234A3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MonthEnd10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F5B9E74" w14:textId="65C3854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MonthEnd10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8DA91CB" w14:textId="2039272F" w:rsidR="00240D4D" w:rsidRPr="001C683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MonthEnd10 \@ d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41807CB" w14:textId="7D3B9CC1" w:rsidR="00240D4D" w:rsidRPr="001C683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MonthEnd10 \@ d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6CC5E29B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2E7BD1B5" w14:textId="321DDA9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MonthEnd10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F28D1E9" w14:textId="73964FE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MonthEnd10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C09CA96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EADA865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722049B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F1786F2" w14:textId="77777777" w:rsidR="00240D4D" w:rsidRPr="001C683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4A0ED8C" w14:textId="77777777" w:rsidR="00240D4D" w:rsidRPr="001C683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71E1777A" w14:textId="77777777" w:rsidR="00240D4D" w:rsidRPr="00E33F50" w:rsidRDefault="00240D4D" w:rsidP="00496BAF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</w:p>
              </w:tc>
              <w:tc>
                <w:tcPr>
                  <w:tcW w:w="1250" w:type="pct"/>
                </w:tcPr>
                <w:p w14:paraId="7E9350D6" w14:textId="7B4DA735" w:rsidR="00240D4D" w:rsidRPr="00E33F50" w:rsidRDefault="001C6830" w:rsidP="00496BAF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  <w:r>
                    <w:rPr>
                      <w:rFonts w:ascii="Arial Narrow" w:hAnsi="Arial Narrow" w:cs="Calibri"/>
                      <w:b/>
                      <w:bCs/>
                      <w:caps w:val="0"/>
                      <w:noProof/>
                      <w:color w:val="auto"/>
                      <w:sz w:val="36"/>
                      <w:szCs w:val="36"/>
                      <w:lang w:bidi="ru-RU"/>
                    </w:rPr>
                    <w:t>NOVEMBER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7"/>
                    <w:gridCol w:w="484"/>
                    <w:gridCol w:w="486"/>
                    <w:gridCol w:w="486"/>
                    <w:gridCol w:w="486"/>
                    <w:gridCol w:w="486"/>
                    <w:gridCol w:w="477"/>
                  </w:tblGrid>
                  <w:tr w:rsidR="00496BAF" w:rsidRPr="00E33F50" w14:paraId="504BFB33" w14:textId="77777777" w:rsidTr="001C6830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74911DBF" w14:textId="5FA9F556" w:rsidR="00240D4D" w:rsidRPr="00E33F50" w:rsidRDefault="001C6830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PON</w:t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7E2F19E6" w14:textId="69F6E982" w:rsidR="00240D4D" w:rsidRPr="00E33F50" w:rsidRDefault="001C6830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TOR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700193F3" w14:textId="5F40FCFA" w:rsidR="00240D4D" w:rsidRPr="00705729" w:rsidRDefault="001C6830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SRE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0795B3D0" w14:textId="36E7F1AE" w:rsidR="00240D4D" w:rsidRPr="00E33F50" w:rsidRDefault="001C6830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ČET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151FE0A5" w14:textId="42FD1FE0" w:rsidR="00240D4D" w:rsidRPr="00E33F50" w:rsidRDefault="001C6830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PET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0000"/>
                        </w:tcBorders>
                        <w:shd w:val="clear" w:color="auto" w:fill="auto"/>
                        <w:vAlign w:val="center"/>
                      </w:tcPr>
                      <w:p w14:paraId="02F9E89F" w14:textId="38A20C54" w:rsidR="00240D4D" w:rsidRPr="001C6830" w:rsidRDefault="001C6830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1C683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SOB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0000"/>
                        </w:tcBorders>
                        <w:shd w:val="clear" w:color="auto" w:fill="auto"/>
                        <w:vAlign w:val="center"/>
                      </w:tcPr>
                      <w:p w14:paraId="485DC499" w14:textId="42906161" w:rsidR="00240D4D" w:rsidRPr="001C6830" w:rsidRDefault="001C6830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1C683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NED</w:t>
                        </w:r>
                      </w:p>
                    </w:tc>
                  </w:tr>
                  <w:tr w:rsidR="00496BAF" w:rsidRPr="00E33F50" w14:paraId="4138B158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0DF0A74D" w14:textId="47F4CD9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MonthStart11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" 1 ""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44EEB4B" w14:textId="65A3BE1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MonthStart11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2A59089" w14:textId="648F287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MonthStart11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4A6AE03" w14:textId="4A17C4F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MonthStart11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96E858D" w14:textId="4DD1FE5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MonthStart11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006519B" w14:textId="62762B13" w:rsidR="00240D4D" w:rsidRPr="001C683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MonthStart11 \@ dddd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1C683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D7589EB" w14:textId="159F14E6" w:rsidR="00240D4D" w:rsidRPr="001C683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MonthStart11 \@ dddd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1C683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74503BC8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36F866EB" w14:textId="5759683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2911910" w14:textId="6E5550F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37B76E5" w14:textId="360D473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28D013C" w14:textId="73B164C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6755708" w14:textId="6625791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E9887AC" w14:textId="10A72D70" w:rsidR="00240D4D" w:rsidRPr="001C683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C99D369" w14:textId="67B23DAB" w:rsidR="00240D4D" w:rsidRPr="001C683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7D2E9130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4512634A" w14:textId="378ED5D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D77DCA1" w14:textId="1412AAB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A580905" w14:textId="3DE6F9B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5EDA76" w14:textId="408AF32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EFABF1" w14:textId="2C66430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A43CE6" w14:textId="01880C8C" w:rsidR="00240D4D" w:rsidRPr="001C683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7C14986" w14:textId="0FD44B8A" w:rsidR="00240D4D" w:rsidRPr="001C683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0C39DE3A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E84D3C6" w14:textId="07C3FD5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8BD3E27" w14:textId="53D19D6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F063550" w14:textId="68B0FE6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37FB0E" w14:textId="656313B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A71C62" w14:textId="035C7C7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7F89C58" w14:textId="4A849DEE" w:rsidR="00240D4D" w:rsidRPr="001C683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7928D0C" w14:textId="3C6CB3BD" w:rsidR="00240D4D" w:rsidRPr="001C683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025F2089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230F1AE2" w14:textId="5480B93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5871257" w14:textId="0A020E2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9D75CF5" w14:textId="5B8A158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6161C89" w14:textId="67720E7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51A596" w14:textId="30A835C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54F33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C4A41F6" w14:textId="69158AD5" w:rsidR="00240D4D" w:rsidRPr="001C683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54F33"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MonthEnd11 \@ d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54F33"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54F33"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54F33"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7D14560" w14:textId="33A6665E" w:rsidR="00240D4D" w:rsidRPr="001C683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54F33"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MonthEnd11 \@ d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54F33"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54F33"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54F33"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72FD00B3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166FE523" w14:textId="0B9E931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54F33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54F33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54F33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54F33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DB6407D" w14:textId="064BD58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54F33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54F33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3D4E4E9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95E8EE5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B9CAF47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4FCE03B" w14:textId="77777777" w:rsidR="00240D4D" w:rsidRPr="001C683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432FC11" w14:textId="77777777" w:rsidR="00240D4D" w:rsidRPr="001C683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43A637F0" w14:textId="77777777" w:rsidR="00240D4D" w:rsidRPr="00E33F50" w:rsidRDefault="00240D4D" w:rsidP="00496BAF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</w:p>
              </w:tc>
              <w:tc>
                <w:tcPr>
                  <w:tcW w:w="1250" w:type="pct"/>
                </w:tcPr>
                <w:p w14:paraId="6F10BBC6" w14:textId="4B1C2251" w:rsidR="00240D4D" w:rsidRPr="00E33F50" w:rsidRDefault="001C6830" w:rsidP="00496BAF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  <w:r>
                    <w:rPr>
                      <w:rFonts w:ascii="Arial Narrow" w:hAnsi="Arial Narrow" w:cs="Calibri"/>
                      <w:b/>
                      <w:bCs/>
                      <w:caps w:val="0"/>
                      <w:noProof/>
                      <w:color w:val="auto"/>
                      <w:sz w:val="36"/>
                      <w:szCs w:val="36"/>
                      <w:lang w:bidi="ru-RU"/>
                    </w:rPr>
                    <w:t>DECEMBER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7"/>
                    <w:gridCol w:w="484"/>
                    <w:gridCol w:w="486"/>
                    <w:gridCol w:w="486"/>
                    <w:gridCol w:w="486"/>
                    <w:gridCol w:w="486"/>
                    <w:gridCol w:w="477"/>
                  </w:tblGrid>
                  <w:tr w:rsidR="00496BAF" w:rsidRPr="00E33F50" w14:paraId="0CA8349C" w14:textId="77777777" w:rsidTr="001C6830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700098BB" w14:textId="29CF3A84" w:rsidR="00240D4D" w:rsidRPr="00E33F50" w:rsidRDefault="001C6830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PON</w:t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61F03D3C" w14:textId="184DD8D5" w:rsidR="00240D4D" w:rsidRPr="00E33F50" w:rsidRDefault="001C6830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TOR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586A1803" w14:textId="4024E59D" w:rsidR="00240D4D" w:rsidRPr="00E33F50" w:rsidRDefault="001C6830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SRE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79281689" w14:textId="647EB804" w:rsidR="00240D4D" w:rsidRPr="00E33F50" w:rsidRDefault="001C6830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ČET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11F571BF" w14:textId="780CCA4E" w:rsidR="00240D4D" w:rsidRPr="00E33F50" w:rsidRDefault="001C6830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PET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0000"/>
                        </w:tcBorders>
                        <w:shd w:val="clear" w:color="auto" w:fill="auto"/>
                        <w:vAlign w:val="center"/>
                      </w:tcPr>
                      <w:p w14:paraId="10195620" w14:textId="4796D629" w:rsidR="00240D4D" w:rsidRPr="001C6830" w:rsidRDefault="001C6830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1C683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SOB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0000"/>
                        </w:tcBorders>
                        <w:shd w:val="clear" w:color="auto" w:fill="auto"/>
                        <w:vAlign w:val="center"/>
                      </w:tcPr>
                      <w:p w14:paraId="3709C3C5" w14:textId="3CAE47F5" w:rsidR="00240D4D" w:rsidRPr="001C6830" w:rsidRDefault="001C6830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1C683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NED</w:t>
                        </w:r>
                      </w:p>
                    </w:tc>
                  </w:tr>
                  <w:tr w:rsidR="00496BAF" w:rsidRPr="00E33F50" w14:paraId="0B2F30B0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2BF7088F" w14:textId="7D35FA5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MonthStart12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" 1 ""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F101F28" w14:textId="3128142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MonthStart12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88806C3" w14:textId="50C3E80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MonthStart12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54F33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7860C0" w14:textId="43EA3F3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MonthStart12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246D88" w14:textId="0236D95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MonthStart12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E8AD4B2" w14:textId="5F5ED30C" w:rsidR="00240D4D" w:rsidRPr="001C683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MonthStart12 \@ dddd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1C683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F0E85C9" w14:textId="6598B84E" w:rsidR="00240D4D" w:rsidRPr="001C683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MonthStart12 \@ dddd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1C683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34AB1B96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2C6B7A0C" w14:textId="674526F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235FB59" w14:textId="6A31356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BF848C4" w14:textId="0DCDB85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F0C7353" w14:textId="1EFE0C2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BB1151C" w14:textId="6D18C1A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83CAD5" w14:textId="38BBA2D1" w:rsidR="00240D4D" w:rsidRPr="001C683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2092A5E" w14:textId="7772EE28" w:rsidR="00240D4D" w:rsidRPr="001C683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05C96A10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234E0F41" w14:textId="78D2B55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4ABFF38" w14:textId="1F293B4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56AA936" w14:textId="5BBF794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7EA5A59" w14:textId="49ADD34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991173" w14:textId="73A9537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F3F5234" w14:textId="2214968B" w:rsidR="00240D4D" w:rsidRPr="001C683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B415E3F" w14:textId="50CA8230" w:rsidR="00240D4D" w:rsidRPr="001C683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2A63608C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1AF68CC1" w14:textId="597FEC0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F8290A4" w14:textId="47B6954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EF3DD30" w14:textId="26ADFEC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C794CC8" w14:textId="07F9B98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838665" w14:textId="1473D7C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C7C6B4" w14:textId="449C932C" w:rsidR="00240D4D" w:rsidRPr="001C683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F1EC474" w14:textId="79929BA6" w:rsidR="00240D4D" w:rsidRPr="001C683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35920EEE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417B9C7F" w14:textId="0FA31BF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E2F9279" w14:textId="67E5570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212F9BC" w14:textId="2B92F65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D03699A" w14:textId="327EB1C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F71DA6" w14:textId="10172DE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13947F0" w14:textId="45AAAF66" w:rsidR="00240D4D" w:rsidRPr="001C683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MonthEnd12 \@ d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D89ABD6" w14:textId="5A556D0D" w:rsidR="00240D4D" w:rsidRPr="001C683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MonthEnd12 \@ d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31</w: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14DEC3D6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3F53804D" w14:textId="1D0B087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16DDA86" w14:textId="7996D14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E650445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461B0BF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2C66123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F8935B6" w14:textId="77777777" w:rsidR="00240D4D" w:rsidRPr="001C683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DDE5139" w14:textId="77777777" w:rsidR="00240D4D" w:rsidRPr="001C683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3B3A58C6" w14:textId="77777777" w:rsidR="00240D4D" w:rsidRPr="00E33F50" w:rsidRDefault="00240D4D" w:rsidP="00496BAF">
                  <w:pPr>
                    <w:pStyle w:val="Months"/>
                    <w:jc w:val="center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30"/>
                      <w:szCs w:val="30"/>
                      <w:lang w:bidi="ru-RU"/>
                    </w:rPr>
                  </w:pPr>
                </w:p>
              </w:tc>
            </w:tr>
          </w:tbl>
          <w:p w14:paraId="1A5B6E03" w14:textId="2CC03F92" w:rsidR="00E50BDE" w:rsidRPr="00E33F50" w:rsidRDefault="00E50BDE" w:rsidP="00496BAF">
            <w:pPr>
              <w:pStyle w:val="ad"/>
              <w:spacing w:after="0"/>
              <w:jc w:val="center"/>
              <w:rPr>
                <w:rFonts w:ascii="Arial Narrow" w:hAnsi="Arial Narrow"/>
                <w:b/>
                <w:bCs/>
                <w:noProof/>
                <w:color w:val="auto"/>
                <w:sz w:val="30"/>
                <w:szCs w:val="30"/>
              </w:rPr>
            </w:pPr>
          </w:p>
        </w:tc>
      </w:tr>
    </w:tbl>
    <w:p w14:paraId="2B3E424A" w14:textId="1DF0A038" w:rsidR="00F93E3B" w:rsidRPr="00E33F50" w:rsidRDefault="00F93E3B" w:rsidP="00496BAF">
      <w:pPr>
        <w:pStyle w:val="a5"/>
        <w:rPr>
          <w:rFonts w:ascii="Arial Narrow" w:hAnsi="Arial Narrow"/>
          <w:b/>
          <w:bCs/>
          <w:noProof/>
          <w:color w:val="auto"/>
          <w:sz w:val="2"/>
          <w:szCs w:val="2"/>
        </w:rPr>
      </w:pPr>
    </w:p>
    <w:sectPr w:rsidR="00F93E3B" w:rsidRPr="00E33F50" w:rsidSect="00496BAF">
      <w:pgSz w:w="16838" w:h="11906" w:orient="landscape" w:code="9"/>
      <w:pgMar w:top="510" w:right="510" w:bottom="510" w:left="51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D2E9FCB" w14:textId="77777777" w:rsidR="001679E9" w:rsidRDefault="001679E9">
      <w:pPr>
        <w:spacing w:after="0"/>
      </w:pPr>
      <w:r>
        <w:separator/>
      </w:r>
    </w:p>
  </w:endnote>
  <w:endnote w:type="continuationSeparator" w:id="0">
    <w:p w14:paraId="0D4226B8" w14:textId="77777777" w:rsidR="001679E9" w:rsidRDefault="001679E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1CC7CEC" w14:textId="77777777" w:rsidR="001679E9" w:rsidRDefault="001679E9">
      <w:pPr>
        <w:spacing w:after="0"/>
      </w:pPr>
      <w:r>
        <w:separator/>
      </w:r>
    </w:p>
  </w:footnote>
  <w:footnote w:type="continuationSeparator" w:id="0">
    <w:p w14:paraId="3899B3B2" w14:textId="77777777" w:rsidR="001679E9" w:rsidRDefault="001679E9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removePersonalInformation/>
  <w:removeDateAndTime/>
  <w:proofState w:spelling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3"/>
    <w:docVar w:name="MonthEnd10" w:val="31.10.2023"/>
    <w:docVar w:name="MonthEnd11" w:val="30.11.2023"/>
    <w:docVar w:name="MonthEnd12" w:val="31.12.2023"/>
    <w:docVar w:name="MonthEnd2" w:val="28.02.2023"/>
    <w:docVar w:name="MonthEnd3" w:val="31.03.2023"/>
    <w:docVar w:name="MonthEnd4" w:val="30.04.2023"/>
    <w:docVar w:name="MonthEnd5" w:val="31.05.2023"/>
    <w:docVar w:name="MonthEnd6" w:val="30.06.2023"/>
    <w:docVar w:name="MonthEnd7" w:val="31.07.2023"/>
    <w:docVar w:name="MonthEnd8" w:val="31.08.2023"/>
    <w:docVar w:name="MonthEnd9" w:val="30.09.2023"/>
    <w:docVar w:name="Months" w:val="12"/>
    <w:docVar w:name="MonthStart1" w:val="01.01.2023"/>
    <w:docVar w:name="MonthStart10" w:val="01.10.2023"/>
    <w:docVar w:name="MonthStart11" w:val="01.11.2023"/>
    <w:docVar w:name="MonthStart12" w:val="01.12.2023"/>
    <w:docVar w:name="MonthStart2" w:val="01.02.2023"/>
    <w:docVar w:name="MonthStart3" w:val="01.03.2023"/>
    <w:docVar w:name="MonthStart4" w:val="01.04.2023"/>
    <w:docVar w:name="MonthStart5" w:val="01.05.2023"/>
    <w:docVar w:name="MonthStart6" w:val="01.06.2023"/>
    <w:docVar w:name="MonthStart7" w:val="01.07.2023"/>
    <w:docVar w:name="MonthStart8" w:val="01.08.2023"/>
    <w:docVar w:name="MonthStart9" w:val="01.09.2023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0D13F4"/>
    <w:rsid w:val="00111F7C"/>
    <w:rsid w:val="001274F3"/>
    <w:rsid w:val="00151CCE"/>
    <w:rsid w:val="00165E77"/>
    <w:rsid w:val="001679E9"/>
    <w:rsid w:val="001B01F9"/>
    <w:rsid w:val="001C41F9"/>
    <w:rsid w:val="001C6830"/>
    <w:rsid w:val="00240D4D"/>
    <w:rsid w:val="00254F33"/>
    <w:rsid w:val="002562E7"/>
    <w:rsid w:val="00285C1D"/>
    <w:rsid w:val="003327F5"/>
    <w:rsid w:val="00340CAF"/>
    <w:rsid w:val="003C0D41"/>
    <w:rsid w:val="003C1BDD"/>
    <w:rsid w:val="003E085C"/>
    <w:rsid w:val="003E7B3A"/>
    <w:rsid w:val="00416364"/>
    <w:rsid w:val="00431B29"/>
    <w:rsid w:val="00440416"/>
    <w:rsid w:val="00462EAD"/>
    <w:rsid w:val="00496BAF"/>
    <w:rsid w:val="004A6170"/>
    <w:rsid w:val="004F6AAC"/>
    <w:rsid w:val="00512F2D"/>
    <w:rsid w:val="00570FBB"/>
    <w:rsid w:val="00583B82"/>
    <w:rsid w:val="005923AC"/>
    <w:rsid w:val="005D5149"/>
    <w:rsid w:val="005E656F"/>
    <w:rsid w:val="00653B95"/>
    <w:rsid w:val="00667021"/>
    <w:rsid w:val="006974E1"/>
    <w:rsid w:val="006C0896"/>
    <w:rsid w:val="006C1794"/>
    <w:rsid w:val="006F513E"/>
    <w:rsid w:val="00705729"/>
    <w:rsid w:val="00744685"/>
    <w:rsid w:val="007C0139"/>
    <w:rsid w:val="007D45A1"/>
    <w:rsid w:val="007F564D"/>
    <w:rsid w:val="008B1201"/>
    <w:rsid w:val="008F16F7"/>
    <w:rsid w:val="009164BA"/>
    <w:rsid w:val="009166BD"/>
    <w:rsid w:val="00977AAE"/>
    <w:rsid w:val="00996E56"/>
    <w:rsid w:val="00997268"/>
    <w:rsid w:val="00A12667"/>
    <w:rsid w:val="00A14581"/>
    <w:rsid w:val="00A20E4C"/>
    <w:rsid w:val="00AA23D3"/>
    <w:rsid w:val="00AA3C50"/>
    <w:rsid w:val="00AE302A"/>
    <w:rsid w:val="00AE36BB"/>
    <w:rsid w:val="00B37C7E"/>
    <w:rsid w:val="00B65B09"/>
    <w:rsid w:val="00B85583"/>
    <w:rsid w:val="00B9476B"/>
    <w:rsid w:val="00BC3952"/>
    <w:rsid w:val="00BE5AB8"/>
    <w:rsid w:val="00C41B43"/>
    <w:rsid w:val="00C44DFB"/>
    <w:rsid w:val="00C6519B"/>
    <w:rsid w:val="00C70F21"/>
    <w:rsid w:val="00C7354B"/>
    <w:rsid w:val="00C91F9B"/>
    <w:rsid w:val="00D811EA"/>
    <w:rsid w:val="00DE32AC"/>
    <w:rsid w:val="00E1407A"/>
    <w:rsid w:val="00E318B9"/>
    <w:rsid w:val="00E33F50"/>
    <w:rsid w:val="00E50BDE"/>
    <w:rsid w:val="00E774CD"/>
    <w:rsid w:val="00E77E1D"/>
    <w:rsid w:val="00ED75B6"/>
    <w:rsid w:val="00EF1F0E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519B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3412</Words>
  <Characters>19454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2021-11-16T07:34:00Z</dcterms:created>
  <dcterms:modified xsi:type="dcterms:W3CDTF">2021-11-16T07:34:00Z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