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C2B91" w14:textId="30801C4A" w:rsidR="00B330CA" w:rsidRPr="00C060A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C060A2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49B96FA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0" w:name="_Hlk38821049"/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</w:rPr>
              <w:t>JANUAR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C060A2" w14:paraId="003B5D74" w14:textId="77777777" w:rsidTr="007B09D5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2A0CEEB7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39EA2BAF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79D4902E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0C12643B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40CE3304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B77E009" w14:textId="78EEA1B8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78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0DAAD69" w14:textId="00D1DC59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25E83B64" w14:textId="77777777" w:rsidTr="007B09D5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54650BD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74C1D66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0677C62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106F8FB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07CA89A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CB3EA34" w14:textId="7DCCCFF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D2CACA7" w14:textId="095218B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36AA6C8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0C2664D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44634BC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6FAFD6D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7507306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1E01C0F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15C7C05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3866CBB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11DBAD2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27AA22E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23EEFA9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6561059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2C30897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1700F0F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059DA1B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4110FA3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4D339C7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2DAA48E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3CE1ADF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0C74905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76811FC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1921FB2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2E778FC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0EF20C4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273E430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1885596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0554244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7BAB5D9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390D44C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6C8D270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  <w:bookmarkEnd w:id="0"/>
          </w:tbl>
          <w:p w14:paraId="07B70FA8" w14:textId="77777777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3CCB75D3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</w:pP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623B41"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73A970CB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7C31A35C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11974E8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31CFFFC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6AF84C7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4CEBF78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1732911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A62FA5" w14:textId="3A0EB9C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B7ED802" w14:textId="05F87C9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73D0CCC1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1754EA26" w14:textId="5CCEFCE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MonthStart7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2FA772AC" w14:textId="0D20FDB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MonthStart7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5E6F32C" w14:textId="33E90BF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MonthStart7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80BABC9" w14:textId="38589A3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MonthStart7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02CA1ED5" w14:textId="454DFB1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MonthStart7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</w:tcPr>
                <w:p w14:paraId="1F0D7892" w14:textId="631DF93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MonthStart7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</w:tcPr>
                <w:p w14:paraId="62D72C71" w14:textId="0B2EDC0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MonthStart7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02BA77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2C4C02EC" w14:textId="150421A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7B18E67B" w14:textId="45B753A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054EF938" w14:textId="741B24D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41BB88A0" w14:textId="69BAC09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52752D34" w14:textId="36FE77B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7453FDE0" w14:textId="268B572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553F8059" w14:textId="2B09CA3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C129D8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25C4E8A9" w14:textId="4F8F8DC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0E1E601C" w14:textId="5C3257A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3E59C353" w14:textId="2752B6F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14A726FD" w14:textId="2CC1D06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6B8F7799" w14:textId="1608BB7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79EC118E" w14:textId="291563E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706A60DB" w14:textId="6AEEF3F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54A3EF1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31323A81" w14:textId="039AEAE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6EFB475E" w14:textId="50A3D71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38EDDF8E" w14:textId="7AF42FA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18A60E8C" w14:textId="5CC1542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3588E109" w14:textId="20E840F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5F2DD761" w14:textId="0745774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7CAC9E85" w14:textId="0C51D7D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5F852296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1294920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52158E0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00EDAAF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18FB6F8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74753F7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3690517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4B22073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149673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7EA543E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2246C18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MonthEnd7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8E6D77D" w14:textId="77777777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127F13" w:rsidRPr="00C060A2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11124B77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FEBRUAR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9"/>
              <w:gridCol w:w="358"/>
              <w:gridCol w:w="358"/>
              <w:gridCol w:w="358"/>
              <w:gridCol w:w="358"/>
              <w:gridCol w:w="351"/>
            </w:tblGrid>
            <w:tr w:rsidR="00623B41" w:rsidRPr="00C060A2" w14:paraId="31B7849D" w14:textId="77777777" w:rsidTr="007B09D5">
              <w:trPr>
                <w:trHeight w:val="227"/>
                <w:jc w:val="center"/>
              </w:trPr>
              <w:tc>
                <w:tcPr>
                  <w:tcW w:w="711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06C65BF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637212F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66E7B54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40863CE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0CED8DB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2DAB018" w14:textId="36700B2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AA25C31" w14:textId="72DF033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00577818" w14:textId="77777777" w:rsidTr="007B09D5">
              <w:trPr>
                <w:trHeight w:val="227"/>
                <w:jc w:val="center"/>
              </w:trPr>
              <w:tc>
                <w:tcPr>
                  <w:tcW w:w="711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5AD4B13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059D60E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1CE5EED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15B3F2C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7FE2155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7F7F9AC" w14:textId="67E4098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F321B8B" w14:textId="7E12E19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17027FB4" w14:textId="77777777" w:rsidTr="00623B41">
              <w:trPr>
                <w:trHeight w:val="227"/>
                <w:jc w:val="center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36A6E6F8" w14:textId="212BED1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3BF77F0E" w14:textId="7E68FCE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33260B3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67D551A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39FC769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097E2BF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2041D8E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1624498B" w14:textId="77777777" w:rsidTr="00623B41">
              <w:trPr>
                <w:trHeight w:val="227"/>
                <w:jc w:val="center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55E9CC0B" w14:textId="320E5E6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545AFEB" w14:textId="2BD68E3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67886AC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0812D17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0A45433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1EF6202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7D81493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7F86B9A" w14:textId="77777777" w:rsidTr="00623B41">
              <w:trPr>
                <w:trHeight w:val="227"/>
                <w:jc w:val="center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0926075B" w14:textId="70DBBC9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12F4E7D5" w14:textId="3456C9F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15C7A6B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49B36A6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7C0D8E1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51A0FFD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71C14A4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A1DF3E0" w14:textId="77777777" w:rsidTr="00623B41">
              <w:trPr>
                <w:trHeight w:val="227"/>
                <w:jc w:val="center"/>
              </w:trPr>
              <w:tc>
                <w:tcPr>
                  <w:tcW w:w="71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6DAB319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44414A3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78D6347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5E34B1C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21266E0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385280B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0278A29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166E3AF" w14:textId="77777777" w:rsidTr="00623B41">
              <w:trPr>
                <w:trHeight w:val="227"/>
                <w:jc w:val="center"/>
              </w:trPr>
              <w:tc>
                <w:tcPr>
                  <w:tcW w:w="71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193D855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6A55F07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!A12 Is Not In Table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5B30415F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:rsidRPr="00C060A2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548CF99" w14:textId="14E064D2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2CB974DD" w14:textId="615BDB8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AVGUST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1462069A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0D0B56E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08C9057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684AF4E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0737920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3419152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22591F9" w14:textId="651E8B9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65DB7D3" w14:textId="196B677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126E1D1E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384C22C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MonthStart8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1FC7A71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MonthStart8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4D88282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MonthStart8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0583DA2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MonthStart8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3CE3423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MonthStart8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15B96F0" w14:textId="0AB86D9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MonthStart8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1BA4821" w14:textId="69F0B9C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MonthStart8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2FF85B1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255FB695" w14:textId="43D7B4A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3EC2BD2" w14:textId="595CC26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765A123E" w14:textId="2DA8D4E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87AD77F" w14:textId="160C6B3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BAA1076" w14:textId="5E613D1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4632F1" w14:textId="65F73A3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E1D2A9B" w14:textId="0C62931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A5E912E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5CB78F0" w14:textId="7157DE2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9EB8B7E" w14:textId="28ECEED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C5347B9" w14:textId="2C6DDEA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1F37413" w14:textId="53C5DE7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3B8DE17" w14:textId="58ED0C4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2CBC05" w14:textId="653C7B6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5D35F756" w14:textId="24923AE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FB8780F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8F483FB" w14:textId="7AC1B17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7777E7CE" w14:textId="0CD4D18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E04CFCF" w14:textId="50A0A95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9A50959" w14:textId="6431457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646A4F" w14:textId="73CA364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64F1D69" w14:textId="1B54907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4280E46" w14:textId="3DEE26B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B287C25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0F7DED3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4628309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6A65458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0A18BA4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310BBFC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2807E1D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288759F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88BA3B7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14CD756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273DE6B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MonthEnd8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136055B5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5AD5004E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9"/>
              <w:gridCol w:w="358"/>
              <w:gridCol w:w="358"/>
              <w:gridCol w:w="358"/>
              <w:gridCol w:w="358"/>
              <w:gridCol w:w="351"/>
            </w:tblGrid>
            <w:tr w:rsidR="00623B41" w:rsidRPr="00C060A2" w14:paraId="41205488" w14:textId="77777777" w:rsidTr="007B09D5">
              <w:trPr>
                <w:trHeight w:val="227"/>
              </w:trPr>
              <w:tc>
                <w:tcPr>
                  <w:tcW w:w="711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5FFDA6C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09C3E61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4F0970E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47FE55D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322D6B2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3B6F987" w14:textId="597D528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D8F64F1" w14:textId="058EFF1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110028A8" w14:textId="77777777" w:rsidTr="007B09D5">
              <w:trPr>
                <w:trHeight w:val="227"/>
              </w:trPr>
              <w:tc>
                <w:tcPr>
                  <w:tcW w:w="711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67F6998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MonthStart3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5DE3A89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MonthStart3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2251623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MonthStart3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3F5168F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MonthStart3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15696A0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MonthStart3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81337DB" w14:textId="5B6C8B0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MonthStart3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452A13B" w14:textId="460C64F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MonthStart3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3519B9D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4E246ECD" w14:textId="4019431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66BB8A08" w14:textId="00AF33D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02CEDC2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312FAC5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05AEEC1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09EC771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56C855C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401F4228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5CCB9533" w14:textId="5B9DD4B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927A417" w14:textId="2D4A550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75E0CFF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393E008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40B231C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360AD7B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59C4528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962D66D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0A39D047" w14:textId="054D265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66F7DBCD" w14:textId="544596E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5DBCFB5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35F49FD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6DD0672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3617E1D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469F5C3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5AA2C0FF" w14:textId="77777777" w:rsidTr="00623B41">
              <w:trPr>
                <w:trHeight w:val="227"/>
              </w:trPr>
              <w:tc>
                <w:tcPr>
                  <w:tcW w:w="71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5E30D9C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583C5BB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4453CD4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46F6230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497F052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1075467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7A0170D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DCB39BB" w14:textId="77777777" w:rsidTr="00623B41">
              <w:trPr>
                <w:trHeight w:val="227"/>
              </w:trPr>
              <w:tc>
                <w:tcPr>
                  <w:tcW w:w="71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45DF5CB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328EFC0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MonthEnd3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02AC152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664A326C" w14:textId="64074DB9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581B29BF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28F0762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4768B6D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77EC5C1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1026E6A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14463BE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906B04F" w14:textId="4AE596D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0A6BFDC" w14:textId="6F012EA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49BF5E4C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4D7D638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MonthStart9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1961C32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MonthStart9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6CD3B45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MonthStart9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2B62E65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MonthStart9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2631013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MonthStart9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004B279" w14:textId="6376DB3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MonthStart9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F3FB2E8" w14:textId="4E60892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MonthStart9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6CB812E4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D9178BA" w14:textId="443608B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0D15FB8" w14:textId="46349D2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B52021D" w14:textId="64C0AF7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427FE6E" w14:textId="7FF0CE5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D58B161" w14:textId="2784A9C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E99B3FA" w14:textId="6F1C325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399A3A37" w14:textId="0838A5D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5283D644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CB99688" w14:textId="71C721F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D0DA37" w14:textId="51F9385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35503EBB" w14:textId="0AD88C9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2836219" w14:textId="6BE2B97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55754F0" w14:textId="317FA33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2625EB1" w14:textId="5E8AA59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2D78E87" w14:textId="67305E4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501B6D3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26BFC70C" w14:textId="2E5E204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43D0C2" w14:textId="445E2DC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2AC5B33" w14:textId="7E62D99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9337A42" w14:textId="74F063B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6E621CC" w14:textId="4DD08F4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5AB77A3" w14:textId="110A6A9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1E196A9B" w14:textId="3849D18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07474E9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5233E4F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66C8EB3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5CB6FB3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4D8F4B4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0796A6B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0D34A27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58EB7FE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9CC7EAF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463D1F6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38523F9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MonthEnd9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5006D8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2AED240E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APRIL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8"/>
              <w:gridCol w:w="358"/>
              <w:gridCol w:w="358"/>
              <w:gridCol w:w="358"/>
              <w:gridCol w:w="358"/>
              <w:gridCol w:w="351"/>
            </w:tblGrid>
            <w:tr w:rsidR="00623B41" w:rsidRPr="00C060A2" w14:paraId="15E095EA" w14:textId="77777777" w:rsidTr="007B09D5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7909E5D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419A442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578961D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6F14EB3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2206EC8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4181A3A" w14:textId="64367BA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BB2CFF3" w14:textId="21A70F5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5369470B" w14:textId="77777777" w:rsidTr="007B09D5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4911C81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MonthStart4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7B0505B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MonthStart4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3E7E35E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MonthStart4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4C4112A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MonthStart4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7A7E412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MonthStart4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53A0F79" w14:textId="372DAD2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MonthStart4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F705492" w14:textId="0B4CDB7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MonthStart4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2B0FFFE5" w14:textId="77777777" w:rsidTr="00623B41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8D76151" w14:textId="15670FB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BD1E9E" w14:textId="141A465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350782C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5BE4DDF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13D4D8C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01A8ED9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21DEF74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C547867" w14:textId="77777777" w:rsidTr="00623B41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1FD8B05C" w14:textId="59A9AB3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6F28DCA" w14:textId="4FA236E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05E564A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049ADA0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7A8FF34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3C8E994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61AC38A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C32D10F" w14:textId="77777777" w:rsidTr="00623B41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F9BEFCB" w14:textId="37C081B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19A3" w14:textId="21AD1D4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66A0D3E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4C8AA92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48545D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77DEAA2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347BCE2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29650B3" w14:textId="77777777" w:rsidTr="00623B41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5825B2A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67E4265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0535C52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73DD548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24429AA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30DDDE2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5B5B5EE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1C0F9501" w14:textId="77777777" w:rsidTr="00623B41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3B1A9D7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230E713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MonthEnd4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6524AD6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05A727B9" w14:textId="635CEA0D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OKTOBER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209B8387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4ED771D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0414430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0A0752F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12A3B72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4DA7114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38F7CD" w14:textId="45226F9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D8774E1" w14:textId="51CDE64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2E06ADA4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68DA806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MonthStart10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3BFDDC8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MonthStart10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4985C95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MonthStart10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6318B67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MonthStart10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21408DD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MonthStart10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C114E4" w14:textId="08467A8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MonthStart10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34B624A" w14:textId="1FED6EE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MonthStart10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18F57F60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14030B0" w14:textId="0648F2A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98AE0D" w14:textId="457B8DE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A59E198" w14:textId="1B39511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53058E3" w14:textId="7ECFD9E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ACEE00B" w14:textId="6E95F88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D75EF45" w14:textId="580D026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40690BC6" w14:textId="117148F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1D5DADF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D24548D" w14:textId="5E3BA69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5CC746D" w14:textId="31CE45E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F9B2CD9" w14:textId="490D792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F1463F6" w14:textId="5B1EBD4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BA1F" w14:textId="1DB60C8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030045C" w14:textId="050EE65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D243A19" w14:textId="4D7B6F1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C114E8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43A9EB7" w14:textId="24FC7DA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7E79624" w14:textId="268DC8D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A77BDBE" w14:textId="4723EAF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EB6F39E" w14:textId="421D71E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BACED2F" w14:textId="72C3BE0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413F66C" w14:textId="0C2F436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4CE1589D" w14:textId="3BE56CA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BBCC932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3266A58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1123C28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591B8FC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5BA30EB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226EC30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0014DB2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327539B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CCE4CD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10B1F50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62DEEAE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MonthEnd10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313609F8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47C8EC6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9"/>
              <w:gridCol w:w="358"/>
              <w:gridCol w:w="358"/>
              <w:gridCol w:w="358"/>
              <w:gridCol w:w="358"/>
              <w:gridCol w:w="351"/>
            </w:tblGrid>
            <w:tr w:rsidR="00623B41" w:rsidRPr="00C060A2" w14:paraId="1536F6EE" w14:textId="77777777" w:rsidTr="007B09D5">
              <w:trPr>
                <w:trHeight w:val="227"/>
              </w:trPr>
              <w:tc>
                <w:tcPr>
                  <w:tcW w:w="711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693625F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289148E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371DBC6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59837C0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66F8EAF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E35A603" w14:textId="53FD12B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B2E95D6" w14:textId="2961C93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0562A5B7" w14:textId="77777777" w:rsidTr="007B09D5">
              <w:trPr>
                <w:trHeight w:val="227"/>
              </w:trPr>
              <w:tc>
                <w:tcPr>
                  <w:tcW w:w="711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664D9F3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MonthStart5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4EE0EAF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MonthStart5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6ED1FEF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MonthStart5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49C0F0B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MonthStart5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57B04C7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MonthStart5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9AED033" w14:textId="33C6A48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MonthStart5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27609CD" w14:textId="3E9EE2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MonthStart5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6A8376F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347BFF5A" w14:textId="1A88F50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13FFEE10" w14:textId="498DD85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559EB87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47711FB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1913267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3F5D3F6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37F3CD7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52778F67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2E63A180" w14:textId="6A2F38E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3F376EDC" w14:textId="2BE1D68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4130956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7436075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44D6F7B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6D7ACE2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1989255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629FFE8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4FC5519C" w14:textId="0E76325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5FD8BCCA" w14:textId="62828A2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02DE71C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034E6F7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33DC789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6D4CFCD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4069DDF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2B568A40" w14:textId="77777777" w:rsidTr="00623B41">
              <w:trPr>
                <w:trHeight w:val="227"/>
              </w:trPr>
              <w:tc>
                <w:tcPr>
                  <w:tcW w:w="71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60C34DB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58296BE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0595BB0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5AE7B9D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7D6AE8F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67801AD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3B25743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26517E44" w14:textId="77777777" w:rsidTr="00623B41">
              <w:trPr>
                <w:trHeight w:val="227"/>
              </w:trPr>
              <w:tc>
                <w:tcPr>
                  <w:tcW w:w="71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3019671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54F01C2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MonthEnd5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5A372292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784231B9" w14:textId="5546930F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01E09DF9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7A7BC1B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629DD2D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0D7B897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78AE18E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162042A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F653725" w14:textId="013F369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9014C80" w14:textId="199C045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0E04769B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61630E7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1B7BA1C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36D34B7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4E97939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78C095F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C1D25DD" w14:textId="1AE8831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MonthStart11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5425D5C" w14:textId="51A1978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MonthStart11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2799EF96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C46C63D" w14:textId="0F09B53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22FF943" w14:textId="27718A5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57A56C8" w14:textId="6C557EA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1600F85" w14:textId="29CC032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D404B7E" w14:textId="5D3A0D8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9CE302" w14:textId="7B36347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BBDB372" w14:textId="0138C29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40F2974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78918CB" w14:textId="7BB40F6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18912A4" w14:textId="7913390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29CF0D3" w14:textId="2D521DA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9CFA0ED" w14:textId="441FDFE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D5D6882" w14:textId="0B6E149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37F16D9" w14:textId="4A4EBBC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0D9C5196" w14:textId="27879CD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7CF7E4D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5A3141A" w14:textId="1265E11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C470CF3" w14:textId="5B5E312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CC8A882" w14:textId="2E17C8C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8F56217" w14:textId="69EF951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8C0BE2F" w14:textId="1BFC116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54CE2E6" w14:textId="754B36A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61A95284" w14:textId="77E1711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8EBF90D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3899BF1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65E1D7A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7747C10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5ED2F03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6DE369F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3119A9A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7BAD9A1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4A29276F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3FC6C60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61E7E6A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MonthEnd11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7FC8934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4A14268F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9"/>
              <w:gridCol w:w="358"/>
              <w:gridCol w:w="358"/>
              <w:gridCol w:w="358"/>
              <w:gridCol w:w="358"/>
              <w:gridCol w:w="351"/>
            </w:tblGrid>
            <w:tr w:rsidR="00623B41" w:rsidRPr="00C060A2" w14:paraId="783577D1" w14:textId="77777777" w:rsidTr="007B09D5">
              <w:trPr>
                <w:trHeight w:val="227"/>
              </w:trPr>
              <w:tc>
                <w:tcPr>
                  <w:tcW w:w="711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19E90BD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39802E9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05D0F70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34A3B80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782A14E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88890FA" w14:textId="0A162D6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A2E95CB" w14:textId="13794D4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51179E76" w14:textId="77777777" w:rsidTr="007B09D5">
              <w:trPr>
                <w:trHeight w:val="227"/>
              </w:trPr>
              <w:tc>
                <w:tcPr>
                  <w:tcW w:w="711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700BE8F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MonthStart6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38BD97A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MonthStart6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232F35D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MonthStart6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6308AB4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MonthStart6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43B06BB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MonthStart6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4F9704A" w14:textId="4CB7823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MonthStart6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055A7EA" w14:textId="14A352D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MonthStart6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6A8D2873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122708A2" w14:textId="0448193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7E82FAAD" w14:textId="5B6E317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0ECA726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3C61261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05A0445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50FC6F6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159486C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62F92DC6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4455A376" w14:textId="4DC0013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246CBDFC" w14:textId="787926B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4484E0C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2A990C2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25905E1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6CCBBB2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2BF3886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743B4D56" w14:textId="77777777" w:rsidTr="00623B41">
              <w:trPr>
                <w:trHeight w:val="227"/>
              </w:trPr>
              <w:tc>
                <w:tcPr>
                  <w:tcW w:w="711" w:type="pct"/>
                  <w:shd w:val="clear" w:color="auto" w:fill="FFFFFF" w:themeFill="background1"/>
                  <w:vAlign w:val="center"/>
                </w:tcPr>
                <w:p w14:paraId="0C5DE7C3" w14:textId="685BD5F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990EDB9" w14:textId="308DE16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53E6C54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0076EB5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54E1F92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0C0368E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7D732E6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09EBC8F3" w14:textId="77777777" w:rsidTr="00623B41">
              <w:trPr>
                <w:trHeight w:val="227"/>
              </w:trPr>
              <w:tc>
                <w:tcPr>
                  <w:tcW w:w="71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7F5104C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3DF7C6B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7D02EE3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713F05E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37C8BA6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341CBF6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2FA1888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6BF3718D" w14:textId="77777777" w:rsidTr="00623B41">
              <w:trPr>
                <w:trHeight w:val="227"/>
              </w:trPr>
              <w:tc>
                <w:tcPr>
                  <w:tcW w:w="71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7E376AE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7C8156C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MonthEnd6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25ABE3E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1573894A" w14:textId="6C8D4246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DECEMBER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5C764E9F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2D38492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45CFDE5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593EBA9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07023AE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6C7B4AD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9A0825D" w14:textId="719464B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DB60F50" w14:textId="6702E72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127F13" w:rsidRPr="00C060A2" w14:paraId="0BF5B3F8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1B4DAF89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" 1 ""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3EC46F3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0CCAD70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508A190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31C2ABF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MonthStart12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28A398A" w14:textId="713D47A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MonthStart12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BCE1482" w14:textId="232EDBC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MonthStart12 \@ dddd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“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" 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4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&lt;&gt; 0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1CD5A18A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C05E46B" w14:textId="64AB888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=G2+1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3918C6F8" w14:textId="338C469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0695F9BB" w14:textId="563AF00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29A220C" w14:textId="3C26197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E18F928" w14:textId="242F2BE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F1B425C" w14:textId="544AAB25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3CD7A32" w14:textId="0FDFED1E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503317E6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AA2E8A6" w14:textId="1806A544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=G3+1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6C40703" w14:textId="3C52C8B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094DEEB6" w14:textId="0A3A6EB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DCB6FD2" w14:textId="164D71D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08D8B80" w14:textId="05BE954B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17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12DA0E3" w14:textId="63D963F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E821A2E" w14:textId="20A35B71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19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3D4F1B1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328AD71" w14:textId="7D3C78D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=G4+1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A92AE8D" w14:textId="52B1BED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83F43A5" w14:textId="6E893F1C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22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E12E469" w14:textId="19B8D05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23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5D17751" w14:textId="7DAECC8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24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FDB6332" w14:textId="296D254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25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1E797046" w14:textId="77B0BB32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t>26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3EA1090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4A80AD98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=G5+1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27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31A8CE0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28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6E3DB106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28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=B6+1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29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433D16B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=C6+1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30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7659F69D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=D6+1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t>31</w: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504844F0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=E6+1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7FA087AF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DC739B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=F6+1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127F13" w:rsidRPr="00C060A2" w14:paraId="12F0100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7FB96D3A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29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=G6+1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74E0F633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623B41"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 0,""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IF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30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&lt;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DocVariable MonthEnd12 \@ d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=A7+1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 xml:space="preserve"> "" 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 w:bidi="ru-RU"/>
                    </w:rPr>
                    <w:instrText>31</w:instrText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C060A2" w:rsidRDefault="00127F13" w:rsidP="00E339D2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EEE8DC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3DCA08B7" w14:textId="77777777" w:rsidR="00B330CA" w:rsidRPr="00C060A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b/>
          <w:bCs/>
          <w:noProof/>
          <w:color w:val="auto"/>
          <w:sz w:val="2"/>
          <w:szCs w:val="2"/>
          <w:lang w:val="en-US"/>
        </w:rPr>
      </w:pPr>
    </w:p>
    <w:sectPr w:rsidR="00B330CA" w:rsidRPr="00C060A2" w:rsidSect="00C060A2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54D06" w14:textId="77777777" w:rsidR="006443ED" w:rsidRDefault="006443ED">
      <w:pPr>
        <w:spacing w:after="0"/>
      </w:pPr>
      <w:r>
        <w:separator/>
      </w:r>
    </w:p>
  </w:endnote>
  <w:endnote w:type="continuationSeparator" w:id="0">
    <w:p w14:paraId="038578D7" w14:textId="77777777" w:rsidR="006443ED" w:rsidRDefault="006443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26D34" w14:textId="77777777" w:rsidR="006443ED" w:rsidRDefault="006443ED">
      <w:pPr>
        <w:spacing w:after="0"/>
      </w:pPr>
      <w:r>
        <w:separator/>
      </w:r>
    </w:p>
  </w:footnote>
  <w:footnote w:type="continuationSeparator" w:id="0">
    <w:p w14:paraId="6A969095" w14:textId="77777777" w:rsidR="006443ED" w:rsidRDefault="006443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3247D"/>
    <w:rsid w:val="002549DD"/>
    <w:rsid w:val="002562E7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2ECA"/>
    <w:rsid w:val="003474AD"/>
    <w:rsid w:val="00362E95"/>
    <w:rsid w:val="003669CB"/>
    <w:rsid w:val="00371D60"/>
    <w:rsid w:val="003A1FE0"/>
    <w:rsid w:val="003C0D41"/>
    <w:rsid w:val="003C28BD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B2D3B"/>
    <w:rsid w:val="004F6AAC"/>
    <w:rsid w:val="00506356"/>
    <w:rsid w:val="005123B0"/>
    <w:rsid w:val="00512F2D"/>
    <w:rsid w:val="00530029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23B41"/>
    <w:rsid w:val="0064025F"/>
    <w:rsid w:val="00641EFB"/>
    <w:rsid w:val="006443ED"/>
    <w:rsid w:val="00667021"/>
    <w:rsid w:val="00694FAD"/>
    <w:rsid w:val="006974E1"/>
    <w:rsid w:val="006C0896"/>
    <w:rsid w:val="006C1679"/>
    <w:rsid w:val="006C58B6"/>
    <w:rsid w:val="006D1DD8"/>
    <w:rsid w:val="006F33B1"/>
    <w:rsid w:val="006F513E"/>
    <w:rsid w:val="00712732"/>
    <w:rsid w:val="00713F62"/>
    <w:rsid w:val="00763DD8"/>
    <w:rsid w:val="00797C32"/>
    <w:rsid w:val="007A7E86"/>
    <w:rsid w:val="007B09D5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23C0"/>
    <w:rsid w:val="00BC3952"/>
    <w:rsid w:val="00BE5AB8"/>
    <w:rsid w:val="00BF3C3E"/>
    <w:rsid w:val="00C02AD1"/>
    <w:rsid w:val="00C060A2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C739B"/>
    <w:rsid w:val="00DE0E46"/>
    <w:rsid w:val="00DE32AC"/>
    <w:rsid w:val="00E06E58"/>
    <w:rsid w:val="00E13605"/>
    <w:rsid w:val="00E1407A"/>
    <w:rsid w:val="00E318B9"/>
    <w:rsid w:val="00E339D2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3427</Words>
  <Characters>19536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2021-11-15T14:15:00Z</dcterms:created>
  <dcterms:modified xsi:type="dcterms:W3CDTF">2021-11-15T14:15:00Z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