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F0DB0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1BA3D1A" w:rsidR="003E085C" w:rsidRPr="00915F54" w:rsidRDefault="003E085C" w:rsidP="00DF0DB0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A4DC"/>
                <w:lang w:val="en-US" w:bidi="ru-RU"/>
              </w:rPr>
            </w:pP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begin"/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separate"/>
            </w:r>
            <w:r w:rsidR="00DF0DB0"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t>2021</w:t>
            </w:r>
            <w:r w:rsidRPr="00915F54">
              <w:rPr>
                <w:rFonts w:ascii="Century Gothic" w:hAnsi="Century Gothic" w:cs="Arial"/>
                <w:b/>
                <w:bCs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F0DB0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F0DB0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F0DB0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F0DB0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7C69CB9B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612E0C" w:rsidRPr="00DF0DB0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2C8979BE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612E0C" w:rsidRPr="00DF0DB0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0844FD7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02</w:t>
                        </w:r>
                      </w:p>
                    </w:tc>
                  </w:tr>
                  <w:tr w:rsidR="00612E0C" w:rsidRPr="00DF0DB0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37272F16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03</w:t>
                        </w:r>
                      </w:p>
                    </w:tc>
                  </w:tr>
                  <w:tr w:rsidR="00612E0C" w:rsidRPr="00DF0DB0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61AA1F3B" w:rsidR="00612E0C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04</w:t>
                        </w:r>
                      </w:p>
                    </w:tc>
                  </w:tr>
                  <w:tr w:rsidR="00612E0C" w:rsidRPr="00DF0DB0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77777777" w:rsidR="00612E0C" w:rsidRPr="00DF0DB0" w:rsidRDefault="00612E0C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21E41B0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F0DB0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5D2A2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3B0FD84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615038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FE7930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34DA5B1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21EA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6BB98E9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283E8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E21B0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D78C23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34764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93A78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6AF32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D452D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6AF47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953F3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5B45F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D890AF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23A124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16786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C5D81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CEB16E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72EF2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EF172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1A9303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0F210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8BC11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831E5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68F1C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147E4B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C78831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36E6C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0CDC8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69DE92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8BA60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2DB44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96B26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35B49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6F421F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2819F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C7A9A8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B3795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BEC6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0CCBB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C16F8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6203AA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567D0821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C8C696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15ADB0D5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1917F98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4365A2D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B87E3A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2D25B6B4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4AE275B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3D58AC03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  <w:tr w:rsidR="00B27062" w:rsidRPr="00DF0DB0" w14:paraId="1EA86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7653B9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930FB2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E107F6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029878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DD8980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D9FD84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80B46A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4CBF11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688EE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E508C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0C5CFE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5348D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95332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76941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9E0065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35E6E9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687561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C149F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D64B73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9DE9E3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0EEEC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C7AF82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483E4E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F02A6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E995B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58D79C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62D65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4D9053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327354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A5246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4BE9F4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2EC014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6D4D6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056CC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486389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D13D4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39F130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66AFB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41DCBB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0D162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59923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5E12FD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9363C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6AB054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38AB4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C59B92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6353EC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0DCBD1EC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  <w:r w:rsidR="00DE1A86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F0DB0" w14:paraId="44882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F0DB0" w14:paraId="1248FFB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F0DB0" w14:paraId="1DFB196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F0DB0" w14:paraId="5351B5D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F0DB0" w14:paraId="56B26F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5EC0A89E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FEDDD5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35FCA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58E2FD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867F9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4DA8E6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7235CC9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B1381E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4E19427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DF110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68B5D4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0447B7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53C1DC6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11E336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6CB972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D7806D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4422E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73DE0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634F84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08342C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7DE75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216C38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B47055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36298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63514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2D4CEE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7252E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AC850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3CF3CB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2BC84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E6EAF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FEE95E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1D1588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C064E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3614E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839A1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6DE48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43F97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BCFBC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06398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01396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476DEC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80E28A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74A73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5030D5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D491B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735BB8E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8B1F2F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61B00F4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F8C95F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55B1A06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718EE96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2506A9D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2345F2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454573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4B22DA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32EED0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16329EC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092FD6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9DEC24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05DC9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4FDE78F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226966B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467C36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7AB1A4D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37CF5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E03C8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3CC45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ACB75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BD635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7D58B24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51ADFB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8C6E3C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0E566F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1FF72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9C72D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B6590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8CC4F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005E3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1D3BF6E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5C39F0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C9105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D8CFBC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36BA11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BDC01F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0A733F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8BC17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5C5A30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6111A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ED385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AD214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3846D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BC825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9C8E9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8C0BCA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294DB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162EF5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228B1E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FBF891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BF5B0C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090A9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1295D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B0D103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39B8701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7D14416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2A44B839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3152FA7E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65C8FE2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2CC9C15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4F89913F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DF0DB0" w14:paraId="7F07BF2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7233B8EA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0F1EBBD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3CBBAE7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263356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6AABB142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681DFD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38EFF86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7D8A35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120D72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E6E01C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F58232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9A2AE6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56A1DBF1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635F20D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3EDB51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20B967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1C2CE7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159FAB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6152298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D86583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7D5BA77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0FA172C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950CB1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596C9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CEB836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0B2182D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E3DD7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00C20B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6051F9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4EE30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A5492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4EF5A84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12B426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D0ABEE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62904F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A3C3A4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CE56CC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2A5014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D175C5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2266FD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4BE014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1CBD54E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136BD3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7B1AE65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6C5548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2B137D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75C52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5AB0D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B4F5AE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BB040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EDCAD1D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68670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66508A9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59C0670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CDD340F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8D8DEF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34EE13F1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0A05832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CFFBC7B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0C19D91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0E88A41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36ED873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631D0D14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7E9DA07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0B23739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38B2972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2861A04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F8AFB8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3BFB09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930FD8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24937C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25A447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5D5B5E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80F061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F4A20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4C6A6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2A4BFF6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DE7426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17C00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57CFA70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018908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065F88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566E3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622FAE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991783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74E393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7BA953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4D02210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13EAF7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7CF8D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1618D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D7C35E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5E08F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D0AF4A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753B3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A6C10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BE590E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3B52B9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D638D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67C3F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F233D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85AED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8E8AF8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0F2D89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320171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F4E6D6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0F5713C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453291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A0DE1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DFE79D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20F209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65E3DAAD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73A4327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1A284AB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6A123DD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26F036C9" w:rsidR="00B27062" w:rsidRPr="00DF0DB0" w:rsidRDefault="00DF0DB0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F0DB0" w14:paraId="7A9A100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0DB39760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5F57A00B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6648E73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868A17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74BD65F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41C8AB6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3E743B3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1E2C55D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7E9E6A6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881391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38575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14904E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6BCD58B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3CD287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D4680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4A5776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0A523F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25A5C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C2F2E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E3DD5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EA3ABE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46AEDAD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8EF59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FECBC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77836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36E4B3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4F636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441F8C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273D4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3B42B4A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1B2199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9D837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8648F9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26ED29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5827319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412DB8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AAC99E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69DFBB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3FCF9F5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8ED55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50567D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2FE67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744933F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FAA7BC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7BCE4D4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391ABA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BC11F9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5D1FF52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05D4574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B3BD528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0C406E5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43FA1A7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33C0BDEA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74B5B10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05A26660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6DFEE7B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64A3A6C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38A9BED4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F0DB0" w14:paraId="6BD59A76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2B65EB9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5AFDB94F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5DC6376B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7F8AAD2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9D545AE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E2B119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9B781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5F4FCB1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0DD0365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6349ACB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73BC7A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6F5A39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141DF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274ECD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3E2CFD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A9ED5C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D1E3E7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26F847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14ACAD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01D5AA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C61CBA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12CB112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D22AF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A35D91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2FEADF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15782E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B824B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AB09BE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FAA2D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640123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DA8C0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219210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0B20E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BF2951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BB2AE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5FCA7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79EB4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0BB65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485F6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466D1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1C5D90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49CDCC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31FC3D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255916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9AE2D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03C14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66B43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73684048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4A68B01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6382BE2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F0DB0" w14:paraId="123F54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B14FAF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F0DB0" w14:paraId="0C0743A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0CC15BA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F0DB0" w14:paraId="09FBBED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18C4255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D40DB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01F9DA6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407D6FB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EAD9DF2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2A2CEFB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BA7722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6B1D40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F4EFE4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6957FE44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1904A6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222F48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AAA27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0C269BD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7D2C43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FB3F2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B14405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2195AA8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71943F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350213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1EEDB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1B336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0EEEF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639FC6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1FEB105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0D0F5A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767C4C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791DEF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20BE0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0EFAA3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3CD35EF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5AED94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2FE17B8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3B27B48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5989FB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68FDDE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1E05BE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31A080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C4EC19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F418B3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BA464E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E6F358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F05F95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E2BFFB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2DB11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A70FCA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03C17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C30C88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2A6D70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F0DB0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0487F74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3081328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091C016F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F0DB0" w14:paraId="016B8A0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64953856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1325AC2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1AF155B1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7A3062D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0BFA14FD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7A619D8F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77571D30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F0DB0" w14:paraId="5B1D200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4A60A49E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70E99DB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3565A20F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1F2066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04241090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E985F27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121D9B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D2CBDC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3AAFCB0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625379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5DBCDB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406E96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B8D8C6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11526C0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01F7F6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5F3B464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818DB8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DC209B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FE9401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9A2EAF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95C81A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48F774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3328DD7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43273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25E0E6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716D59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7F7BCF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7D6F9F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FA868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409D9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5B9E7E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E8FC4D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2059EC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85023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84321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7B6D17E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2FCA2F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E173B2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D3899C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21AFC0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3E681E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08DBA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B8BA0B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ACE13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4FF7DA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5D2860C3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507FF767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F0DB0" w14:paraId="1D7D2FDC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F0DB0" w14:paraId="66E6D72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F0DB0" w14:paraId="5E36D298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F0DB0" w14:paraId="65CF7882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F0DB0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F0DB0" w14:paraId="6A7E4215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18DA8888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7C209E6F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F0DB0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52216FA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EFB433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806F04B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AC86EE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5862A69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649D0B2C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41A19C12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208F4B5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5D3F75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4246B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440EA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92B08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4D00C2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D1F2B1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5BE7B44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279DEC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388AA3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641D821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06CCAB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1CD729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F018CA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30E52DD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C212D6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A6D6EC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5A74C0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BBEB26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42248F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D03D0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C2FE87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1666E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18E1102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70216B8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E2FAB3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934237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64C9C7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30CFAED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27B683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F023F2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82348A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0518D1B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2D8BA7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BEDAFD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C42E7E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A294CC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F0DB0" w14:paraId="628FF7A9" w14:textId="77777777" w:rsidTr="00DF0DB0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F0DB0" w:rsidRDefault="00B2706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F0DB0" w14:paraId="190E8B93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3124DBE7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F0DB0" w14:paraId="3D0D776D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5622732" w:rsidR="00B27062" w:rsidRPr="00011AB2" w:rsidRDefault="00011AB2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F0DB0" w14:paraId="74330FF1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7084CD39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F0DB0" w14:paraId="639BE35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825F588" w:rsidR="00B27062" w:rsidRPr="00011AB2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F0DB0" w14:paraId="62F73F99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0EA40BAA" w:rsidR="00B27062" w:rsidRPr="00915F54" w:rsidRDefault="00DE1A86" w:rsidP="00DF0DB0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011A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F0DB0" w14:paraId="0A5D0874" w14:textId="77777777" w:rsidTr="00DF0DB0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F0DB0" w:rsidRDefault="00B27062" w:rsidP="00DF0DB0">
                        <w:pPr>
                          <w:pStyle w:val="Months"/>
                          <w:ind w:left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F0DB0" w:rsidRDefault="00612E0C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48AE63B8" w:rsidR="00612E0C" w:rsidRPr="00DF0DB0" w:rsidRDefault="00DF0DB0" w:rsidP="00DF0DB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DF0DB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F0DB0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31311C06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0102D4D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1503A8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4DD68533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7FB1F08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7AB3F1B5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C5BFE9A" w:rsidR="00612E0C" w:rsidRPr="00DF0DB0" w:rsidRDefault="00DF0DB0" w:rsidP="00DF0DB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612E0C" w:rsidRPr="00DF0DB0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52814D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E789C7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4D7331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40955B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5ACD1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99CE10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504D742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82F5EC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50AF675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CC3BA5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A1EE69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82BBB5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88CF82F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65704C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3E4C8A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09A8C6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BD5EF0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66DFEB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5A16F8F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C6831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7155B82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4A34BF4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252E2D8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3CBE67A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D2F6D4D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FF5B5C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88CCBF9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C50F646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6305EAA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40D9920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6C13B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0224691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7A731193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BB0204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C376B24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F0DB0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60D3C30E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6F061BBC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F0DB0"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F0DB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DF0DB0" w:rsidRDefault="00612E0C" w:rsidP="00DF0DB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DF0DB0" w:rsidRDefault="00612E0C" w:rsidP="00DF0DB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F0DB0" w:rsidRDefault="00E50BDE" w:rsidP="00DF0DB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F0DB0" w:rsidRDefault="00F93E3B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F0DB0" w:rsidRDefault="00BF3C3E" w:rsidP="00DF0DB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DF0DB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20141" w14:textId="77777777" w:rsidR="00461FAB" w:rsidRDefault="00461FAB">
      <w:pPr>
        <w:spacing w:after="0"/>
      </w:pPr>
      <w:r>
        <w:separator/>
      </w:r>
    </w:p>
  </w:endnote>
  <w:endnote w:type="continuationSeparator" w:id="0">
    <w:p w14:paraId="7E23E12D" w14:textId="77777777" w:rsidR="00461FAB" w:rsidRDefault="00461F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E7045" w14:textId="77777777" w:rsidR="00461FAB" w:rsidRDefault="00461FAB">
      <w:pPr>
        <w:spacing w:after="0"/>
      </w:pPr>
      <w:r>
        <w:separator/>
      </w:r>
    </w:p>
  </w:footnote>
  <w:footnote w:type="continuationSeparator" w:id="0">
    <w:p w14:paraId="5A13C842" w14:textId="77777777" w:rsidR="00461FAB" w:rsidRDefault="00461F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11AB2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C0D41"/>
    <w:rsid w:val="003E085C"/>
    <w:rsid w:val="003E7B3A"/>
    <w:rsid w:val="003F70D3"/>
    <w:rsid w:val="00416364"/>
    <w:rsid w:val="00431B29"/>
    <w:rsid w:val="00440416"/>
    <w:rsid w:val="00461FAB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5F54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493D"/>
    <w:rsid w:val="00DE1A86"/>
    <w:rsid w:val="00DE32AC"/>
    <w:rsid w:val="00DF0DB0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3461</Words>
  <Characters>19730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2021-11-15T08:51:00Z</dcterms:created>
  <dcterms:modified xsi:type="dcterms:W3CDTF">2021-11-15T08:51:00Z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