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F419CE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08A1324" w:rsidR="003E085C" w:rsidRPr="00F419CE" w:rsidRDefault="003E085C" w:rsidP="00F419CE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CBB"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F419CE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04B1D7AA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bookmarkStart w:id="1" w:name="_Hlk38821049"/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F419CE" w14:paraId="684222CD" w14:textId="77777777" w:rsidTr="00CD7CBB"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262C598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3410270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22D9A6E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FA4F389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EAE3E72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FE5FD77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CE2B0B6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76B8E74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DA9981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5D0902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051D7A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4B5A105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07B096D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B245F1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7BCCE8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F3876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4D7869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66EA77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DDE769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4D8CA9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E68145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D5FDD8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57F6BE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AE60AE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0F907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2BDB8E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A54EF5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A4BD8D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92BC2C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136A2A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2778D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B63761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FCC575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3E30BB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57559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8C1870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4A815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967123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1DBC48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504B43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48A21F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6AA3F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4993B7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674095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419CE" w14:paraId="2C88325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4A22C3F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2500E4A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000426C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9661BF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E50B615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31CB024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D4BD8DB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8FCD24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234AE3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40766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61C22F8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6562847C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AB07BE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7F1F14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352C2BF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5A0D8C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29603CA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484C139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2E12D62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2F85D5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5D10D59D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E0171" w14:textId="30B3AB0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328D" w14:textId="314FDCF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37A4" w14:textId="7C81C6F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AD8869" w14:textId="32F1E7F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570B52" w14:textId="1A8435C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5A2733" w14:textId="1F15545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9EA446" w14:textId="5132121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F94F123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9DFCD1C" w14:textId="25BF054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CCACA6" w14:textId="3903044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083159" w14:textId="4D52FF2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A0363" w14:textId="607DC80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E7ED" w14:textId="0055D7D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0E256C" w14:textId="586AF32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E6E29" w14:textId="00C45AF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12B183B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FF3A82E" w14:textId="7F8C928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87A5BB" w14:textId="35729E1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DD98A" w14:textId="414DE4C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BF5E78" w14:textId="07A9387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0B8A" w14:textId="1334951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FA731" w14:textId="6A1C7C2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DD898" w14:textId="2044CD9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0E45F83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D4D878C" w14:textId="64FCCE1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5BFEE" w14:textId="570D11C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B0DE88" w14:textId="6C56FDE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5F5C7" w14:textId="1C069E0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C29C34" w14:textId="6F25997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EF2040" w14:textId="315E503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B51B47" w14:textId="24F8308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2355BAB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3113F0" w14:textId="14F2D0B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68EAA" w14:textId="25C81FB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2BFD9A" w14:textId="53E0B11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ACE1BA" w14:textId="5A8C28F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5C5BD0" w14:textId="2638384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AF9BA" w14:textId="5D31AD3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B3321" w14:textId="11B1E69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F3E56A2" w14:textId="77777777" w:rsidTr="00F419CE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40A916E" w14:textId="3B382B9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9E86C" w14:textId="30CD15D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D671AC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D37F77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CDE9F9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5C4F6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1BA21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109E0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CD0604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12CB97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FC39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ABBAA7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D30D8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D99078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87B78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5B7F2B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C334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2653C9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CE6EED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3132C30E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09495D1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1E1D323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2C3FA51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01F99E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62A35DC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409704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73C838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2D7D6E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58F3FD7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6186D4C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7094262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1ED4C39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42DF4AC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233313E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6515201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5AA0DA8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00BEE18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20AE4F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C9DA891" w14:textId="136D7FE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88717" w14:textId="3E29D99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432A9D" w14:textId="71F8F1A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697C9" w14:textId="1DCF4F6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9D031" w14:textId="7B70CF4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496EF" w14:textId="136A969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0CF0BF8" w14:textId="70C5D2C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C8AB60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6FE903A" w14:textId="752DF06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FD96A" w14:textId="1F4A0F3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7470E8" w14:textId="62A61A7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C2D00" w14:textId="06F8231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74619" w14:textId="7978049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8F28A" w14:textId="0DB80EA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8D8096" w14:textId="13BB9BC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5B35EE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07746CD" w14:textId="09CF7BF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3E8C8" w14:textId="5A6AD01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663759" w14:textId="5364C34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6058F" w14:textId="2B747FE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00994" w14:textId="74DA858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C4950" w14:textId="610B142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7852DAC" w14:textId="098E2DC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B3A8B24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0709B5" w14:textId="14D4D16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C3202" w14:textId="33B6D8E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E7349E" w14:textId="69C4727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A6C97" w14:textId="54B73AB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49281" w14:textId="2ACA81D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F53ACC" w14:textId="05DEA5E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2DD9F72" w14:textId="16436D3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6EE67B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F8BCCA" w14:textId="4421803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F93FD" w14:textId="26AD03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!A12 Is Not In Table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78CF51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3B606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AB3E8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4C02C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4ED194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BC3D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0D162A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A1F33E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2F0C76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6AD23B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18060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712ADE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B3F50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D4AABD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A69FB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E9C951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14AF27F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7519C956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4612410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0632A69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039DA3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376B40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5B41A8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5154949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30043B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585D3E4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051395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7E82A91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4BFC04E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5EDE995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20B533E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54EFC72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0B7E441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6BC4E50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CC0E50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57391A" w14:textId="3E859EB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8C7D" w14:textId="38C6952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5C6C" w14:textId="0C1F8B3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E59E0" w14:textId="335BBD2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ABA84" w14:textId="3D7FA46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2597C" w14:textId="64F2581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36C53BE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31F9C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1E4056" w14:textId="533BD15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70F70" w14:textId="18A71F4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8209E" w14:textId="497EC4C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481A94" w14:textId="3245696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056B0" w14:textId="4C5EE0F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A7D3F" w14:textId="18F3F4F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4C0028E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09DF433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BF342B" w14:textId="4EF80EA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123EB" w14:textId="3E1BDD0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BE774" w14:textId="212E5EF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B3B5C" w14:textId="2E31B66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119C1" w14:textId="749FE1A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5D914" w14:textId="0DE7771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647A151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6492B5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14D4C" w14:textId="060E9DC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F33AC" w14:textId="7F7ECC9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E503B" w14:textId="36AC8C3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8E649" w14:textId="5AA5D01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76C4A" w14:textId="77BE1D9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230B1" w14:textId="3D16645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2E29B65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7330B4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0103DF7" w14:textId="3592D8F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25D74A" w14:textId="04522B3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1125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87E8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CA7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74FCC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F86A7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81102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20AA04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E7AD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810D09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B35D5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DDD7BA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1DE4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D6875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DEAB8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DDC49D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B754B7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D386E2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38A3290B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6970576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40A8B72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47F0116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293F2A1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08BF98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29E7176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6077F44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43AE21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039B5F0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6C01BA6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366B206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76D7BA2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210092A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2D932BB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0B303F2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004BF5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A569E77" w14:textId="7D074E3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9FA05" w14:textId="78A8836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1C973E5" w14:textId="6BFEC64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0F7A" w14:textId="15B38D0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0E9BC0" w14:textId="54E176B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7A0C2F" w14:textId="3303C44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2325571" w14:textId="6376587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F6E63E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12C7C97" w14:textId="41ED205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4717D" w14:textId="581D5E3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72B0F0" w14:textId="7CE34E3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A994" w14:textId="4AE2A6A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843B1" w14:textId="2EC8534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9CE98" w14:textId="1ADD923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576945" w14:textId="078F01C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AB4D16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8FBFEC4" w14:textId="0A3A3E6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69A196" w14:textId="18A19CC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68BF0D" w14:textId="48EAA8A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61B1A" w14:textId="04564CD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ABC4B" w14:textId="5859143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648DC" w14:textId="79CA1C0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AF601ED" w14:textId="5A4F134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05223C8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5D2B424" w14:textId="057CEE7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57A74" w14:textId="59F959F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47A8E2" w14:textId="090F2EA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69995" w14:textId="0B95EAB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E9471" w14:textId="2F9F559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16614" w14:textId="03C8C3F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8E5DB7D" w14:textId="3F1F5FD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6EC672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D78D306" w14:textId="108942D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447B2" w14:textId="120FE85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7F728C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A3A81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331F1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FC48B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EC3C1B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529212A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70915B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F87D08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8E3357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D81956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58B0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5AE08E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F4E9B7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41E8C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09871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FEA4A0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28B2A8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B7C7EF0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10F7938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B88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D3354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31AD7B7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626A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91EBC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4D35C7F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3B28CF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23783DA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19834F7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1AE685E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5B3214A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640C4FC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44040AF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3A2DDAF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00D3893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509350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7E2FD2E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7A8D24D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03F4690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501C769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0C0AE48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7E5046A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050652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75EA40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3A50409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65378C1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4F1D7FD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4DFCBC6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14870DC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5C5F431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7B4CF2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F998A4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47C445D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05194AE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6DB1098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14AED71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0AFB1D1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604AD36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BE5078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300EC18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177A7FD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1279B1F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2032BCD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5E371B6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78BBE45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1A6DEA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B099EE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80785D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641DFCE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157174C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E7A7E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2A273DC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660A33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C58667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CFDD9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463A0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234A62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1A0D5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88D3C6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D6EE9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6DF1C9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D5311C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5C3F357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5BD834A7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213FA4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EDEA2E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0AFDDAD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06A32A1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D9E428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4A97FF2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02CA91B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2B7B16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6A5ED3B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4A20E46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535CA4A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2076334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6B38E00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1044BB5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1E4C84E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5D363C8D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C167B74" w14:textId="6E6886B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AE069" w14:textId="5BC9DCF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D02317" w14:textId="14475E5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F0871" w14:textId="0895186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39DDC" w14:textId="3219B79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BCD5A" w14:textId="703C976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661B3A9" w14:textId="56A0F63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CF8B91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DC51E" w14:textId="73AF93F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FC5D8" w14:textId="792F285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95E747" w14:textId="46A7212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679B8" w14:textId="4D6D9F4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8430A" w14:textId="5394C69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09D25" w14:textId="67671CD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994500" w14:textId="04604C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A0A1AA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CE161A6" w14:textId="53CE496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C1A48" w14:textId="3B5F59F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393B75" w14:textId="6D9D20C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AE8B9" w14:textId="1A0DBC4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EC64A" w14:textId="29FB432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9F0DA" w14:textId="56FDC8D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99D194" w14:textId="7D0022D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A76132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0ADEE5B" w14:textId="6976A08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9E09F9" w14:textId="6480407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8F18B78" w14:textId="4731ACC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057A8" w14:textId="42D3B30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F926F" w14:textId="1D75B70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19453" w14:textId="5751DA5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CF4127D" w14:textId="5B274B9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3785F1B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CAE0BF" w14:textId="7C88F74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CBDBA" w14:textId="176BB90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A76734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2F1F8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9CF52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33CA1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469BD0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717CC8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858F0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95F156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0F849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B7F375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FC5349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026280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A7B883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9D08F4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DAAAA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B47BDB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116304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5C2CE6D9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5206E9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5B9956F9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7960C6F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3F26BCD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33110D6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DAF8B3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45EB853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7D2F94C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7D7771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381C261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4803C45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3E2BE60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400D0E4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46BCC15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1BE5190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0AE2FEB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E7CB4B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5D0FB0" w14:textId="1FD3D04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BADE" w14:textId="61E20B0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087A7" w14:textId="5654A44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0E391" w14:textId="74E006C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6F99C" w14:textId="64EAEC2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29789" w14:textId="0E03764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01C4901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E2F5E9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12DC046" w14:textId="3760D40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61792" w14:textId="100A9BC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330339" w14:textId="4E89EC1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F6A9C" w14:textId="63097F5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9D8C2" w14:textId="63E1E09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D6E81" w14:textId="1DF908D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0A905C0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3F5EC1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4D14C2" w14:textId="0467B61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23603" w14:textId="05F7C8C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EDB44" w14:textId="17620E6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AEB92A" w14:textId="43A0F4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244AA" w14:textId="1BC0BC7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7BF" w14:textId="0835F98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0DF12BC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3AB9CB3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C6F5093" w14:textId="5DC69BA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2FAE8" w14:textId="2356724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07884" w14:textId="0A365B0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EC1874" w14:textId="653F8F2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2CBF9" w14:textId="584A657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7BAEB" w14:textId="20ADE65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6AAB4AA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24CE83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63C93" w14:textId="1765DC6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E9856" w14:textId="35C4A7A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6F948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5F10F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DA53D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8F85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DA665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A45AA6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AD8BD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38E72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8164A1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7F0B32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F7815C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A24590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91CE1B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CE7F13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F3AE4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40BAE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6C56AA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2447A13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3886FC3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3CC3FC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1370102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7D81F62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4583A10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02176F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4ABECFA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3AAA437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6A4A928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2DF93E1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2B9393D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5E15FA2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4933A52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1BF9DE5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62D535C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BD7AC2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0EBA884" w14:textId="4BE6D83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99D5" w14:textId="3843813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65DF8" w14:textId="2EA32D6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FA18D" w14:textId="76E0162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56960" w14:textId="46648B3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868D6" w14:textId="3EBA509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3221C9A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18B2BD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BF4DF71" w14:textId="6CB55E1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CA23B" w14:textId="58FEE3D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88367" w14:textId="18AA7C9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5FBAF" w14:textId="14F9DC0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52663" w14:textId="19F01A3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E9E8D" w14:textId="6F9E56A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44A2903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BCF105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31D893B" w14:textId="71E1080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6A122" w14:textId="6D4EBB5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06334" w14:textId="4EAACBE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A912A" w14:textId="55BD482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FD8D6" w14:textId="55A5ED1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E8F1E" w14:textId="72F7423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4954E7C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AE269E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B29B51" w14:textId="1404CC3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D57BA" w14:textId="5831676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B6A97" w14:textId="1BFB8EF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4EB9C" w14:textId="58ECD72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FA7D3" w14:textId="0BE7AD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B60F90" w14:textId="43F6C18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3CAA254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6B7BE10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050720" w14:textId="7492E98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F328F" w14:textId="323BA64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39347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60A65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9AB6B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202E9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0DC77F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12967B1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161737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4EBE8C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1FBD37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C33217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94E4ED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CCCDB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0980A3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27B9E8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2FCAC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13D55E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B7DB9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54F313F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59DD238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314C28C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00326B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58D5914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0B120F4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377D041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ED3C2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2E8F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EBBE8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1F2D9BB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783F7CF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6D7A6A6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3F28CAF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2975354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6CEF67E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08EC822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174082B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070BC5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3BB5F86" w14:textId="760924F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C5951" w14:textId="50617A7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B56C3" w14:textId="4B7167D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C449E" w14:textId="19A70B7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129B4" w14:textId="13F616E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9C318" w14:textId="7424716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688B45F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344BA61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F65A27" w14:textId="286895F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D705E" w14:textId="19D999E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CBD0E" w14:textId="3DBB884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DCC68" w14:textId="496A168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7713E" w14:textId="59D52C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51F5" w14:textId="5D8C31D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3EB4938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1CD911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EF666" w14:textId="0BDD500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F9C8C" w14:textId="4536634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55324" w14:textId="77691D4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7354" w14:textId="0CED847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C42E5" w14:textId="69D5DBE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F1BE3" w14:textId="05AD98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03165B6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8B2D0F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E80FC05" w14:textId="7BA57AC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11F36" w14:textId="7EC7EEE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73AD3" w14:textId="59D7711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89330" w14:textId="715BA1E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034671" w14:textId="633F652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24B1F" w14:textId="030A2BC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7B3E4D7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5818B2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080CA4" w14:textId="34A5422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9D94D" w14:textId="020D7AA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24434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F41A6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6777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0E086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C5312C1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6847B1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4915DB2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B86A83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37430F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03859D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EFA92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09FA98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DA5FF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5805A69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372EA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0476A1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BD5CF1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4C5F2AF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BCFBA8A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66906A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42C44F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48E2E3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047FF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F1B10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5BFD4A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2E4B6B0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3DBA85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667DB61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4E76BA6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5428EF3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2A9F4C9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1AA2782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16331F4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488C0B7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6C942E1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7B34262" w14:textId="6D7FA19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66CA9" w14:textId="3F2AFA2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837F09" w14:textId="29A111E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AD6EFC" w14:textId="230033E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796E8" w14:textId="1690075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5288E" w14:textId="7F60E1E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09079F4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687A77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BB801DE" w14:textId="5BE48ED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C6469" w14:textId="742B2D2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4E3EB" w14:textId="703B071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864B3" w14:textId="28C7E4A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BBCE97" w14:textId="6AF8E55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14D19" w14:textId="0757FC1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3E4E335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73556D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D55D56B" w14:textId="1E89E0E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94C2E" w14:textId="7BE6E48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C402D" w14:textId="3F6816F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D26B" w14:textId="05FE4D9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32512" w14:textId="30DB765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1E0FB" w14:textId="525B706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7C2B451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5B2196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F55B1F2" w14:textId="2907BBF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8557A" w14:textId="6906BA2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3E484" w14:textId="1501A23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6276" w14:textId="744A3D4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81FC8" w14:textId="01D7299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83077" w14:textId="6312398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3CC5ECF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6F929EBB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C8467D1" w14:textId="355E41B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FA500" w14:textId="79505FDA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9D64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F37F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3D3F4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1718D3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867006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0EC75D2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61C17B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69FBC2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14DF43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7C31AC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901DE8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A61965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E79C3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0F4A78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CD2758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CD9AE2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4CB787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2881690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5112073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E759FC4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1C97970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25FA691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A657DC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20CD62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1077E3A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6E9928C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4B3CEDA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114691" w:rsidRPr="00F419CE" w14:paraId="39791B8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4B889FA4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4BFA464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258FBFA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03D075E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6B5E1B8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631BF66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2102D87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35C7DD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224A15" w14:textId="36F87D9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0F660" w14:textId="33B6BEE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88656" w14:textId="466A228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65355" w14:textId="3E747A9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79F4B" w14:textId="21B05B5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70206" w14:textId="6D9D8B1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55DFC2B5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458DF02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55AA1B" w14:textId="43940AE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B9C56" w14:textId="3BA09C56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95081" w14:textId="0A7F61A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246B9" w14:textId="61722669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FE33A" w14:textId="564F217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8CEE82" w14:textId="6ED8F03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5FB996D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35AE31D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14228A2" w14:textId="1B2CE27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DB85B" w14:textId="42CF7658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624F2" w14:textId="7B1834E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41FFF" w14:textId="0C9ECF00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C496F" w14:textId="67B8202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A1252" w14:textId="19637611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1ED70C73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298741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B9CFDA" w14:textId="449C30E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67CF7C" w14:textId="40D1CE4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FBA77" w14:textId="4189685D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128B8" w14:textId="2489C3BF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3EB3F" w14:textId="15E9FBA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47F8A" w14:textId="58D4EBF2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5163C2BE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F419CE" w14:paraId="5A9C8F09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E77A13" w14:textId="32D0948B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42AA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310CD" w14:textId="00D8923C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D7CBB"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419C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889E0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E2486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C13D5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217C1D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419CE" w:rsidRDefault="00114691" w:rsidP="00F419C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9D6585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0CFAD6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5FB9D5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8617E5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3D2F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312B08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F386F4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692E76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F0AA61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F62938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C2FCA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470D5B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03C1FF6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F419CE" w:rsidRDefault="00E50BDE" w:rsidP="00F419C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F419CE" w:rsidRDefault="00F93E3B" w:rsidP="00F419CE">
      <w:pPr>
        <w:pStyle w:val="a5"/>
        <w:rPr>
          <w:rFonts w:ascii="Arial Narrow" w:hAnsi="Arial Narrow"/>
          <w:noProof/>
          <w:color w:val="auto"/>
          <w:sz w:val="2"/>
          <w:szCs w:val="2"/>
          <w:lang w:val="it-IT"/>
        </w:rPr>
      </w:pPr>
    </w:p>
    <w:sectPr w:rsidR="00F93E3B" w:rsidRPr="00F419CE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89DAE" w14:textId="77777777" w:rsidR="00B20ACA" w:rsidRDefault="00B20ACA">
      <w:pPr>
        <w:spacing w:after="0"/>
      </w:pPr>
      <w:r>
        <w:separator/>
      </w:r>
    </w:p>
  </w:endnote>
  <w:endnote w:type="continuationSeparator" w:id="0">
    <w:p w14:paraId="6BBA8D3D" w14:textId="77777777" w:rsidR="00B20ACA" w:rsidRDefault="00B20A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F658F" w14:textId="77777777" w:rsidR="00B20ACA" w:rsidRDefault="00B20ACA">
      <w:pPr>
        <w:spacing w:after="0"/>
      </w:pPr>
      <w:r>
        <w:separator/>
      </w:r>
    </w:p>
  </w:footnote>
  <w:footnote w:type="continuationSeparator" w:id="0">
    <w:p w14:paraId="4A309CC7" w14:textId="77777777" w:rsidR="00B20ACA" w:rsidRDefault="00B20A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0ACA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CD7CBB"/>
    <w:rsid w:val="00DE32AC"/>
    <w:rsid w:val="00E1407A"/>
    <w:rsid w:val="00E37D08"/>
    <w:rsid w:val="00E50BDE"/>
    <w:rsid w:val="00E774CD"/>
    <w:rsid w:val="00E77E1D"/>
    <w:rsid w:val="00ED75B6"/>
    <w:rsid w:val="00F229AD"/>
    <w:rsid w:val="00F419CE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2021-11-15T09:18:00Z</dcterms:created>
  <dcterms:modified xsi:type="dcterms:W3CDTF">2021-11-15T09:18:00Z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