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C2B91" w14:textId="30801C4A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C060A2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49B96FA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0" w:name="_Hlk38821049"/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  <w:t>JANUAR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C060A2" w14:paraId="003B5D74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2A0CEEB7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39EA2BAF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79D4902E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0C12643B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40CE3304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77E009" w14:textId="78EEA1B8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7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0DAAD69" w14:textId="00D1DC59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25E83B64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2B5CC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02B3C71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3683C14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2EC45D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521DF8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CB3EA34" w14:textId="5EA7C03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D2CACA7" w14:textId="22673E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A0ABF6A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593B320F" w14:textId="31AC595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73ED14A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25A0286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514811B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577262E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4312506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247B5223" w14:textId="2CCB67B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0708EE1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795E0FE9" w14:textId="7CF7FCE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6FE7660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39F3189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3CEACA2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3E7010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7AEEE8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2BC00445" w14:textId="35CC2FB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7E8D459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79260FF9" w14:textId="0CA1C0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6BE39B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0D0B11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4ED64B5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613B030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0A8C59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11731B3E" w14:textId="077203A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CFBA99C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3FB169D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09693A8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46A49C1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64472B7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69A79D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4CC075D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3854EB4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9E065D1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43ABA69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7FB9B6B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  <w:bookmarkEnd w:id="0"/>
          </w:tbl>
          <w:p w14:paraId="07B70FA8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3CFCDBC3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</w:pP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9E150D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73A970CB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7C31A35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11974E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31CFFFC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6AF84C7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4CEBF78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1732911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A62FA5" w14:textId="3A0EB9C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B7ED802" w14:textId="05F87C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73D0CCC1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1754EA26" w14:textId="694794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2FA772AC" w14:textId="2AD6B60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5E6F32C" w14:textId="0A6E47B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80BABC9" w14:textId="5BE47A5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02CA1ED5" w14:textId="4B67758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1F0D7892" w14:textId="6290001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62D72C71" w14:textId="3D754D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02BA77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C4C02EC" w14:textId="349E5B6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7B18E67B" w14:textId="2B93DAB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54EF938" w14:textId="7E482CD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41BB88A0" w14:textId="7BAAB3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2752D34" w14:textId="2FF6ADE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453FDE0" w14:textId="3979D54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553F8059" w14:textId="0A424F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C129D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5C4E8A9" w14:textId="557182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E1E601C" w14:textId="4F3BB96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E59C353" w14:textId="5DC2D42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4A726FD" w14:textId="756AA6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6B8F7799" w14:textId="4131116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9EC118E" w14:textId="5DABD5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06A60DB" w14:textId="67362FC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54A3EF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31323A81" w14:textId="6B2463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6EFB475E" w14:textId="06D2C5A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8EDDF8E" w14:textId="153C4D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8A60E8C" w14:textId="0EEF9EF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3588E109" w14:textId="3F50D0F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F2DD761" w14:textId="4B79D3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CAC9E85" w14:textId="1227C4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F852296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0BE015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1AD279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0DFF30A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6158DAC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691DB2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0CE59E9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6389289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149673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73F919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5D87017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8E6D77D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127F13" w:rsidRPr="00C060A2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11124B77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FEBRUAR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31B7849D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06C65BF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37212F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6E7B54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40863C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0CED8DB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2DAB018" w14:textId="36700B2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AA25C31" w14:textId="72DF033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0577818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0DB894D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1010085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4842507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3F19D3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74CFC6F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7F7F9AC" w14:textId="553CF0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321B8B" w14:textId="6909469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7027FB4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36A6E6F8" w14:textId="61B928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BF77F0E" w14:textId="783239A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3957C4E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75BA07B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5C3A474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05357C8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44233DB1" w14:textId="61DE3F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624498B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55E9CC0B" w14:textId="60B7B76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545AFEB" w14:textId="5E1AEC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4E82897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558B76F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70F597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74C428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69C06D0C" w14:textId="0BF4AC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7F86B9A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926075B" w14:textId="7C2219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2F4E7D5" w14:textId="2D3256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630044E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5FD821A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06851DA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274D5E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55D50FB" w14:textId="26F0CD8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A1DF3E0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2D7ADE6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595A60F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758FD02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61341EA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6F5275C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7F3FD4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297D899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166E3AF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0FA6226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03AD2C2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!A12 Is Not In Table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B30415F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:rsidRPr="00C060A2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548CF99" w14:textId="14E064D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2CB974DD" w14:textId="615BDB8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AVGUST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1462069A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0D0B56E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08C9057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684AF4E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0737920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3419152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2591F9" w14:textId="651E8B9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65DB7D3" w14:textId="196B677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126E1D1E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17F7B3E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56C5BA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15725B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2E7A2AF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436B9A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15B96F0" w14:textId="309CD53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1BA4821" w14:textId="1DE46F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FF85B1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55FB695" w14:textId="5C4C74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3EC2BD2" w14:textId="2834C30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65A123E" w14:textId="0342982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87AD77F" w14:textId="6F795AE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BAA1076" w14:textId="4CFC501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4632F1" w14:textId="358687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1D2A9B" w14:textId="7D3CBB1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A5E912E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5CB78F0" w14:textId="1A25B0C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9EB8B7E" w14:textId="0324487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C5347B9" w14:textId="1895340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1F37413" w14:textId="25DA4E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3B8DE17" w14:textId="7E23CA4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2CBC05" w14:textId="4F7F844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5D35F756" w14:textId="1F775F4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FB8780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8F483FB" w14:textId="21D0E9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777E7CE" w14:textId="0B69718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E04CFCF" w14:textId="6320EFA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9A50959" w14:textId="6888DCF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646A4F" w14:textId="4DA88E1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64F1D69" w14:textId="551FD4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4280E46" w14:textId="3F8D6E4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B287C25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5D97941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4961C8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5B47B71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3466D2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2CA0034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4D085BC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5ED26B3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88BA3B7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5C795B0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2F8BB05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136055B5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5AD5004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41205488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5FFDA6C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09C3E61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4F0970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47FE55D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322D6B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3B6F987" w14:textId="597D52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D8F64F1" w14:textId="058EFF1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110028A8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540FA8E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0F0C0F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24D517C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325C57F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603F588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81337DB" w14:textId="4E06F6B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452A13B" w14:textId="0C71DF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3519B9D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E246ECD" w14:textId="0F8E17A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BB8A08" w14:textId="65D49E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312368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273A426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608C933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00727F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8A3E9EB" w14:textId="5EAF58B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01F4228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5CCB9533" w14:textId="19555AF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27A417" w14:textId="02AE94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68CE018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02B74D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40E86E6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5FE96FA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7121FE22" w14:textId="182DF75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962D66D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A39D047" w14:textId="19C4806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F7DBCD" w14:textId="7651CB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11C2020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1CEDD8F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65BB6FA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420AB6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F7BBF33" w14:textId="62588CD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AA2C0FF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41272DC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7615BB0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4099E55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7C0C175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75CDCE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6691607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080C914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DCB39BB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5B9EB6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752233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02AC15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664A326C" w14:textId="64074DB9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81B29B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28F0762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4768B6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77EC5C1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1026E6A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14463B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06B04F" w14:textId="4AE596D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0A6BFDC" w14:textId="6F012EA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49BF5E4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6097AF8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4969D63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1BA61E7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55AA9D6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6B32529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004B279" w14:textId="420F57E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F3FB2E8" w14:textId="04745AE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CB812E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D9178BA" w14:textId="15150FA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0D15FB8" w14:textId="7D80343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B52021D" w14:textId="0096E27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427FE6E" w14:textId="6AA336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58B161" w14:textId="6CF092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E99B3FA" w14:textId="26FF719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399A3A37" w14:textId="6B07EF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283D64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B99688" w14:textId="27B69AD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D0DA37" w14:textId="1015C1D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5503EBB" w14:textId="6C51602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836219" w14:textId="7CDC056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55754F0" w14:textId="009512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625EB1" w14:textId="6AD2BFD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2D78E87" w14:textId="048513B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01B6D3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6BFC70C" w14:textId="0C009F9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43D0C2" w14:textId="6231752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2AC5B33" w14:textId="211E96F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9337A42" w14:textId="788CC7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6E621CC" w14:textId="54079E1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5AB77A3" w14:textId="4BF657E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196A9B" w14:textId="196050E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07474E9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1D08D38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0830A17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0FF4237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3947067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45BC79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42BDC18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06B458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9CC7EA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3CA85C9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38A522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5006D8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2AED240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APRIL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15E095EA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7909E5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419A442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578961D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6F14EB3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2206EC8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4181A3A" w14:textId="64367BA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BB2CFF3" w14:textId="21A70F5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5369470B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1DBC64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418F519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575F618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446B889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5BCF501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53A0F79" w14:textId="4C77A9C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705492" w14:textId="48E70A9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B0FFFE5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08D76151" w14:textId="1BD134B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BD1E9E" w14:textId="1FBAE0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3748EB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160A8FE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672831B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3820009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B26657C" w14:textId="154E37C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C547867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1FD8B05C" w14:textId="53D075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6F28DCA" w14:textId="010FFFA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1632C12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3DF6712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39FFA10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0F4F8C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757749BB" w14:textId="2B16A11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C32D10F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4F9BEFCB" w14:textId="216B80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19A3" w14:textId="01E38E7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562FC66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6F3ABEB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6FF598C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0B3EE5F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467B8890" w14:textId="7A7C39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29650B3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59C2C5B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3F0451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22E8407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0258ECD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3389DD2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67A8EC4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01290F4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C0F9501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668073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139844F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6524AD6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05A727B9" w14:textId="635CEA0D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OKTOBER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209B8387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4ED771D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0414430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0A0752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12A3B7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4DA7114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38F7CD" w14:textId="45226F9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D8774E1" w14:textId="51CDE64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2E06ADA4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2F04BA8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374E58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5DF9E66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747C7F6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2CA0A9A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C114E4" w14:textId="5C5BA9B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34B624A" w14:textId="2EAF1B2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8F57F60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14030B0" w14:textId="38B4EA7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98AE0D" w14:textId="18D2BC0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A59E198" w14:textId="3C416E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3058E3" w14:textId="3B46EEA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ACEE00B" w14:textId="3C5FBD8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75EF45" w14:textId="6D5FB1B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0690BC6" w14:textId="67E4939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1D5DAD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D24548D" w14:textId="28E62D7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5CC746D" w14:textId="47C79A9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F9B2CD9" w14:textId="4CEEEBD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F1463F6" w14:textId="38FDF6F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BA1F" w14:textId="2A85480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030045C" w14:textId="1E4B32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D243A19" w14:textId="6E0481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C114E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43A9EB7" w14:textId="5D914B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7E79624" w14:textId="718ED0F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A77BDBE" w14:textId="4031C03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EB6F39E" w14:textId="6BB4F0B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BACED2F" w14:textId="03D589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413F66C" w14:textId="4C39455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CE1589D" w14:textId="7B4D02A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BBCC932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72890E5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65DF75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1953C21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577DE1B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5C48D8D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31F0B0C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17A2D6A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CCE4CD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5A08441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70AEE66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313609F8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47C8EC6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1536F6EE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693625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289148E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371DBC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9837C0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66F8EAF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E35A603" w14:textId="53FD12B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B2E95D6" w14:textId="2961C93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562A5B7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67A939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05BE1B7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5D67EB1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4FC0522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7B8F9B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AED033" w14:textId="2694CB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27609CD" w14:textId="556FDA1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6A8376F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347BFF5A" w14:textId="4B067A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3FFEE10" w14:textId="15C6E61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77A519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40E8D8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07FF57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6A0B822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6A811FA7" w14:textId="59FB4B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2778F67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2E63A180" w14:textId="203806A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F376EDC" w14:textId="0C500BF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4892D33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4198BD2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2337491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48D1C5A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09F9E29E" w14:textId="7C7813C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629FFE8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FC5519C" w14:textId="6CEF92B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5FD8BCCA" w14:textId="5F433F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40BA84E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17937AE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66C57E3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6D4534E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36F76B7" w14:textId="1D20AF6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B568A40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5C9C1CB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2DC3DC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26D4EA7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24AF9DB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1863334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53BED9E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0153C42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6517E44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5221F5E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7089C6B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A37229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784231B9" w14:textId="5546930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01E09DF9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7A7BC1B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629DD2D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0D7B897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78AE18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162042A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F653725" w14:textId="013F369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014C80" w14:textId="199C04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E04769B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6F1BDA7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752A8AD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1F0CEB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677DEAD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6CC845E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C1D25DD" w14:textId="6EE6F8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5425D5C" w14:textId="5537FF7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799EF9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C46C63D" w14:textId="65F2CD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22FF943" w14:textId="00F4EFD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57A56C8" w14:textId="1A7E1A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600F85" w14:textId="7D72AE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404B7E" w14:textId="709910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9CE302" w14:textId="23DC46E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BBDB372" w14:textId="3013EF9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0F2974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78918CB" w14:textId="15FDFF7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18912A4" w14:textId="3465B27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29CF0D3" w14:textId="341FCD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9CFA0ED" w14:textId="6419DBA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5D6882" w14:textId="40770A0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37F16D9" w14:textId="165E8A9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0D9C5196" w14:textId="197D7D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7CF7E4D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5A3141A" w14:textId="22C587E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C470CF3" w14:textId="4EAC3AC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CC8A882" w14:textId="0295DF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F56217" w14:textId="189C9C3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C0BE2F" w14:textId="71E7DE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54CE2E6" w14:textId="3429E89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61A95284" w14:textId="4958D46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8EBF90D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059CBC4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4413BEE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6CE1BE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57026CD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39B01F8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777DFED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7B14321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A29276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5EACEE9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3870CE0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7FC8934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4A14268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783577D1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19E90BD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39802E9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05D0F70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34A3B80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782A14E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88890FA" w14:textId="0A162D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A2E95CB" w14:textId="13794D4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51179E76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703FE90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20E4CC6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0A1FB7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4353211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580C4BA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4F9704A" w14:textId="719921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055A7EA" w14:textId="60ABF3F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A8D2873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122708A2" w14:textId="71557CA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7E82FAAD" w14:textId="161FBE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7747421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6848EFE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1E8D131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423477E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3466E5DD" w14:textId="369ACB3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2F92DC6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455A376" w14:textId="44F212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246CBDFC" w14:textId="7B8D3DE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3D23348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10D5206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2332D00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3DCB33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0352C82" w14:textId="643C8A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43B4D56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C5DE7C3" w14:textId="5B8ACB6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90EDB9" w14:textId="5CF5B3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4F8CFD2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79D5C21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4357898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1DFAC95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010EC06" w14:textId="72C08C5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9EBC8F3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2C356A3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6B952F5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161B4AE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1E0CCAA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38F2791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55A8B5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26BEDF3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BF3718D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4D15A1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4DD6FBE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25ABE3E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1573894A" w14:textId="6C8D4246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C764E9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2D38492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45CFDE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593EBA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07023AE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C7B4AD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A0825D" w14:textId="719464B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DB60F50" w14:textId="6702E72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BF5B3F8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3A38B5D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78E4E63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374224D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2318F1B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17CC13A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8A398A" w14:textId="7C1C973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CE1482" w14:textId="5226183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CD5A18A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05E46B" w14:textId="1A50C36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918C6F8" w14:textId="1222B09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695F9BB" w14:textId="3D5C811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29A220C" w14:textId="1D2A417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E18F928" w14:textId="2C8F8E7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F1B425C" w14:textId="4F8CF0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3CD7A32" w14:textId="3C6D83E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03317E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AA2E8A6" w14:textId="23379A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6C40703" w14:textId="55FBB49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94DEEB6" w14:textId="501AC0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DCB6FD2" w14:textId="763F302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08D8B80" w14:textId="6B9420E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2DA0E3" w14:textId="2533AEB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821A2E" w14:textId="3F9074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3D4F1B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328AD71" w14:textId="4A683C3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A92AE8D" w14:textId="669FC0E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83F43A5" w14:textId="349FC3B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E12E469" w14:textId="599099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D17751" w14:textId="40D04B0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FDB6332" w14:textId="752BD6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797046" w14:textId="105A8F6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EA109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360170E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15D6339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0AE021B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6EA9E5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735811C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006B32E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2BD0011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2F010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3ADD06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3979BF7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EEE8DC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3DCA08B7" w14:textId="77777777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  <w:lang w:val="en-US"/>
        </w:rPr>
      </w:pPr>
    </w:p>
    <w:sectPr w:rsidR="00B330CA" w:rsidRPr="00C060A2" w:rsidSect="00C060A2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722FA" w14:textId="77777777" w:rsidR="00D54F44" w:rsidRDefault="00D54F44">
      <w:pPr>
        <w:spacing w:after="0"/>
      </w:pPr>
      <w:r>
        <w:separator/>
      </w:r>
    </w:p>
  </w:endnote>
  <w:endnote w:type="continuationSeparator" w:id="0">
    <w:p w14:paraId="13B286FA" w14:textId="77777777" w:rsidR="00D54F44" w:rsidRDefault="00D54F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99CFD" w14:textId="77777777" w:rsidR="00D54F44" w:rsidRDefault="00D54F44">
      <w:pPr>
        <w:spacing w:after="0"/>
      </w:pPr>
      <w:r>
        <w:separator/>
      </w:r>
    </w:p>
  </w:footnote>
  <w:footnote w:type="continuationSeparator" w:id="0">
    <w:p w14:paraId="01E017F3" w14:textId="77777777" w:rsidR="00D54F44" w:rsidRDefault="00D54F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3247D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2ECA"/>
    <w:rsid w:val="003474AD"/>
    <w:rsid w:val="00362E95"/>
    <w:rsid w:val="003669CB"/>
    <w:rsid w:val="00371D60"/>
    <w:rsid w:val="003A1FE0"/>
    <w:rsid w:val="003C0D41"/>
    <w:rsid w:val="003C28BD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F6AAC"/>
    <w:rsid w:val="00506356"/>
    <w:rsid w:val="005123B0"/>
    <w:rsid w:val="00512F2D"/>
    <w:rsid w:val="00530029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23B41"/>
    <w:rsid w:val="0064025F"/>
    <w:rsid w:val="00641EFB"/>
    <w:rsid w:val="006443ED"/>
    <w:rsid w:val="00667021"/>
    <w:rsid w:val="00694FAD"/>
    <w:rsid w:val="006974E1"/>
    <w:rsid w:val="006C0896"/>
    <w:rsid w:val="006C1679"/>
    <w:rsid w:val="006C58B6"/>
    <w:rsid w:val="006D1DD8"/>
    <w:rsid w:val="006F33B1"/>
    <w:rsid w:val="006F513E"/>
    <w:rsid w:val="00712732"/>
    <w:rsid w:val="00713F62"/>
    <w:rsid w:val="00763DD8"/>
    <w:rsid w:val="00797C32"/>
    <w:rsid w:val="007A7E86"/>
    <w:rsid w:val="007B09D5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E150D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23C0"/>
    <w:rsid w:val="00BC3952"/>
    <w:rsid w:val="00BE5AB8"/>
    <w:rsid w:val="00BF3C3E"/>
    <w:rsid w:val="00C02AD1"/>
    <w:rsid w:val="00C060A2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4F44"/>
    <w:rsid w:val="00D57767"/>
    <w:rsid w:val="00D84FBB"/>
    <w:rsid w:val="00DB49CF"/>
    <w:rsid w:val="00DB6379"/>
    <w:rsid w:val="00DC1675"/>
    <w:rsid w:val="00DC739B"/>
    <w:rsid w:val="00DE0E46"/>
    <w:rsid w:val="00DE32AC"/>
    <w:rsid w:val="00E06E58"/>
    <w:rsid w:val="00E13605"/>
    <w:rsid w:val="00E1407A"/>
    <w:rsid w:val="00E318B9"/>
    <w:rsid w:val="00E339D2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2021-11-15T19:30:00Z</dcterms:created>
  <dcterms:modified xsi:type="dcterms:W3CDTF">2021-11-15T19:30:00Z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