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DC2B91" w14:textId="30801C4A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C060A2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49B96FA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</w:pPr>
            <w:bookmarkStart w:id="0" w:name="_Hlk38821049"/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</w:rPr>
              <w:t>JANUAR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C060A2" w14:paraId="003B5D74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2A0CEEB7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39EA2BAF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79D4902E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0C12643B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40CE3304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77E009" w14:textId="78EEA1B8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7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0DAAD69" w14:textId="00D1DC59" w:rsidR="00127F13" w:rsidRPr="00C060A2" w:rsidRDefault="00623B41" w:rsidP="00E339D2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25E83B64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3DCBBA2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40713CE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2767C46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38CACE0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75BFE26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CB3EA34" w14:textId="71234D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D2CACA7" w14:textId="4A4ED60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A0ABF6A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593B320F" w14:textId="19D8B0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77CD23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6FEAB68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6F371BD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4EC2B2D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04DE067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247B5223" w14:textId="5871CDD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0708EE1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795E0FE9" w14:textId="08FED3D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7373EF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168B261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386AF1F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481BD69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00250CF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2BC00445" w14:textId="2F5EC88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7E8D459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79260FF9" w14:textId="2D9AA97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255AA7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167B6C3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4CE8E1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2483AD3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144270E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shd w:val="clear" w:color="auto" w:fill="FFFFFF" w:themeFill="background1"/>
                  <w:vAlign w:val="center"/>
                </w:tcPr>
                <w:p w14:paraId="11731B3E" w14:textId="646016A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CFBA99C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3A4067B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6F662E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0CCA016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19FEF0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01434C0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736AC25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59A4F6B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9E065D1" w14:textId="77777777" w:rsidTr="009E150D">
              <w:trPr>
                <w:trHeight w:val="227"/>
                <w:jc w:val="center"/>
              </w:trPr>
              <w:tc>
                <w:tcPr>
                  <w:tcW w:w="77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1C4A563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3F6111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7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  <w:bookmarkEnd w:id="0"/>
          </w:tbl>
          <w:p w14:paraId="07B70FA8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4D10B16F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</w:pP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C310D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t>2023</w:t>
            </w:r>
            <w:r w:rsidRPr="00C060A2">
              <w:rPr>
                <w:rFonts w:eastAsia="Neznaika na Lune" w:cs="Arial"/>
                <w:b/>
                <w:bCs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73A970CB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JULIJ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7C31A35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11974E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31CFFFC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6AF84C7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4CEBF78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1732911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A62FA5" w14:textId="3A0EB9C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B7ED802" w14:textId="05F87C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73D0CCC1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1754EA26" w14:textId="6BA8210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2FA772AC" w14:textId="3C3D310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5E6F32C" w14:textId="6B9A80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480BABC9" w14:textId="2F004B2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</w:tcPr>
                <w:p w14:paraId="02CA1ED5" w14:textId="108EA31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1F0D7892" w14:textId="74C3CA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</w:tcPr>
                <w:p w14:paraId="62D72C71" w14:textId="226777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MonthStart7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02BA77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C4C02EC" w14:textId="3FE6870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7B18E67B" w14:textId="10AA4B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54EF938" w14:textId="6B06A2C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41BB88A0" w14:textId="48AE08F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2752D34" w14:textId="6971AE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453FDE0" w14:textId="42C688B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553F8059" w14:textId="5D7AF1D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C129D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25C4E8A9" w14:textId="0DA537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0E1E601C" w14:textId="7F947AE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E59C353" w14:textId="029F2F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4A726FD" w14:textId="33B7FE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6B8F7799" w14:textId="5DFDB9A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79EC118E" w14:textId="4484EAF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06A60DB" w14:textId="6514E24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54A3EF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</w:tcPr>
                <w:p w14:paraId="31323A81" w14:textId="355545C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6EFB475E" w14:textId="26D7AD1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</w:tcPr>
                <w:p w14:paraId="38EDDF8E" w14:textId="4CCA5D0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18A60E8C" w14:textId="2C8BF7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3588E109" w14:textId="48A7769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</w:tcPr>
                <w:p w14:paraId="5F2DD761" w14:textId="022844E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</w:tcPr>
                <w:p w14:paraId="7CAC9E85" w14:textId="2C9EDD4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F852296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7856D1B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2AB1DD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2F5E2C8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6F9B66D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0DB2EF6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3CD5ADB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6E7B6DC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149673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788F0E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18E8843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MonthEnd7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8E6D77D" w14:textId="77777777" w:rsidR="00127F13" w:rsidRPr="00C060A2" w:rsidRDefault="00127F13" w:rsidP="00E339D2">
            <w:pPr>
              <w:pStyle w:val="ad"/>
              <w:shd w:val="clear" w:color="auto" w:fill="FFFFFF" w:themeFill="background1"/>
              <w:spacing w:after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 w:bidi="ru-RU"/>
              </w:rPr>
            </w:pPr>
          </w:p>
        </w:tc>
      </w:tr>
      <w:tr w:rsidR="00127F13" w:rsidRPr="00C060A2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11124B77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FEBRUAR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31B7849D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06C65BF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37212F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6E7B54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40863C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0CED8DB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2DAB018" w14:textId="36700B2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AA25C31" w14:textId="72DF033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0577818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1E6DC24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119FDF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1151042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64379E7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797F8C3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7F7F9AC" w14:textId="69C2E2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321B8B" w14:textId="5EF5723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MonthStart2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7027FB4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36A6E6F8" w14:textId="43486C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BF77F0E" w14:textId="0510919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78BDA46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5803BB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7174713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735201D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44233DB1" w14:textId="696DB22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624498B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55E9CC0B" w14:textId="33989EB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545AFEB" w14:textId="6752C89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5382F40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720464D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0B53FB8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1A44A4A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69C06D0C" w14:textId="44685F5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7F86B9A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926075B" w14:textId="17A80F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2F4E7D5" w14:textId="459D426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1A9EDFD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2210952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4E9A459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3EC55D5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55D50FB" w14:textId="1BD666E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A1DF3E0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74AF74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232D7A5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4FA08F9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0D1CA47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465AD57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221751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250A70F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166E3AF" w14:textId="77777777" w:rsidTr="009E150D">
              <w:trPr>
                <w:trHeight w:val="227"/>
                <w:jc w:val="center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759FB49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404FA4B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MonthEnd2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!A12 Is Not In Table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B30415F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:rsidRPr="00C060A2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:rsidRPr="00C060A2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Pr="00C060A2" w:rsidRDefault="00127F13" w:rsidP="00E339D2">
                  <w:pPr>
                    <w:pStyle w:val="a5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6548CF99" w14:textId="14E064D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2CB974DD" w14:textId="615BDB8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AVGUST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1462069A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0D0B56E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08C9057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684AF4E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0737920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3419152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2591F9" w14:textId="651E8B9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65DB7D3" w14:textId="196B677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126E1D1E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03E9BD4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455A030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6295D32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2186DE0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2D41F7D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15B96F0" w14:textId="6E8BDB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1BA4821" w14:textId="214CE2C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MonthStart8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FF85B1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55FB695" w14:textId="534F4F2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3EC2BD2" w14:textId="3CD995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65A123E" w14:textId="7E03923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87AD77F" w14:textId="28A31A0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BAA1076" w14:textId="4634B0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4632F1" w14:textId="10D85E2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1D2A9B" w14:textId="2761B0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A5E912E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5CB78F0" w14:textId="1BE47C4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9EB8B7E" w14:textId="26D747D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C5347B9" w14:textId="1950337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1F37413" w14:textId="31E8D6C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3B8DE17" w14:textId="2CBB14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2CBC05" w14:textId="1173F8D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5D35F756" w14:textId="5BF555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FB8780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8F483FB" w14:textId="432F73F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7777E7CE" w14:textId="6D29C5F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E04CFCF" w14:textId="6E443B0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9A50959" w14:textId="55C3A61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646A4F" w14:textId="5C39A0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64F1D69" w14:textId="1BAD469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4280E46" w14:textId="1E5F152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B287C25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2A67E0A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402100F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2E29A23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481378D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0B01B14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7636E2F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1063E1C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88BA3B7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3C9A9C0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0E9A20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MonthEnd8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136055B5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5AD5004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MAREC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41205488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5FFDA6C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09C3E61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4F0970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47FE55D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322D6B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3B6F987" w14:textId="597D528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D8F64F1" w14:textId="058EFF1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110028A8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2C3FCE5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78BB88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7BBC3F2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6696A41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7B90A63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81337DB" w14:textId="637221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452A13B" w14:textId="3F69506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MonthStart3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3519B9D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E246ECD" w14:textId="05D8A1B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BB8A08" w14:textId="6A14042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6C1BDDA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08CE7F3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2E7E25F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48187FA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8A3E9EB" w14:textId="27F1010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01F4228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5CCB9533" w14:textId="0990494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27A417" w14:textId="65F2740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21B59FE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12B04D8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23CD12A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28BD8F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7121FE22" w14:textId="4B49198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962D66D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A39D047" w14:textId="331A33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66F7DBCD" w14:textId="4C1981F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61C5903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29F4612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7AB415D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1ADA464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F7BBF33" w14:textId="5D8525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AA2C0FF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68A23DE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0CD78B6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74E55B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45F005E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16FFAD1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1A97919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2C0C296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DCB39BB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20910A1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1DD5A2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MonthEnd3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02AC15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664A326C" w14:textId="64074DB9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SEPTEMBER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81B29B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28F0762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4768B6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77EC5C1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1026E6A1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14463BE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06B04F" w14:textId="4AE596D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0A6BFDC" w14:textId="6F012EAF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49BF5E4C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0E4BC8B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5A0D490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7A22B9F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7FE7C9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0834788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004B279" w14:textId="670130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F3FB2E8" w14:textId="2592C81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MonthStart9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CB812E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D9178BA" w14:textId="135A0A4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0D15FB8" w14:textId="2DA6699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B52021D" w14:textId="4CC619F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427FE6E" w14:textId="26FD8B8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58B161" w14:textId="5354529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E99B3FA" w14:textId="361F2AA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399A3A37" w14:textId="1747E6F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283D644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B99688" w14:textId="610C189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D0DA37" w14:textId="5A3741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5503EBB" w14:textId="5E98D5B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836219" w14:textId="6CDF766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55754F0" w14:textId="242CDE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2625EB1" w14:textId="0169310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2D78E87" w14:textId="74A065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01B6D3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26BFC70C" w14:textId="518986D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43D0C2" w14:textId="5FF986F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2AC5B33" w14:textId="1E70F9A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9337A42" w14:textId="30D5B4E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6E621CC" w14:textId="0CE9AE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5AB77A3" w14:textId="6A15D2E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196A9B" w14:textId="411258F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07474E9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4E41276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789B9B1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20F02D4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0343DA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6B41063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12607BD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382AA2F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9CC7EA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30F16F5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0FF80F6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MonthEnd9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5006D8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2AED240E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APRIL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15E095EA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7909E5D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419A442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578961D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6F14EB3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2206EC8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4181A3A" w14:textId="64367BA7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BB2CFF3" w14:textId="21A70F5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5369470B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456E2D6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01AD8D5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7BAE50B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22474DD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3B6330F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53A0F79" w14:textId="1A7EB47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F705492" w14:textId="0F1C8F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MonthStart4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B0FFFE5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08D76151" w14:textId="519F80A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BD1E9E" w14:textId="1003AF2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7030447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5D0DA96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5310CB2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7309167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B26657C" w14:textId="718CFFF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C547867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1FD8B05C" w14:textId="470A20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6F28DCA" w14:textId="357406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13AF556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5C5ADD2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4063108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7DF3B89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757749BB" w14:textId="5DBAD35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C32D10F" w14:textId="77777777" w:rsidTr="009E150D">
              <w:trPr>
                <w:trHeight w:val="227"/>
              </w:trPr>
              <w:tc>
                <w:tcPr>
                  <w:tcW w:w="715" w:type="pct"/>
                  <w:shd w:val="clear" w:color="auto" w:fill="FFFFFF" w:themeFill="background1"/>
                  <w:vAlign w:val="center"/>
                </w:tcPr>
                <w:p w14:paraId="4F9BEFCB" w14:textId="684ABE4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19A3" w14:textId="5B09F1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5677AE7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342729F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2975CE8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10B562D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467B8890" w14:textId="6F8FF2E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29650B3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392005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0C9E876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3608E30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771768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44CF531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0CECE0D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55367DA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C0F9501" w14:textId="77777777" w:rsidTr="009E150D">
              <w:trPr>
                <w:trHeight w:val="227"/>
              </w:trPr>
              <w:tc>
                <w:tcPr>
                  <w:tcW w:w="71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77CAF0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77CD072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MonthEnd4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6524AD6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05A727B9" w14:textId="635CEA0D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OKTOBER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209B8387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4ED771D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0414430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0A0752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12A3B72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4DA7114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38F7CD" w14:textId="45226F9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D8774E1" w14:textId="51CDE64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2E06ADA4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50FFD48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378D8E9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7D028A3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7CEBE24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3874FA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DC114E4" w14:textId="583BCBF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34B624A" w14:textId="39ED44B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MonthStart10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8F57F60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14030B0" w14:textId="2BF1AD6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698AE0D" w14:textId="144E8EB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A59E198" w14:textId="740FE8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3058E3" w14:textId="7B999E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ACEE00B" w14:textId="20DFD36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75EF45" w14:textId="3346C6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0690BC6" w14:textId="35AE97F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1D5DADF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D24548D" w14:textId="1EB3591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5CC746D" w14:textId="5DFA966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F9B2CD9" w14:textId="5444F62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F1463F6" w14:textId="384279B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BA1F" w14:textId="11CE74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030045C" w14:textId="28F2A88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7D243A19" w14:textId="2C75869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C114E88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43A9EB7" w14:textId="519D0A0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7E79624" w14:textId="082C45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1A77BDBE" w14:textId="0D3C75D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EB6F39E" w14:textId="526689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BACED2F" w14:textId="2AC56A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413F66C" w14:textId="2D90B57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4CE1589D" w14:textId="0EFCF04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BBCC932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0566D79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7529B2B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735AD71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715D2B7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55CD15D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2E3CBEB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0B33C0D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CCE4CD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5B8A925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70F858E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MonthEnd10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313609F8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47C8EC61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MAJ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1536F6EE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693625F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289148E9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371DBC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9837C0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66F8EAF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E35A603" w14:textId="53FD12B0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B2E95D6" w14:textId="2961C93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562A5B7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40A9C5D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32E8039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51A2BEC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402E0AB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1C43B5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AED033" w14:textId="568C389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27609CD" w14:textId="0C6FE25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MonthStart5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6A8376F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347BFF5A" w14:textId="55B9458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13FFEE10" w14:textId="4FCC7A4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1047092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1413FB3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48649C9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598BC73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6A811FA7" w14:textId="06C2AAD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2778F67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2E63A180" w14:textId="7B1B8A9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3F376EDC" w14:textId="288C70C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508D56A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676E680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7E3D3F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6404EAC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09F9E29E" w14:textId="7AAA1B7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629FFE8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FC5519C" w14:textId="31CC8A2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5FD8BCCA" w14:textId="621E7E1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1978F9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0DA05B6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30DCC5C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2DD22C1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236F76B7" w14:textId="454C5EA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B568A40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3DC3404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4DD1E5A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736A7F0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616A69C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613481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108A8A9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3BB3416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6517E44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678E98E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2ECA345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MonthEnd5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5A372292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784231B9" w14:textId="5546930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NOVEMBER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01E09DF9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7A7BC1B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629DD2D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0D7B897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78AE18E6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162042A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0F653725" w14:textId="013F3692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9014C80" w14:textId="199C04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E04769B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6EDED72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6A8E101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5C642B0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2147E92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0E28E8E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2C1D25DD" w14:textId="0AF2B63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75425D5C" w14:textId="5093D53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2799EF9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C46C63D" w14:textId="7F71E3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22FF943" w14:textId="3EF698D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257A56C8" w14:textId="0169ED3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600F85" w14:textId="0A57155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D404B7E" w14:textId="2F6500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69CE302" w14:textId="468E047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BBDB372" w14:textId="4C820F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0F2974C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78918CB" w14:textId="469EC76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18912A4" w14:textId="5D91ACC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29CF0D3" w14:textId="423DF21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9CFA0ED" w14:textId="0C23A9E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D5D6882" w14:textId="029EAB0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37F16D9" w14:textId="35C919F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0D9C5196" w14:textId="2DBAA5B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7CF7E4D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5A3141A" w14:textId="66386F4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C470CF3" w14:textId="57A7376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CC8A882" w14:textId="6AEF2A3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F56217" w14:textId="58B1B76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18C0BE2F" w14:textId="19721ED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54CE2E6" w14:textId="6D7EDED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61A95284" w14:textId="5C98EB7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8EBF90D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36FAD6A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48DF9B2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0071143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7262D01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2931013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1423046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4FEE10B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4A29276F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0C715AF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22B8C84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27FC8934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  <w:tr w:rsidR="00127F13" w:rsidRPr="00C060A2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4A14268F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JUNIJ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7"/>
              <w:gridCol w:w="359"/>
              <w:gridCol w:w="358"/>
              <w:gridCol w:w="358"/>
              <w:gridCol w:w="358"/>
              <w:gridCol w:w="358"/>
              <w:gridCol w:w="350"/>
            </w:tblGrid>
            <w:tr w:rsidR="00623B41" w:rsidRPr="00C060A2" w14:paraId="783577D1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19E90BD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9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39802E9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05D0F70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34A3B805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782A14EA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88890FA" w14:textId="0A162D6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3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A2E95CB" w14:textId="13794D4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51179E76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0769EE1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4AD741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2175AA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057E42E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67FACCB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34F9704A" w14:textId="50CD87F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055A7EA" w14:textId="632C44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MonthStart6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A8D2873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122708A2" w14:textId="0C34271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7E82FAAD" w14:textId="7DBFB83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7BAE31F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168F5DB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541DE956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3E31E33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3466E5DD" w14:textId="0A5DB41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2F92DC6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4455A376" w14:textId="1917AB4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246CBDFC" w14:textId="05FA54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4FA0C0C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1903FED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422682F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29A9868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0352C82" w14:textId="40C9FB5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743B4D56" w14:textId="77777777" w:rsidTr="009E150D">
              <w:trPr>
                <w:trHeight w:val="227"/>
              </w:trPr>
              <w:tc>
                <w:tcPr>
                  <w:tcW w:w="713" w:type="pct"/>
                  <w:shd w:val="clear" w:color="auto" w:fill="FFFFFF" w:themeFill="background1"/>
                  <w:vAlign w:val="center"/>
                </w:tcPr>
                <w:p w14:paraId="0C5DE7C3" w14:textId="7D4D272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shd w:val="clear" w:color="auto" w:fill="FFFFFF" w:themeFill="background1"/>
                  <w:vAlign w:val="center"/>
                </w:tcPr>
                <w:p w14:paraId="0990EDB9" w14:textId="4B7F8A6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13572E2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297B824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1FC9795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2748D4D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shd w:val="clear" w:color="auto" w:fill="FFFFFF" w:themeFill="background1"/>
                  <w:vAlign w:val="center"/>
                </w:tcPr>
                <w:p w14:paraId="1010EC06" w14:textId="577FDC5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09EBC8F3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05EB936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55A2819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211FF60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4847625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09B1FEA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40B0A7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3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00F27B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6BF3718D" w14:textId="77777777" w:rsidTr="009E150D">
              <w:trPr>
                <w:trHeight w:val="227"/>
              </w:trPr>
              <w:tc>
                <w:tcPr>
                  <w:tcW w:w="71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0FD9F67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563442A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MonthEnd6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3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25ABE3E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  <w:tc>
          <w:tcPr>
            <w:tcW w:w="1250" w:type="pct"/>
            <w:vAlign w:val="center"/>
          </w:tcPr>
          <w:p w14:paraId="1573894A" w14:textId="6C8D4246" w:rsidR="00127F13" w:rsidRPr="00C060A2" w:rsidRDefault="00623B41" w:rsidP="00E339D2">
            <w:pPr>
              <w:pStyle w:val="Months"/>
              <w:shd w:val="clear" w:color="auto" w:fill="FFFFFF" w:themeFill="background1"/>
              <w:ind w:left="0"/>
              <w:jc w:val="center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val="en-US"/>
              </w:rPr>
            </w:pPr>
            <w:r w:rsidRPr="00C060A2"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32"/>
                <w:szCs w:val="32"/>
                <w:lang w:bidi="ru-RU"/>
              </w:rPr>
              <w:t>DECEMBER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623B41" w:rsidRPr="00C060A2" w14:paraId="5C764E9F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2D384924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PON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45CFDE58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TOR</w:t>
                  </w:r>
                </w:p>
              </w:tc>
              <w:tc>
                <w:tcPr>
                  <w:tcW w:w="718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593EBA9B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SRE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07023AEC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ČET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C7B4AD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PET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69A0825D" w14:textId="719464BE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SOB</w:t>
                  </w:r>
                </w:p>
              </w:tc>
              <w:tc>
                <w:tcPr>
                  <w:tcW w:w="704" w:type="pct"/>
                  <w:tcBorders>
                    <w:top w:val="nil"/>
                    <w:bottom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4DB60F50" w14:textId="6702E723" w:rsidR="00623B41" w:rsidRPr="00C060A2" w:rsidRDefault="00623B41" w:rsidP="00623B41">
                  <w:pPr>
                    <w:pStyle w:val="Days"/>
                    <w:shd w:val="clear" w:color="auto" w:fill="FFFFFF" w:themeFill="background1"/>
                    <w:spacing w:before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val="en-US"/>
                    </w:rPr>
                  </w:pPr>
                  <w:r w:rsidRPr="00C060A2"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NED</w:t>
                  </w:r>
                </w:p>
              </w:tc>
            </w:tr>
            <w:tr w:rsidR="009E150D" w:rsidRPr="00C060A2" w14:paraId="0BF5B3F8" w14:textId="77777777" w:rsidTr="007B09D5">
              <w:trPr>
                <w:trHeight w:val="227"/>
              </w:trPr>
              <w:tc>
                <w:tcPr>
                  <w:tcW w:w="710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6B45E1C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понедельник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" 1 ""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71F5EEC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вторник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120299F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65BC075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четверг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1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102B04B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пятница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128A398A" w14:textId="3526C12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суббота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8" w:space="0" w:color="FF0000"/>
                  </w:tcBorders>
                  <w:shd w:val="clear" w:color="auto" w:fill="FFFFFF" w:themeFill="background1"/>
                  <w:vAlign w:val="center"/>
                </w:tcPr>
                <w:p w14:paraId="5BCE1482" w14:textId="4251CC51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MonthStart11 \@ dddd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среда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“</w:instrText>
                  </w:r>
                  <w:r w:rsidRPr="005E1AE8">
                    <w:rPr>
                      <w:rFonts w:ascii="Arial Narrow" w:hAnsi="Arial Narrow" w:cs="Calibri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воскресенье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" 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4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&lt;&gt; 0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CD5A18A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C05E46B" w14:textId="53432F3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=G2+1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3918C6F8" w14:textId="303696B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695F9BB" w14:textId="729BC01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29A220C" w14:textId="6D91CA2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E18F928" w14:textId="03E65C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F1B425C" w14:textId="3E9DDCF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3CD7A32" w14:textId="23AF349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503317E6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AA2E8A6" w14:textId="0B450CC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=G3+1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66C40703" w14:textId="78A2064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094DEEB6" w14:textId="426C8EB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0DCB6FD2" w14:textId="497C6F9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08D8B80" w14:textId="2B548FFD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17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612DA0E3" w14:textId="296CB67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2E821A2E" w14:textId="09884BB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19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3D4F1B1" w14:textId="77777777" w:rsidTr="00623B41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5328AD71" w14:textId="16DC0D82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=G4+1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5A92AE8D" w14:textId="56DB03C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21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vAlign w:val="center"/>
                </w:tcPr>
                <w:p w14:paraId="483F43A5" w14:textId="65EF2C9F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22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E12E469" w14:textId="5B80F29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23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5D17751" w14:textId="2BDC2153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24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7FDB6332" w14:textId="44E76CEA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25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vAlign w:val="center"/>
                </w:tcPr>
                <w:p w14:paraId="1E797046" w14:textId="210BE12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t>26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3EA109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048C0B1E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=G5+1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27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6FD2B488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28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56948039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=B6+1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29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53789A85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=C6+1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t>30</w: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176A8F0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=D6+1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33867CFC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=E6+1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5D5D9180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28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=F6+1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</w:tr>
            <w:tr w:rsidR="009E150D" w:rsidRPr="00C060A2" w14:paraId="12F0100B" w14:textId="77777777" w:rsidTr="00623B41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59A8DE6B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29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=G6+1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5BC988B4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="00C310D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 0,""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IF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&lt;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DocVariable MonthEnd11 \@ d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begin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=A7+1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separate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>30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instrText xml:space="preserve"> "" </w:instrText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  <w:r w:rsidRPr="005E1AE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6"/>
                      <w:szCs w:val="2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auto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9E150D" w:rsidRPr="00C060A2" w:rsidRDefault="009E150D" w:rsidP="009E150D">
                  <w:pPr>
                    <w:pStyle w:val="Dates"/>
                    <w:shd w:val="clear" w:color="auto" w:fill="FFFFFF" w:themeFill="background1"/>
                    <w:spacing w:after="0"/>
                    <w:rPr>
                      <w:rFonts w:ascii="Arial Narrow" w:eastAsia="Neznaika na Lune" w:hAnsi="Arial Narrow" w:cs="Neznaika na Lune"/>
                      <w:b/>
                      <w:bCs/>
                      <w:noProof/>
                      <w:color w:val="FF0000"/>
                      <w:sz w:val="26"/>
                      <w:szCs w:val="26"/>
                      <w:lang w:val="en-US"/>
                    </w:rPr>
                  </w:pPr>
                </w:p>
              </w:tc>
            </w:tr>
          </w:tbl>
          <w:p w14:paraId="0EEE8DCD" w14:textId="77777777" w:rsidR="00127F13" w:rsidRPr="00C060A2" w:rsidRDefault="00127F13" w:rsidP="00E339D2">
            <w:pPr>
              <w:pStyle w:val="a5"/>
              <w:rPr>
                <w:rFonts w:ascii="Arial Narrow" w:eastAsia="Neznaika na Lune" w:hAnsi="Arial Narrow" w:cs="Neznaika na Lune"/>
                <w:b/>
                <w:bCs/>
                <w:noProof/>
                <w:color w:val="auto"/>
                <w:sz w:val="16"/>
                <w:szCs w:val="16"/>
                <w:lang w:val="en-US"/>
              </w:rPr>
            </w:pPr>
          </w:p>
        </w:tc>
      </w:tr>
    </w:tbl>
    <w:p w14:paraId="3DCA08B7" w14:textId="77777777" w:rsidR="00B330CA" w:rsidRPr="00C060A2" w:rsidRDefault="00B330CA" w:rsidP="00E339D2">
      <w:pPr>
        <w:pStyle w:val="a5"/>
        <w:shd w:val="clear" w:color="auto" w:fill="FFFFFF" w:themeFill="background1"/>
        <w:rPr>
          <w:rFonts w:ascii="Arial Narrow" w:eastAsia="Neznaika na Lune" w:hAnsi="Arial Narrow" w:cs="Neznaika na Lune"/>
          <w:b/>
          <w:bCs/>
          <w:noProof/>
          <w:color w:val="auto"/>
          <w:sz w:val="2"/>
          <w:szCs w:val="2"/>
          <w:lang w:val="en-US"/>
        </w:rPr>
      </w:pPr>
    </w:p>
    <w:sectPr w:rsidR="00B330CA" w:rsidRPr="00C060A2" w:rsidSect="00C060A2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BB45F" w14:textId="77777777" w:rsidR="00AC58D1" w:rsidRDefault="00AC58D1">
      <w:pPr>
        <w:spacing w:after="0"/>
      </w:pPr>
      <w:r>
        <w:separator/>
      </w:r>
    </w:p>
  </w:endnote>
  <w:endnote w:type="continuationSeparator" w:id="0">
    <w:p w14:paraId="6BB43BE5" w14:textId="77777777" w:rsidR="00AC58D1" w:rsidRDefault="00AC58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76DCD1" w14:textId="77777777" w:rsidR="00AC58D1" w:rsidRDefault="00AC58D1">
      <w:pPr>
        <w:spacing w:after="0"/>
      </w:pPr>
      <w:r>
        <w:separator/>
      </w:r>
    </w:p>
  </w:footnote>
  <w:footnote w:type="continuationSeparator" w:id="0">
    <w:p w14:paraId="0C9139DD" w14:textId="77777777" w:rsidR="00AC58D1" w:rsidRDefault="00AC58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3247D"/>
    <w:rsid w:val="002549DD"/>
    <w:rsid w:val="002562E7"/>
    <w:rsid w:val="00285C1D"/>
    <w:rsid w:val="0029445A"/>
    <w:rsid w:val="002C3AAE"/>
    <w:rsid w:val="002D292B"/>
    <w:rsid w:val="00302C5D"/>
    <w:rsid w:val="00310954"/>
    <w:rsid w:val="00314A06"/>
    <w:rsid w:val="003308A9"/>
    <w:rsid w:val="003327F5"/>
    <w:rsid w:val="00340CAF"/>
    <w:rsid w:val="00342ECA"/>
    <w:rsid w:val="003474AD"/>
    <w:rsid w:val="00362E95"/>
    <w:rsid w:val="003669CB"/>
    <w:rsid w:val="00371D60"/>
    <w:rsid w:val="003A1FE0"/>
    <w:rsid w:val="003C0D41"/>
    <w:rsid w:val="003C28BD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A6170"/>
    <w:rsid w:val="004B2D3B"/>
    <w:rsid w:val="004F6AAC"/>
    <w:rsid w:val="00506356"/>
    <w:rsid w:val="005123B0"/>
    <w:rsid w:val="00512F2D"/>
    <w:rsid w:val="00530029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23B41"/>
    <w:rsid w:val="0064025F"/>
    <w:rsid w:val="00641EFB"/>
    <w:rsid w:val="006443ED"/>
    <w:rsid w:val="00667021"/>
    <w:rsid w:val="00694FAD"/>
    <w:rsid w:val="006974E1"/>
    <w:rsid w:val="006C0896"/>
    <w:rsid w:val="006C1679"/>
    <w:rsid w:val="006C58B6"/>
    <w:rsid w:val="006D1DD8"/>
    <w:rsid w:val="006F33B1"/>
    <w:rsid w:val="006F513E"/>
    <w:rsid w:val="00712732"/>
    <w:rsid w:val="00713F62"/>
    <w:rsid w:val="00763DD8"/>
    <w:rsid w:val="00797C32"/>
    <w:rsid w:val="007A7E86"/>
    <w:rsid w:val="007B09D5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E150D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C58D1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23C0"/>
    <w:rsid w:val="00BC3952"/>
    <w:rsid w:val="00BE5AB8"/>
    <w:rsid w:val="00BF3C3E"/>
    <w:rsid w:val="00C02AD1"/>
    <w:rsid w:val="00C060A2"/>
    <w:rsid w:val="00C13AFD"/>
    <w:rsid w:val="00C310D2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4F44"/>
    <w:rsid w:val="00D57767"/>
    <w:rsid w:val="00D84FBB"/>
    <w:rsid w:val="00DB49CF"/>
    <w:rsid w:val="00DB6379"/>
    <w:rsid w:val="00DC1675"/>
    <w:rsid w:val="00DC739B"/>
    <w:rsid w:val="00DE0E46"/>
    <w:rsid w:val="00DE32AC"/>
    <w:rsid w:val="00E06E58"/>
    <w:rsid w:val="00E13605"/>
    <w:rsid w:val="00E1407A"/>
    <w:rsid w:val="00E318B9"/>
    <w:rsid w:val="00E339D2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2021-11-16T07:54:00Z</dcterms:created>
  <dcterms:modified xsi:type="dcterms:W3CDTF">2021-11-16T07:54:00Z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