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F0DB0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D9E47DE" w:rsidR="003E085C" w:rsidRPr="00915F54" w:rsidRDefault="003E085C" w:rsidP="00DF0DB0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A4DC"/>
                <w:lang w:val="en-US" w:bidi="ru-RU"/>
              </w:rPr>
            </w:pP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begin"/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separate"/>
            </w:r>
            <w:r w:rsidR="00735135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t>2023</w: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F0DB0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F0DB0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DF0DB0" w:rsidRDefault="00612E0C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DF0DB0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31198DF7" w:rsidR="00612E0C" w:rsidRPr="00E3346D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DF0DB0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2C8979BE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612E0C" w:rsidRPr="00DF0DB0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0844FD7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02</w:t>
                        </w:r>
                      </w:p>
                    </w:tc>
                  </w:tr>
                  <w:tr w:rsidR="00612E0C" w:rsidRPr="00DF0DB0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37272F16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03</w:t>
                        </w:r>
                      </w:p>
                    </w:tc>
                  </w:tr>
                  <w:tr w:rsidR="00612E0C" w:rsidRPr="00DF0DB0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61AA1F3B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04</w:t>
                        </w:r>
                      </w:p>
                    </w:tc>
                  </w:tr>
                  <w:tr w:rsidR="00612E0C" w:rsidRPr="00DF0DB0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7EA722AF" w:rsidR="00612E0C" w:rsidRPr="00E3346D" w:rsidRDefault="00E3346D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05</w:t>
                        </w:r>
                      </w:p>
                    </w:tc>
                  </w:tr>
                </w:tbl>
                <w:p w14:paraId="3C8B36A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21E41B0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DF0DB0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5D2A2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3B0FD84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615038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6FE7930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34DA5B1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21EA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6BB98E9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D3D25C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4D241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2C6710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F9E3AC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6243DD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43A19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C74F5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B3191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36EE5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F62F94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BB7CEA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84615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AE7FBC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637940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A2952F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28446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B93E55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6BEBF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184A4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B9F344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FE80B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E06DE5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8192B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FD69B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774CA3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9C115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E160E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7F2BC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2F6F98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EAB544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EDB4A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2BB3F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706259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65692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88E653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539295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DC2088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C16F8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6203AA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567D0821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C8C696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15ADB0D5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1917F98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4365A2D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B87E3A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2D25B6B4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4AE275B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7DBE306A" w:rsidR="00B27062" w:rsidRPr="00DF0DB0" w:rsidRDefault="00E3346D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27062" w:rsidRPr="00DF0DB0" w14:paraId="1EA86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7653B9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930FB2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E107F6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029878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DD8980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3D9FD84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80B46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4CBF11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63DFF43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14763E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822BB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767061E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E2B0A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D53DA7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9A1A88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191B4C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EAB8D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98E51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740FC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055BA1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BC721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5ADAA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AA9E4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DCFEF6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89FDBF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502C760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BA456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59431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9E74B7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7F61A6E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A8001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94CAE8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28CA8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7683F1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5F9F8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21C7F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6FBBC83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F22030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7957E4D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AD2667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D6F53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7D62D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639A6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D9F32E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26A37A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C59B92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6353EC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0DCBD1E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F0DB0" w14:paraId="44882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F0DB0" w14:paraId="1248FFB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F0DB0" w14:paraId="1DFB196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F0DB0" w14:paraId="5351B5D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F0DB0" w14:paraId="56B26F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5EC0A89E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FEDDD5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035FCA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58E2FD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0867F9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64DA8E6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235CC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0B1381E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4E19427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24D3EC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4BB4B4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310A2C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CBD923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4F3AE9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68AFE61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9E72D3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177C5B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3CE4F2D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DAB01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9B847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4727D1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0E922E2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3458D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787623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75D60C4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EB469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AE2AA4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117EB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9DB2F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4AD35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39D9DA6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85DDAF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187C09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4425F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523CC8E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F92F1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76706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63B5F3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664BFE1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F949A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258AE85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9BD65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B8B993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BA2893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58CB519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2BEAE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735BB8E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8B1F2F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61B00F48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F8C95F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55B1A06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718EE96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2506A9D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2345F2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454573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24B22DA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432EED05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16329EC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092FD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9DEC24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105DC9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4FDE78F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226966B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0467C36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7AB1A4D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37CF5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1F78BFC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34D3446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7FD2BD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6A1C76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739989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30C452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5E9E66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757BE5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30915A8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EFAA69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6E213C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09AE4F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EA598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31A1F7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60F17E1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600AD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D000A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217DF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2DEA9F3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607334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608C91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1C30D5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19AC1CB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487382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7B494B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FE1E88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5D80AD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FEE07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31F8C76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084D9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0B987B9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F3D883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8FA36C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082D1D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09E86C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05EA09C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3737F0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39B8701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7D14416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37987B2E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152FA7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5F3A3E2F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F0DB0" w14:paraId="2CC9C15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7294A0B2" w:rsidR="00B27062" w:rsidRPr="00DF0DB0" w:rsidRDefault="00735135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F0DB0" w14:paraId="7F07BF2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A4DB0B6" w:rsidR="00B27062" w:rsidRPr="00735135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0F1EBBD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10A40C4A" w:rsidR="00B27062" w:rsidRPr="00735135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263356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1D923B84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681DFD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38EFF86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7D8A35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5120D72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0E6E01C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F58232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79A2AE6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56A1DBF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3A72724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39B3B1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277EBE3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0064A7E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645231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1CBA39E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57D130C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14B4C7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185F5BE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5359172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23580B7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CCA080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15A40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E6105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AD140B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1DC358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E2BDB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E9805B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779475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CE2683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CAC58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35E3034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10EA07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CB06E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6DDB66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A5C66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86421E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11E951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1ECA8F9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85486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60843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83C78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BDEE0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A16EC5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1D2EA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2B10596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7787BB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EDCAD1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8670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66508A9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59C0670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5CDD340F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8D8DEF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34EE13F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0A05832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3CFFBC7B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0C19D91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0E88A41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36ED873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631D0D14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7E9DA07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0B23739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38B297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2861A04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F8AFB8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3BFB09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2930FD8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212CF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269FD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2B6DC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57D69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278C58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C3E5B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9EA92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77E251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6A53293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2A7FA9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0E857E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7D7852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5F4E8E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0D902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E0912E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B4A3F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707BD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6D27E2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51B3375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72A6F37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269EA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401F19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033CEE6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3E72A7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5DBAA8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7B55A3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0871D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3DDEA02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11232DF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7489E6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77E3AE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96567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7531DA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FD2D35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61BFEA2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5BE7632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8C3DBE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53291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A0DE1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DFE79DD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20F209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65E3DAAD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73A4327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1A284AB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6A123DD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26F036C9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DF0DB0" w14:paraId="7A9A100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0DB3976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5F57A00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7E9ECC2F" w:rsidR="00B27062" w:rsidRPr="00DF0DB0" w:rsidRDefault="00735135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0BBEF90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6648E73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868A17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74BD65F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41C8AB6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3E743B3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1E2C55D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7E9E6A6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88139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D7AFB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0DA25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63435EB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7653E03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458470C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2E91CFE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7DA7B1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06D085C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6D5EC6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0E4E63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57F54C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1EEB267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3284B3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381B4C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E74A84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2C55256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21300E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213E95B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66C192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191948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6F487A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034F34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5791A9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A08AD6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5DB03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58211E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2F6F5E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580E94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7BC19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77C629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662FE9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197128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52C53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17B41DD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21BFF0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68EE80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00F82C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2C3AA7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5D1FF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5D4574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309171E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0C406E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55C299E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33C0BDE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2EF69E7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05A2666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ADE1E0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64A3A6C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329EA264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6BD59A7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4F0FDF52" w:rsidR="00B27062" w:rsidRPr="00011AB2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5DC6376B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7F8AAD2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9D545A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E2B119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9B781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5F4FCB1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0DD0365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6349ACB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4AEDA27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776E9A7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0D0AFE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5636052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12A6ECE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7C689B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1608D8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2288161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3293FC2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7B96F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76DF20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43EDCA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A19F42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3C93D8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3A5269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B375EC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EF0E7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47E684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F31AC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5B94E16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04A0F6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6EB409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5C76BF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C5565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55CE99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68229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6EF1C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8B4B3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599E5B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38D6BF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81652F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7081EC6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B2625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384BFA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7C445E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07964F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7A72855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684048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4A68B01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6382BE2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23F5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B14FAF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0C0743A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0CC15BA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9FBBE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18C4255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D40DB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01F9DA6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F0DB0" w14:paraId="407D6FB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EAD9DF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2A2CEFB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4BA7722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66B1D40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F4EFE4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6957FE4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11904A6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1222F4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512FB05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7C05AC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6811626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3EBC8C4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039FD9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00D579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DFD82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1833AC6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244DC9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696AC3E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30AD5E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D630F5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51F25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0D6FF6E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15FC8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31EBB0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216637C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198C0A8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1DE9ACC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F9AEEF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B232EC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4CCF0C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769950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2FB58E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2B984A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057A43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896DAE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541D81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00E8E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8B39E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7B218A4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04B1AE2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6BF65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20508A0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12F8E0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DED7D7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00B18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487F74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3081328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091C016F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F0DB0" w14:paraId="016B8A0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6495385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1325A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1AF155B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7A3062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0BFA14FD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7A619D8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77571D3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5B1D200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5A722195" w:rsidR="00B27062" w:rsidRPr="00E3346D" w:rsidRDefault="00E3346D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578640BD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4A60A49E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70E99DB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3565A20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1F2066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0424109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E985F27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121D9B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D2CBD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50252CC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46F0522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7F26F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C58435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D1D33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EB5D5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7DD0F1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4FFA3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028D7DA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724C2C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02B109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740B6A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07F9B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2FF52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7965B8F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8B9FE6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26067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4750F0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7113A2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16DA5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13249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5210AA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FCFFB8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E94A2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51084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DB1D6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08AB3A4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773696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332AF5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4C6C8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41D9B2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6C2CD4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349C17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41021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51645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6DC27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5D2C36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D2860C3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07FF76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F0DB0" w14:paraId="1D7D2FD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F0DB0" w14:paraId="66E6D72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F0DB0" w14:paraId="5E36D29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F0DB0" w14:paraId="65CF788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F0DB0" w14:paraId="6A7E421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18DA8888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7C209E6F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52216F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EFB433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2806F04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AC86E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5862A6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649D0B2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41A19C1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36A582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74FE66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4313CE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390A8E1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5C890C0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2A97371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9459D2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2FACA5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196E1B3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CA40D9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5A23531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32A45A8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2D7FB2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4E2DA1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77308E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A58385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50CF76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45F67C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6EF40DB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E2AFB3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B1B7E1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528A6AA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2DF61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763403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64222F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10AB377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8DC4E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E6F448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74D05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05664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6E5689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8D296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50075D8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EFFCA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3EC16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64AF90B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348EA5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628FF7A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190E8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3124DBE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0D776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562273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F0DB0" w14:paraId="74330FF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7084CD39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639BE35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825F58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62F73F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0EA40BAA" w:rsidR="00B27062" w:rsidRPr="00915F54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0A5D087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6180FF5F" w:rsidR="00B27062" w:rsidRPr="00DF0DB0" w:rsidRDefault="00B27062" w:rsidP="00DF0DB0">
                        <w:pPr>
                          <w:pStyle w:val="Months"/>
                          <w:ind w:left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48AE63B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31311C0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40102D4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1503A8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4DD6853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67FB1F0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7AB3F1B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7C5BFE9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36201E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0689ED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213042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6D1560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1A075D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5993DD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B03EE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3F43F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52A764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6DB7C7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748A2A7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6ADFF6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9CCC94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E6EE5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4D5EB46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75F7D55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68FBA5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5F7B51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0A29B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7CBF86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1D4BB25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618D71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AF33FF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408E1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CDF74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85D72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F3389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6DF51E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4E42A9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428E17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39F125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3D2AD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2E7D47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D67F57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2DA0C11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726493C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72339B4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F0DB0" w:rsidRDefault="00E50BDE" w:rsidP="00DF0DB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F0DB0" w:rsidRDefault="00F93E3B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F0DB0" w:rsidRDefault="00BF3C3E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DF0DB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3F6F6" w14:textId="77777777" w:rsidR="00A23F19" w:rsidRDefault="00A23F19">
      <w:pPr>
        <w:spacing w:after="0"/>
      </w:pPr>
      <w:r>
        <w:separator/>
      </w:r>
    </w:p>
  </w:endnote>
  <w:endnote w:type="continuationSeparator" w:id="0">
    <w:p w14:paraId="115F9D0F" w14:textId="77777777" w:rsidR="00A23F19" w:rsidRDefault="00A23F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8A78F" w14:textId="77777777" w:rsidR="00A23F19" w:rsidRDefault="00A23F19">
      <w:pPr>
        <w:spacing w:after="0"/>
      </w:pPr>
      <w:r>
        <w:separator/>
      </w:r>
    </w:p>
  </w:footnote>
  <w:footnote w:type="continuationSeparator" w:id="0">
    <w:p w14:paraId="2D02E416" w14:textId="77777777" w:rsidR="00A23F19" w:rsidRDefault="00A23F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1AB2"/>
    <w:rsid w:val="000320BD"/>
    <w:rsid w:val="0005357B"/>
    <w:rsid w:val="00071356"/>
    <w:rsid w:val="00097A25"/>
    <w:rsid w:val="000A5A57"/>
    <w:rsid w:val="001274F3"/>
    <w:rsid w:val="00132348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C0D41"/>
    <w:rsid w:val="003E085C"/>
    <w:rsid w:val="003E7B3A"/>
    <w:rsid w:val="003F70D3"/>
    <w:rsid w:val="00416364"/>
    <w:rsid w:val="00431B29"/>
    <w:rsid w:val="00440416"/>
    <w:rsid w:val="00461FAB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35135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5F54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3F19"/>
    <w:rsid w:val="00A253D7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C493D"/>
    <w:rsid w:val="00DE1A86"/>
    <w:rsid w:val="00DE32AC"/>
    <w:rsid w:val="00DF0DB0"/>
    <w:rsid w:val="00E1407A"/>
    <w:rsid w:val="00E318B9"/>
    <w:rsid w:val="00E3346D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3459</Words>
  <Characters>19721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2021-11-16T07:37:00Z</dcterms:created>
  <dcterms:modified xsi:type="dcterms:W3CDTF">2021-11-16T07:37:00Z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