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F419CE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A4A50B9" w:rsidR="003E085C" w:rsidRPr="00F419CE" w:rsidRDefault="003E085C" w:rsidP="00F419CE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22392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F419CE"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614"/>
            </w:tblGrid>
            <w:tr w:rsidR="00114691" w:rsidRPr="00F419CE" w14:paraId="79F6697B" w14:textId="7344CB28" w:rsidTr="00FF79ED">
              <w:tc>
                <w:tcPr>
                  <w:tcW w:w="1250" w:type="pct"/>
                  <w:vAlign w:val="center"/>
                </w:tcPr>
                <w:p w14:paraId="1E763E4B" w14:textId="04B1D7AA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bookmarkStart w:id="1" w:name="_Hlk38821049"/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5"/>
                    <w:gridCol w:w="359"/>
                    <w:gridCol w:w="359"/>
                    <w:gridCol w:w="358"/>
                    <w:gridCol w:w="358"/>
                    <w:gridCol w:w="358"/>
                    <w:gridCol w:w="349"/>
                  </w:tblGrid>
                  <w:tr w:rsidR="00114691" w:rsidRPr="00F419CE" w14:paraId="684222CD" w14:textId="77777777" w:rsidTr="00E217B6"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0262C598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3410270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22D9A6E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FA4F389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EAE3E72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FE5FD77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0CE2B0B6" w:rsidR="00114691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1DF8F53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4A20733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16AF8FE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B0FD3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EFE6D6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66A9BEF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0E9B3E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0422A9D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AFA4FA2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7E69BB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38ACBF0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68AE99D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56A623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326FFE8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290CC8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58D597A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23F797F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4EDEBC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7CB7ECD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1C2128C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3DACA8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5F286C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40D5036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32EB54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0529957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0C084BA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714B730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511491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38EC53A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327D6F4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126550D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699A70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97D45F8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727D43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108205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3E6A1F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29DCA13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176DFE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7DC400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6135C5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144E5B8" w14:textId="77777777" w:rsidTr="00E217B6">
                    <w:trPr>
                      <w:trHeight w:val="284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6420972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0FB7EBF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FF79ED" w:rsidRPr="00F419CE" w14:paraId="2C88325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4A22C3F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2500E4A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000426C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9661BF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E50B615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31CB024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D4BD8DB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68FCD24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234AE3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FF79ED" w:rsidRPr="00F419CE" w14:paraId="40766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61C22F8" w14:textId="77777777" w:rsidR="00FF79ED" w:rsidRPr="00F419CE" w:rsidRDefault="00FF79ED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5F5394D0" w14:textId="6562847C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AB07BE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7F1F14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352C2BF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5A0D8C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29603CA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484C139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2E12D62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2F85D5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5D10D59D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</w:tcPr>
                      <w:p w14:paraId="3F8E0171" w14:textId="36E5EE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45DA328D" w14:textId="5BED85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5ED237A4" w14:textId="40D311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41AD8869" w14:textId="25924F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39570B52" w14:textId="52B61E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</w:tcPr>
                      <w:p w14:paraId="5B5A2733" w14:textId="6AAE8E9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C9EA446" w14:textId="2444F51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F94F123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69DFCD1C" w14:textId="22E721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9CCACA6" w14:textId="18C51BE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C083159" w14:textId="08F306F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15A0363" w14:textId="637C092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540E7ED" w14:textId="4A63D2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60E256C" w14:textId="454ECCF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7BE6E29" w14:textId="1766B22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12B183B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FF3A82E" w14:textId="09EF89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187A5BB" w14:textId="0AA1764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BEDD98A" w14:textId="30BEBC9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EBF5E78" w14:textId="2835973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E980B8A" w14:textId="530F7B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9FFA731" w14:textId="1BFA559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BDD898" w14:textId="0933994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0E45F83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D4D878C" w14:textId="6E1459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255BFEE" w14:textId="13501C0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EB0DE88" w14:textId="18FF09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255F5C7" w14:textId="2A964D6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6C29C34" w14:textId="6E3D086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2EF2040" w14:textId="366F032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AB51B47" w14:textId="023A26C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2355BAB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043113F0" w14:textId="509F283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9D68EAA" w14:textId="1301BC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72BFD9A" w14:textId="26CB7C9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DACE1BA" w14:textId="0FA59F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C5C5BD0" w14:textId="0988F36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3AF9BA" w14:textId="11460D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8B3321" w14:textId="3C672E6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F3E56A2" w14:textId="77777777" w:rsidTr="00B95B16">
                    <w:trPr>
                      <w:trHeight w:val="284"/>
                    </w:trPr>
                    <w:tc>
                      <w:tcPr>
                        <w:tcW w:w="709" w:type="pct"/>
                      </w:tcPr>
                      <w:p w14:paraId="140A916E" w14:textId="76CB89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479E86C" w14:textId="5A069B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D671A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4D37F7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0CDE9F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695C4F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AB1BA2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109E0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CD0604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12CB97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FC39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ABBAA7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D30D8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D99078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87B78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5B7F2B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C3343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2653C9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CE6EED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3132C30E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3808ABFD" w14:textId="0371BDF1" w:rsidTr="00FF79ED">
              <w:tc>
                <w:tcPr>
                  <w:tcW w:w="1250" w:type="pct"/>
                  <w:vAlign w:val="center"/>
                </w:tcPr>
                <w:p w14:paraId="2F382C86" w14:textId="09495D1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1E1D323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2C3FA51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01F99E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62A35DC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409704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673C838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42D7D6E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58F3FD7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6186D4C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2FC0B5F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6042EA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5C21729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750C33D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267BF08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79EB49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7966D6D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20AE4F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C9DA891" w14:textId="409F59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88717" w14:textId="5D19FA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432A9D" w14:textId="009C3E5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697C9" w14:textId="79BCF6C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9D031" w14:textId="23AF1B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496EF" w14:textId="73B360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0CF0BF8" w14:textId="0099118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C8AB60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6FE903A" w14:textId="7CB46DB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FD96A" w14:textId="60BBF70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7470E8" w14:textId="16D3A59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C2D00" w14:textId="7449686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74619" w14:textId="6D39E9F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8F28A" w14:textId="40176F8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18D8096" w14:textId="2CD4CA4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B35EE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07746CD" w14:textId="596010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3E8C8" w14:textId="377DA7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663759" w14:textId="62A431A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6058F" w14:textId="7C1338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00994" w14:textId="79C4B4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C4950" w14:textId="0C1CCB3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7852DAC" w14:textId="5B39010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B3A8B24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0709B5" w14:textId="3324BD5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C3202" w14:textId="5C7E1A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E7349E" w14:textId="239F7A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A6C97" w14:textId="3992A23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49281" w14:textId="64FEBD6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F53ACC" w14:textId="76F5984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2DD9F72" w14:textId="15D19B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6EE67B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F8BCCA" w14:textId="1C16853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F93FD" w14:textId="09EB68F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78CF51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3B60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AB3E8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4C02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4ED194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BC3D5E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0D162A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A1F33E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2F0C76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6AD23B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18060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712ADE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B3F50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5D4AABD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A69FB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E9C951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14AF27F5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1469DF30" w14:textId="7519C956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4612410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0632A69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039DA3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2376B40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5B41A8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5154949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30043B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585D3E4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051395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54227B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4399508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34101E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06CC6CD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3376DF2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23BAC7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46CAAC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CC0E50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57391A" w14:textId="718E80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8C7D" w14:textId="59C685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85C6C" w14:textId="166C971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E59E0" w14:textId="22824D7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8ABA84" w14:textId="2219B3F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2597C" w14:textId="5C6EFFD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088FAFF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31F9C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1E4056" w14:textId="2C0C54C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970F70" w14:textId="594302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8209E" w14:textId="67E8234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481A94" w14:textId="35D1B7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056B0" w14:textId="632962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A7D3F" w14:textId="2D8CB25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3A7572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9DF433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BF342B" w14:textId="104B513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4123EB" w14:textId="73E2773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BE774" w14:textId="79FB57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B3B5C" w14:textId="6CCAE1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119C1" w14:textId="7DB665C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5D914" w14:textId="3166696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7781E0E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6492B5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14D4C" w14:textId="106205C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9F33AC" w14:textId="66DE634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E503B" w14:textId="459638B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A8E649" w14:textId="56F7277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76C4A" w14:textId="30D0B57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230B1" w14:textId="4A77459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2CE0D15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7330B4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0103DF7" w14:textId="470375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25D74A" w14:textId="3694D6F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1125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E87E8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9BCA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74FC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F86A7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781102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20AA04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BE7ADF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810D09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B35D5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DDD7BA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1DE4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D6875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4DEAB8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DDC49D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2B754B7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5ABCB9D1" w14:textId="6910E273" w:rsidTr="00FF79ED">
              <w:tc>
                <w:tcPr>
                  <w:tcW w:w="1250" w:type="pct"/>
                  <w:vAlign w:val="center"/>
                </w:tcPr>
                <w:p w14:paraId="4E281F74" w14:textId="2D386E2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38A3290B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6970576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40A8B72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47F0116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293F2A1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108BF98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29E71766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6077F44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43AE21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343BC5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0697918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1C35D17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3D4CC0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52CEE6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0368935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139983F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004BF5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A569E77" w14:textId="00FB4DA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9FA05" w14:textId="761ABF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1C973E5" w14:textId="7D4E83E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0F7A" w14:textId="100B946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0E9BC0" w14:textId="174F0D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7A0C2F" w14:textId="0CB065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2325571" w14:textId="3FC9D52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F6E63E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12C7C97" w14:textId="20B6888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4717D" w14:textId="30B6F2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72B0F0" w14:textId="6D57B7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A994" w14:textId="1E3BB89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4843B1" w14:textId="7461949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59CE98" w14:textId="1C56CDB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576945" w14:textId="1693891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B4D16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8FBFEC4" w14:textId="51677B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69A196" w14:textId="013F17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68BF0D" w14:textId="567EC3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761B1A" w14:textId="0401F74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ABC4B" w14:textId="641B55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648DC" w14:textId="12145D7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AF601ED" w14:textId="7B710AD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05223C8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5D2B424" w14:textId="397CE3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57A74" w14:textId="6FBC52D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47A8E2" w14:textId="212DC9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269995" w14:textId="43F8529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E9471" w14:textId="12BC6B3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F16614" w14:textId="31F4BE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8E5DB7D" w14:textId="230201F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6EC672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D78D306" w14:textId="4B181E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447B2" w14:textId="6DB1AF9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7F728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A3A8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331F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FC4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EC3C1B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529212A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170915B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F87D08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8E3357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D81956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858B0C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5AE08E8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F4E9B71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41E8C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09871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FEA4A0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28B2A8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1B176A2" w14:textId="3B7C7EF0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10F7938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B88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D33546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31AD7B7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626A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91EBC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4D35C7F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3B28CF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23783DAC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38B57E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5AA1FAE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3AB3A6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5A4DD2D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7EFE97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71C0072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3551AD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093506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4A6D76C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0E62882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5C2DBB9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7E77E84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782D8A1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4D0D98C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3B0B170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75EA40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5E4E16D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4D0CDE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3A5D5E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58A312D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02A61CB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68C9EB8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8595F3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F998A4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6672D5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0C90724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5667F5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67E0A9B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0CEB35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6DDD3C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394AB6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00EC18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2481D8E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44E5F0B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3D454E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0B8C492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685E98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0785DA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E60AF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80785D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4CA0FA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48D02B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E7A7E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2A273DC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660A33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C58667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CFDD9F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463A00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234A62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1A0D5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88D3C6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D6EE9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6DF1C9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D5311CF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405FBD6D" w14:textId="0011E927" w:rsidTr="00FF79ED">
              <w:tc>
                <w:tcPr>
                  <w:tcW w:w="1250" w:type="pct"/>
                  <w:vAlign w:val="center"/>
                </w:tcPr>
                <w:p w14:paraId="679ED3E7" w14:textId="5C3F357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9"/>
                    <w:gridCol w:w="358"/>
                    <w:gridCol w:w="358"/>
                    <w:gridCol w:w="358"/>
                    <w:gridCol w:w="351"/>
                  </w:tblGrid>
                  <w:tr w:rsidR="00CD7CBB" w:rsidRPr="00F419CE" w14:paraId="5BD834A7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213FA4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EDEA2E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0AFDDAD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06A32A1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1D9E428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4A97FF2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02CA91B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2B7B166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5A05D68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486F03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2DAB4C4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2A7FB9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77E9E82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55E075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11C8D3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D363C8D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C167B74" w14:textId="3A9E2A2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AE069" w14:textId="016DCA7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D02317" w14:textId="090BC38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F0871" w14:textId="30AF8C6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39DDC" w14:textId="7EF433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BCD5A" w14:textId="2C2BBF0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661B3A9" w14:textId="5008713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CF8B91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DC51E" w14:textId="562FF8D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FC5D8" w14:textId="2123C3E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95E747" w14:textId="526750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D679B8" w14:textId="7B725CD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8430A" w14:textId="5512CC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09D25" w14:textId="1713788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994500" w14:textId="061AAF0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0A1AA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CE161A6" w14:textId="1E3080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C1A48" w14:textId="5C5666C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393B75" w14:textId="48DBB79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AE8B9" w14:textId="047566A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EC64A" w14:textId="45349C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F9F0DA" w14:textId="36475B5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A99D194" w14:textId="66930CC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A76132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0ADEE5B" w14:textId="160009D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9E09F9" w14:textId="3F84A2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8F18B78" w14:textId="2FEA83B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057A8" w14:textId="1D0E049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F926F" w14:textId="4517FB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919453" w14:textId="2CD727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CF4127D" w14:textId="5454D2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785F1B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CAE0BF" w14:textId="604E859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CBDBA" w14:textId="1E2B44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A7673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2F1F8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9CF5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33CA1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469BD0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3F68E73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717CC8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858F0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495F156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0F849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B7F375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FC5349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026280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A7B883B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9D08F4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2DAAAA0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B47BDB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4116304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632E0932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72287A22" w14:textId="5C2CE6D9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5206E96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5B9956F9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7960C6F1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3F26BCD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33110D6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DAF8B32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45EB8534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7D2F94C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7D7771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3119D5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1B9202C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16D2DD2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5F2B15D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12D64E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2652A55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14FECE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E7CB4B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5D0FB0" w14:textId="5E6C8BE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BADE" w14:textId="7A95369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087A7" w14:textId="797208F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0E391" w14:textId="7FCD34D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6F99C" w14:textId="5DE606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29789" w14:textId="08DBD15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060D967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E2F5E9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12DC046" w14:textId="331F79A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61792" w14:textId="4D3F405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330339" w14:textId="68E3674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F6A9C" w14:textId="601DD2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9D8C2" w14:textId="19634DE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D6E81" w14:textId="10036AE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29889D5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3F5EC1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6A4D14C2" w14:textId="48577D2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23603" w14:textId="6C584AF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EDB44" w14:textId="5963D1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AEB92A" w14:textId="62DA1A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244AA" w14:textId="3B6E415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7BF" w14:textId="7287A9E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4FCE9D1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AB9CB3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C6F5093" w14:textId="5D326E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2FAE8" w14:textId="25B5E51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07884" w14:textId="1CB0603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EC1874" w14:textId="4B514A8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72CBF9" w14:textId="29C443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7BAEB" w14:textId="020C48A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70A4E41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24CE83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4B63C93" w14:textId="0C1D090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E9856" w14:textId="31A9545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66F948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5F10F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DA53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A8F85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B630266" w14:textId="77777777" w:rsidR="00114691" w:rsidRPr="00F419CE" w:rsidRDefault="00114691" w:rsidP="00F419C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3DA665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A45AA6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AD8BDA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38E72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8164A12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7F0B32A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F7815C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2A24590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91CE1B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CE7F13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2F3AE49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40BAEB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15D27DDE" w14:textId="77777777" w:rsidTr="00FF79ED">
              <w:tc>
                <w:tcPr>
                  <w:tcW w:w="1250" w:type="pct"/>
                  <w:vAlign w:val="center"/>
                </w:tcPr>
                <w:p w14:paraId="4DF12147" w14:textId="26C56AA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2447A13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3886FC3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3CC3FC1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1370102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7D81F62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4583A10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02176FE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4ABECFA3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AAA437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3C962F9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7522D34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480F37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5277094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1064090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303DE0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762D5F7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BD7AC2B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0EBA884" w14:textId="428675B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99D5" w14:textId="47DED58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65DF8" w14:textId="6A92B1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FA18D" w14:textId="1EF0DD3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056960" w14:textId="3BAD870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868D6" w14:textId="0A50A2C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231C262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18B2BD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1BF4DF71" w14:textId="0F7C53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CA23B" w14:textId="0C8D78F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88367" w14:textId="40FCA9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5FBAF" w14:textId="164C0EB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52663" w14:textId="2957A2F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E9E8D" w14:textId="032705D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075CB1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BCF1057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31D893B" w14:textId="5110356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6A122" w14:textId="66686EA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06334" w14:textId="1637F2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A912A" w14:textId="61C890C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FD8D6" w14:textId="1E66AB0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E8F1E" w14:textId="2C166DD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54A7EE3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AE269E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1B29B51" w14:textId="75171A0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FD57BA" w14:textId="0FD87E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B6A97" w14:textId="77B82F9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D4EB9C" w14:textId="1699E20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FA7D3" w14:textId="4078288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B60F90" w14:textId="1C4476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33F3BC9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B7BE105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B050720" w14:textId="24E6888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F328F" w14:textId="5AF713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739347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60A6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9AB6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202E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0DC77F6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12967B1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161737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4EBE8C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1FBD37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C33217A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94E4ED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13CCCDB7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70980A3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27B9E89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2FCACB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213D55E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B7DB95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54F313F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62AA4301" w14:textId="59DD2387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314C28CD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00326B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58D5914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0B120F4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377D041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0ED3C2CF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2E8F7B8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7EBBE8C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1F2D9BB6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1D4B5B4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413E3C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2C05BC9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1F52E4C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08D5631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2759E31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0C20E4B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070BC58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3BB5F86" w14:textId="5B5A039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C5951" w14:textId="11193C8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B56C3" w14:textId="332CD9E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C449E" w14:textId="4E88224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129B4" w14:textId="7DA7496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9C318" w14:textId="60F0861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12D6232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44BA613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FF65A27" w14:textId="3747975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D705E" w14:textId="63E2FB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FCBD0E" w14:textId="773FF22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DCC68" w14:textId="204D3A9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C7713E" w14:textId="41FCC68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5051F5" w14:textId="785FD0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4615F5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1CD911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552EF666" w14:textId="470FE87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F9C8C" w14:textId="7F03543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55324" w14:textId="5C7081F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37354" w14:textId="35669F9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C42E5" w14:textId="08963B7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F1BE3" w14:textId="200E3E5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5C85777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8B2D0F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4E80FC05" w14:textId="6F62886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11F36" w14:textId="17FF57A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73AD3" w14:textId="5478815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89330" w14:textId="3045557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034671" w14:textId="6A08C3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B24B1F" w14:textId="0206067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6C13794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818B27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F080CA4" w14:textId="5DED4C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9D94D" w14:textId="79A7D32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2443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F41A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6777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0E08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C5312C1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66847B1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4915DB2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B86A83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037430F4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603859D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7EFA923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09FA986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CDA5FF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5805A69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8372EA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0476A171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6BD5CF17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  <w:tr w:rsidR="00114691" w:rsidRPr="00F419CE" w14:paraId="68840F5C" w14:textId="77777777" w:rsidTr="00FF79ED">
              <w:tc>
                <w:tcPr>
                  <w:tcW w:w="1250" w:type="pct"/>
                  <w:vAlign w:val="center"/>
                </w:tcPr>
                <w:p w14:paraId="29B3C6F1" w14:textId="4C5F2AF5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6BCFBA8A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66906A9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142C44F8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448E2E30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3047FF2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F1B10ED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5BFD4AA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2E4B6B0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DBA85FE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603B9ED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7FCFE66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349269A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2BA554C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69A582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5493A66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776D865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C942E1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7B34262" w14:textId="5240D91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66CA9" w14:textId="66BB4BB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837F09" w14:textId="69F8783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AD6EFC" w14:textId="60C002F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8796E8" w14:textId="76C55B4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5288E" w14:textId="2DCB323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653082A9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87A77E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0BB801DE" w14:textId="643F142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C6469" w14:textId="4C3A79B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4E3EB" w14:textId="34A365F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864B3" w14:textId="373C226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BBCE97" w14:textId="71E1903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14D19" w14:textId="705426F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0197AE4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73556D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3D55D56B" w14:textId="7226F9F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E94C2E" w14:textId="3E92D9E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1C402D" w14:textId="22C605A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6D26B" w14:textId="507BC35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32512" w14:textId="5760645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1E0FB" w14:textId="27E5AE3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1F9C8BB0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5B21961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F55B1F2" w14:textId="29D56E2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8557A" w14:textId="323EDB7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3E484" w14:textId="37BCA9D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26276" w14:textId="5618FCA1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81FC8" w14:textId="3ADEDAB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83077" w14:textId="0D21ADE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2534602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6F929EBB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C8467D1" w14:textId="2DAB483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FA500" w14:textId="1C50827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B9D64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5F37F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3D3F4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1718D3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7867006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0EC75D2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561C17B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69FBC2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14DF43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07C31ACB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901DE8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6A61965E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62E79C3C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70F4A784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CD2758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  <w:tr w:rsidR="00CD7CBB" w:rsidRPr="00F419CE" w14:paraId="3CD9AE2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74CB787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</w:p>
                    </w:tc>
                  </w:tr>
                </w:tbl>
                <w:p w14:paraId="22881690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14:paraId="2B75DE77" w14:textId="51120733" w:rsidR="00114691" w:rsidRPr="00F419CE" w:rsidRDefault="00CD7CBB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F419CE"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4"/>
                    <w:gridCol w:w="358"/>
                    <w:gridCol w:w="358"/>
                    <w:gridCol w:w="358"/>
                    <w:gridCol w:w="358"/>
                    <w:gridCol w:w="358"/>
                    <w:gridCol w:w="352"/>
                  </w:tblGrid>
                  <w:tr w:rsidR="00CD7CBB" w:rsidRPr="00F419CE" w14:paraId="5E759FC4" w14:textId="77777777" w:rsidTr="00CD7CB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1C97970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25FA6915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A657DC7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20CD625E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1077E3A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6E9928CC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4B3CEDAB" w:rsidR="00CD7CBB" w:rsidRPr="00F419CE" w:rsidRDefault="00CD7CBB" w:rsidP="00F419C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F419C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217B6" w:rsidRPr="00F419CE" w14:paraId="39791B8A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640F135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6308BF64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28272A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28ECFDB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1992AD1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C2966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7E5BAA0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7ED5261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C296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35C7DDF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224A15" w14:textId="5466FEEF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0F660" w14:textId="07D7BFE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88656" w14:textId="5C597A1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C65355" w14:textId="0FD2255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79F4B" w14:textId="6905922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70206" w14:textId="58A42BD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1F532F6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458DF022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2E55AA1B" w14:textId="578490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B9C56" w14:textId="7B384A1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95081" w14:textId="7C19F7F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7246B9" w14:textId="6EED880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0FE33A" w14:textId="540A193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8CEE82" w14:textId="535C10E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58CA7B2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35AE31D0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14228A2" w14:textId="173F99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DB85B" w14:textId="2790809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3624F2" w14:textId="075B37B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41FFF" w14:textId="32AFA0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BC496F" w14:textId="255CC9CD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A1252" w14:textId="3CA44315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2F7D082A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29874179" w14:textId="77777777" w:rsidTr="00CD7CBB">
                    <w:trPr>
                      <w:trHeight w:val="284"/>
                    </w:trPr>
                    <w:tc>
                      <w:tcPr>
                        <w:tcW w:w="709" w:type="pct"/>
                        <w:vAlign w:val="center"/>
                      </w:tcPr>
                      <w:p w14:paraId="76B9CFDA" w14:textId="3B336ED3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67CF7C" w14:textId="6D4FBE4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FBA77" w14:textId="197A577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128B8" w14:textId="1F80F34E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3EB3F" w14:textId="31CCBD18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47F8A" w14:textId="64FA1772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32A5AB06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C29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7B6" w:rsidRPr="00F419CE" w14:paraId="5A9C8F09" w14:textId="77777777" w:rsidTr="00CD7CBB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4E77A13" w14:textId="61AF510C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4310CD" w14:textId="6147E6BB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2239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C296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E889E0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E2486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C13D5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217C1D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E217B6" w:rsidRPr="00F419CE" w:rsidRDefault="00E217B6" w:rsidP="00E217B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9D6585F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00"/>
                  </w:tblGrid>
                  <w:tr w:rsidR="00CD7CBB" w:rsidRPr="00F419CE" w14:paraId="20CFAD6F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  <w:vAlign w:val="bottom"/>
                      </w:tcPr>
                      <w:p w14:paraId="05FB9D56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8617E5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5A3D2FD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312B085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4F386F4D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1692E760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3F0AA619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7F629383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  <w:vAlign w:val="bottom"/>
                      </w:tcPr>
                      <w:p w14:paraId="1CC2FCA2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CD7CBB" w:rsidRPr="00F419CE" w14:paraId="4470D5BC" w14:textId="77777777" w:rsidTr="00CD7CBB">
                    <w:trPr>
                      <w:trHeight w:val="340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nil"/>
                        </w:tcBorders>
                        <w:vAlign w:val="bottom"/>
                      </w:tcPr>
                      <w:p w14:paraId="03C1FF6E" w14:textId="77777777" w:rsidR="00CD7CBB" w:rsidRPr="00F419CE" w:rsidRDefault="00CD7CBB" w:rsidP="00F419CE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F419CE" w:rsidRDefault="00114691" w:rsidP="00F419CE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F419CE" w:rsidRDefault="00E50BDE" w:rsidP="00F419C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2B3E424A" w14:textId="1DF0A038" w:rsidR="00F93E3B" w:rsidRPr="00F419CE" w:rsidRDefault="00F93E3B" w:rsidP="00F419CE">
      <w:pPr>
        <w:pStyle w:val="a5"/>
        <w:rPr>
          <w:rFonts w:ascii="Arial Narrow" w:hAnsi="Arial Narrow"/>
          <w:noProof/>
          <w:color w:val="auto"/>
          <w:sz w:val="2"/>
          <w:szCs w:val="2"/>
          <w:lang w:val="it-IT"/>
        </w:rPr>
      </w:pPr>
    </w:p>
    <w:sectPr w:rsidR="00F93E3B" w:rsidRPr="00F419CE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24983" w14:textId="77777777" w:rsidR="00BA36CD" w:rsidRDefault="00BA36CD">
      <w:pPr>
        <w:spacing w:after="0"/>
      </w:pPr>
      <w:r>
        <w:separator/>
      </w:r>
    </w:p>
  </w:endnote>
  <w:endnote w:type="continuationSeparator" w:id="0">
    <w:p w14:paraId="3201E804" w14:textId="77777777" w:rsidR="00BA36CD" w:rsidRDefault="00BA36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F324D" w14:textId="77777777" w:rsidR="00BA36CD" w:rsidRDefault="00BA36CD">
      <w:pPr>
        <w:spacing w:after="0"/>
      </w:pPr>
      <w:r>
        <w:separator/>
      </w:r>
    </w:p>
  </w:footnote>
  <w:footnote w:type="continuationSeparator" w:id="0">
    <w:p w14:paraId="2474596A" w14:textId="77777777" w:rsidR="00BA36CD" w:rsidRDefault="00BA36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4C5A"/>
    <w:rsid w:val="00114691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656F"/>
    <w:rsid w:val="006342AA"/>
    <w:rsid w:val="00667021"/>
    <w:rsid w:val="006974E1"/>
    <w:rsid w:val="006B0BBB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0ACA"/>
    <w:rsid w:val="00B37C7E"/>
    <w:rsid w:val="00B65B09"/>
    <w:rsid w:val="00B85583"/>
    <w:rsid w:val="00B9476B"/>
    <w:rsid w:val="00BA36CD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CD7CBB"/>
    <w:rsid w:val="00D22392"/>
    <w:rsid w:val="00DE32AC"/>
    <w:rsid w:val="00E1407A"/>
    <w:rsid w:val="00E217B6"/>
    <w:rsid w:val="00E37D08"/>
    <w:rsid w:val="00E50BDE"/>
    <w:rsid w:val="00E774CD"/>
    <w:rsid w:val="00E77E1D"/>
    <w:rsid w:val="00ED75B6"/>
    <w:rsid w:val="00F229AD"/>
    <w:rsid w:val="00F419CE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3437</Words>
  <Characters>19594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2021-11-16T07:51:00Z</dcterms:created>
  <dcterms:modified xsi:type="dcterms:W3CDTF">2021-11-16T07:51:00Z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