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690968D2" w14:textId="77777777" w:rsidTr="007D3C9B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7C3349B0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65940FE9" w14:textId="56FA3BAB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285C2CBE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69EE24B" w14:textId="3B4322D4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8F5B25" w14:paraId="27EA577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32D322A" w14:textId="3A00D311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8F5B25" w14:paraId="68AA5020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642B3558" w14:textId="170E2C3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8F5B25" w14:paraId="2DBC7AA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8D0CFB0" w14:textId="6C6011B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8F5B25" w14:paraId="177065E5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32B9A80A" w14:textId="672BBDE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8F5B25" w14:paraId="3588D16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E01C900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8B5294F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1233ADCB" w14:textId="139F3F33" w:rsidR="00F505EF" w:rsidRPr="00D85E83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JUNIJ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A58A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D85E83" w14:paraId="4D01AEAA" w14:textId="77777777" w:rsidTr="00DF4E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39EF692" w14:textId="0FB7C491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4663739" w14:textId="224DFEB3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0616D09" w14:textId="63514D0A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A0B840" w14:textId="53CF1D19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4C9621D" w14:textId="4BE3F400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4CC5DDE8" w14:textId="193985DC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5DDEF248" w14:textId="3D4AA132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505EF" w:rsidRPr="00D85E83" w14:paraId="68B299A6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49688EC" w14:textId="3EF07A4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0FA56B" w14:textId="3B1A3FA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49D1FD" w14:textId="39AEFD3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09A1C4" w14:textId="7E6BDE5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C8FA149" w14:textId="34A4B2B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2B597F" w14:textId="29987DE2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1506CC" w14:textId="483E42CD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94A071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6BD5178" w14:textId="6056FDA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EB2C1B" w14:textId="54C31DA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07D48A" w14:textId="4492009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B71659B" w14:textId="04B0993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53E358" w14:textId="369B03C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545805C" w14:textId="3BC75FF5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65A17A6" w14:textId="599CD2BE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083C99D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7FD966C" w14:textId="6E7605B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680B47B" w14:textId="07B0969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98A748" w14:textId="293277C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562B67" w14:textId="5D2BCA7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CBFBBD" w14:textId="5A47A05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855C06" w14:textId="0828177C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282E44" w14:textId="45410ABB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33F9452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ADA3685" w14:textId="61CD3A6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06A65C9" w14:textId="4EC8629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CCF8A51" w14:textId="2052365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FA050B" w14:textId="119FC19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A03E24" w14:textId="5CE7C56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7CC3AE" w14:textId="33CE42EC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56BCF37" w14:textId="52800879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2C80CD7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CDDB5C9" w14:textId="4814051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93E611" w14:textId="090C524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EDF25E" w14:textId="34D416A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77D1F8" w14:textId="2D4EF4C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BEFE6C" w14:textId="7597061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333B37" w14:textId="6E3D69B0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4739FD8" w14:textId="78860E6D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457FF2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FA1791B" w14:textId="68CE9AE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AFFB50" w14:textId="5DD408D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58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492BAB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1CFF7C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82130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202132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FA66389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8FE90E4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AE3A9" w14:textId="77777777" w:rsidR="00AF28DF" w:rsidRDefault="00AF28DF">
      <w:pPr>
        <w:spacing w:after="0"/>
      </w:pPr>
      <w:r>
        <w:separator/>
      </w:r>
    </w:p>
  </w:endnote>
  <w:endnote w:type="continuationSeparator" w:id="0">
    <w:p w14:paraId="0ECBC4F3" w14:textId="77777777" w:rsidR="00AF28DF" w:rsidRDefault="00AF28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5D5E1" w14:textId="77777777" w:rsidR="00AF28DF" w:rsidRDefault="00AF28DF">
      <w:pPr>
        <w:spacing w:after="0"/>
      </w:pPr>
      <w:r>
        <w:separator/>
      </w:r>
    </w:p>
  </w:footnote>
  <w:footnote w:type="continuationSeparator" w:id="0">
    <w:p w14:paraId="6BF9E231" w14:textId="77777777" w:rsidR="00AF28DF" w:rsidRDefault="00AF28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3C9B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A58A0"/>
    <w:rsid w:val="00AB56B7"/>
    <w:rsid w:val="00AE302A"/>
    <w:rsid w:val="00AE36BB"/>
    <w:rsid w:val="00AF28DF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141C9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CE230B"/>
    <w:rsid w:val="00D02DEA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2021-11-20T06:34:00Z</dcterms:created>
  <dcterms:modified xsi:type="dcterms:W3CDTF">2021-11-20T06:34:00Z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