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8F5B25" w14:paraId="478D552E" w14:textId="77777777" w:rsidTr="00D149FD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3B1F1E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378D2C9" w14:textId="0FBF6A64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6EA929C2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7025A148" w14:textId="0F57E9A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F5B25" w14:paraId="156B1D6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AB3F92D" w14:textId="362C4D3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F5B25" w14:paraId="01D7AFF3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952A02D" w14:textId="46427E8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F5B25" w14:paraId="04BE1A98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A85A956" w14:textId="3AA10AB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F5B25" w14:paraId="34E2EB98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0C0EF53D" w14:textId="2EB02796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F5B25" w14:paraId="2214A23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074F62C" w14:textId="653DA36F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DDBF860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4FA96611" w14:textId="5A43E9C7" w:rsidR="00F505EF" w:rsidRPr="008F5B25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MAREC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D149FD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2021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8F5B25" w14:paraId="790D28E2" w14:textId="77777777" w:rsidTr="00DF4E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0BD75F7" w14:textId="67F2FFB5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634BC3" w14:textId="5DD24CDD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5E592C" w14:textId="5951D0EF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18FC506" w14:textId="4B7CC3CF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386616E" w14:textId="06764D3E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45548251" w14:textId="1DDFB568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56183098" w14:textId="53F833B2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04791" w:rsidRPr="008F5B25" w14:paraId="1BB612D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E65500" w14:textId="3B4D95E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578DE3" w14:textId="603667F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EAE95F" w14:textId="163EEA8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07CC4A" w14:textId="4BC445A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4E023" w14:textId="6FD2373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8793D4" w14:textId="172C41A0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C3F192F" w14:textId="6A7AA880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F8B4B44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2FE8C9E" w14:textId="388D536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654530" w14:textId="597A890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1C40B1" w14:textId="11924E1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EAA29D" w14:textId="3F747B1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D327C" w14:textId="1A9E65C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368389" w14:textId="6A43394B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A60D2FE" w14:textId="21EB420E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1C5623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DD3463F" w14:textId="35D01F3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D3AB0DC" w14:textId="22366F2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9FB6D2" w14:textId="04BD2A2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57A64" w14:textId="62E77FD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A541F1" w14:textId="036FAAF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DF9ECE" w14:textId="4EDFCF9C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2DC2007" w14:textId="7169982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CF9245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C54CDBD" w14:textId="2B2BA45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5A0B5" w14:textId="28156A0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D2F974" w14:textId="07F81E9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B88560" w14:textId="2C5376D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E16A20" w14:textId="74C922C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B12B95" w14:textId="4E64C1C6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3E1EACA" w14:textId="38914A20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56CC5F9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CF513F2" w14:textId="19806A5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0B1709" w14:textId="36FDC98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7F924F" w14:textId="66F4ECC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1C929B" w14:textId="6C2E60F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30F6BC" w14:textId="271E041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767901" w14:textId="765D658B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0CF056" w14:textId="5615329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976042B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F393D0" w14:textId="6CC1CDC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7A4871" w14:textId="45630F4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D149F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39BB2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CE293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10704A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B06EAC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928146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4AD4249C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225A4" w14:textId="77777777" w:rsidR="00233817" w:rsidRDefault="00233817">
      <w:pPr>
        <w:spacing w:after="0"/>
      </w:pPr>
      <w:r>
        <w:separator/>
      </w:r>
    </w:p>
  </w:endnote>
  <w:endnote w:type="continuationSeparator" w:id="0">
    <w:p w14:paraId="63CC9C88" w14:textId="77777777" w:rsidR="00233817" w:rsidRDefault="002338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8CB62" w14:textId="77777777" w:rsidR="00233817" w:rsidRDefault="00233817">
      <w:pPr>
        <w:spacing w:after="0"/>
      </w:pPr>
      <w:r>
        <w:separator/>
      </w:r>
    </w:p>
  </w:footnote>
  <w:footnote w:type="continuationSeparator" w:id="0">
    <w:p w14:paraId="772EAC8B" w14:textId="77777777" w:rsidR="00233817" w:rsidRDefault="002338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3817"/>
    <w:rsid w:val="002549DD"/>
    <w:rsid w:val="002562E7"/>
    <w:rsid w:val="00276833"/>
    <w:rsid w:val="00285C1D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CE230B"/>
    <w:rsid w:val="00D02DEA"/>
    <w:rsid w:val="00D149FD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2021-11-17T17:13:00Z</dcterms:created>
  <dcterms:modified xsi:type="dcterms:W3CDTF">2021-11-17T17:13:00Z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