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11576B" w14:paraId="08CFD1CE" w14:textId="77777777" w:rsidTr="007C4F42">
        <w:tc>
          <w:tcPr>
            <w:tcW w:w="5000" w:type="pct"/>
            <w:vAlign w:val="center"/>
          </w:tcPr>
          <w:p w14:paraId="1248AADE" w14:textId="56B1710F" w:rsidR="007C4F42" w:rsidRPr="0011576B" w:rsidRDefault="007C4F42" w:rsidP="006B2631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62CD634D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DECEMBER</w:t>
            </w:r>
            <w:r w:rsidR="004F0317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153D3BCE">
                  <wp:simplePos x="0" y="0"/>
                  <wp:positionH relativeFrom="column">
                    <wp:posOffset>-687070</wp:posOffset>
                  </wp:positionH>
                  <wp:positionV relativeFrom="margin">
                    <wp:posOffset>-1564005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11576B" w:rsidRDefault="00ED5F48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11576B" w14:paraId="1C608AFC" w14:textId="77777777" w:rsidTr="00D56B88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226915C4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2C70F7BF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696782D5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34A96A62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B656743" w:rsidR="006B2631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74B384DC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47F057D5" w:rsidR="006B2631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7C17943B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5F9D5133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359A5E88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726A2CCF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052E90D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5AD35DC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16ECF4" w14:textId="07B80BC1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8D4833" w14:textId="094B1226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07F4FCFD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537ADDC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54E282C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463DA5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112F302A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698A599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B13D5FA" w14:textId="1E292EA4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304BDE0" w14:textId="66E4D9F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7DB9DAF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08C61325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72C9F77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7BB1D551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023A4796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6FD1086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A101BC" w14:textId="2701E296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7CC68C2" w14:textId="554BC09D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2953C655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0496CF4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37E5CF0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52F1E11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48D35904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0BB596C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015B6" w14:textId="0AFDED24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73DCFA5" w14:textId="0F1B098D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CCE256B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7AE9123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FADA3B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A25B0C0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0D6703C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356A5D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EF70DB" w14:textId="6B73B014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92646" w14:textId="40FFF18D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11576B" w14:paraId="043F7B53" w14:textId="77777777" w:rsidTr="00D56B88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01A97982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A9A9B4B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5014F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11576B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8B8C80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099B848" w14:textId="77777777" w:rsidR="00ED5F48" w:rsidRPr="00D56B88" w:rsidRDefault="00ED5F48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1AF65" w14:textId="77777777" w:rsidR="000850B5" w:rsidRDefault="000850B5">
      <w:pPr>
        <w:spacing w:after="0"/>
      </w:pPr>
      <w:r>
        <w:separator/>
      </w:r>
    </w:p>
  </w:endnote>
  <w:endnote w:type="continuationSeparator" w:id="0">
    <w:p w14:paraId="7FBF9E42" w14:textId="77777777" w:rsidR="000850B5" w:rsidRDefault="000850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2DFD1" w14:textId="77777777" w:rsidR="000850B5" w:rsidRDefault="000850B5">
      <w:pPr>
        <w:spacing w:after="0"/>
      </w:pPr>
      <w:r>
        <w:separator/>
      </w:r>
    </w:p>
  </w:footnote>
  <w:footnote w:type="continuationSeparator" w:id="0">
    <w:p w14:paraId="26D83E16" w14:textId="77777777" w:rsidR="000850B5" w:rsidRDefault="000850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50B5"/>
    <w:rsid w:val="00097A25"/>
    <w:rsid w:val="000A5A57"/>
    <w:rsid w:val="000B59FA"/>
    <w:rsid w:val="000C5D2D"/>
    <w:rsid w:val="000F204C"/>
    <w:rsid w:val="0011576B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4EE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C459C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E7949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1407A"/>
    <w:rsid w:val="00E33F1A"/>
    <w:rsid w:val="00E5014F"/>
    <w:rsid w:val="00E50BDE"/>
    <w:rsid w:val="00E774CD"/>
    <w:rsid w:val="00E77E1D"/>
    <w:rsid w:val="00E825B7"/>
    <w:rsid w:val="00E97684"/>
    <w:rsid w:val="00ED5F48"/>
    <w:rsid w:val="00ED75B6"/>
    <w:rsid w:val="00EF7F2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2021-11-22T10:05:00Z</dcterms:created>
  <dcterms:modified xsi:type="dcterms:W3CDTF">2021-11-22T10:05:00Z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