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9746"/>
      </w:tblGrid>
      <w:tr w:rsidR="0055469F" w:rsidRPr="0011576B" w14:paraId="496BC79F" w14:textId="77777777" w:rsidTr="004F0317">
        <w:trPr>
          <w:trHeight w:val="851"/>
        </w:trPr>
        <w:tc>
          <w:tcPr>
            <w:tcW w:w="5000" w:type="pct"/>
            <w:vAlign w:val="center"/>
          </w:tcPr>
          <w:p w14:paraId="36E9FBC0" w14:textId="336D0F57" w:rsidR="003C4E1D" w:rsidRPr="0011576B" w:rsidRDefault="00DD55DB" w:rsidP="00DD55DB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11576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11576B" w14:paraId="67049D07" w14:textId="77777777" w:rsidTr="00B91550">
        <w:trPr>
          <w:trHeight w:val="2835"/>
        </w:trPr>
        <w:tc>
          <w:tcPr>
            <w:tcW w:w="5000" w:type="pct"/>
            <w:vAlign w:val="center"/>
          </w:tcPr>
          <w:p w14:paraId="12E43E8E" w14:textId="77777777" w:rsidR="004F0317" w:rsidRPr="0011576B" w:rsidRDefault="004F0317" w:rsidP="007C4F42">
            <w:pPr>
              <w:pStyle w:val="ad"/>
              <w:jc w:val="center"/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225D0E91" w14:textId="7E0039A7" w:rsidR="007C4F42" w:rsidRPr="0011576B" w:rsidRDefault="0011576B" w:rsidP="007C4F42">
            <w:pPr>
              <w:pStyle w:val="ad"/>
              <w:jc w:val="center"/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sz w:val="144"/>
                <w:szCs w:val="144"/>
                <w:lang w:bidi="ru-RU"/>
              </w:rPr>
              <w:t>JANUAR</w:t>
            </w:r>
            <w:r w:rsidR="008A5495" w:rsidRPr="0011576B">
              <w:rPr>
                <w:rFonts w:ascii="Century Gothic" w:hAnsi="Century Gothic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8240" behindDoc="1" locked="0" layoutInCell="1" allowOverlap="1" wp14:anchorId="46840F34" wp14:editId="014D0313">
                  <wp:simplePos x="0" y="0"/>
                  <wp:positionH relativeFrom="column">
                    <wp:posOffset>-687070</wp:posOffset>
                  </wp:positionH>
                  <wp:positionV relativeFrom="margin">
                    <wp:posOffset>-1561465</wp:posOffset>
                  </wp:positionV>
                  <wp:extent cx="7560000" cy="10693840"/>
                  <wp:effectExtent l="0" t="0" r="317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BF397A1" w14:textId="3B4883A9" w:rsidR="00BF49DC" w:rsidRPr="0011576B" w:rsidRDefault="00BF49DC" w:rsidP="006B2631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379"/>
        <w:gridCol w:w="1396"/>
        <w:gridCol w:w="1396"/>
        <w:gridCol w:w="1396"/>
        <w:gridCol w:w="1396"/>
        <w:gridCol w:w="1396"/>
        <w:gridCol w:w="1361"/>
      </w:tblGrid>
      <w:tr w:rsidR="0055469F" w:rsidRPr="0011576B" w14:paraId="726CE1BC" w14:textId="77777777" w:rsidTr="00E67A4F">
        <w:trPr>
          <w:trHeight w:val="567"/>
        </w:trPr>
        <w:tc>
          <w:tcPr>
            <w:tcW w:w="709" w:type="pct"/>
            <w:shd w:val="clear" w:color="auto" w:fill="auto"/>
            <w:tcMar>
              <w:right w:w="0" w:type="dxa"/>
            </w:tcMar>
            <w:vAlign w:val="center"/>
          </w:tcPr>
          <w:p w14:paraId="6B0CCD02" w14:textId="2804A1D8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/>
                <w:noProof/>
                <w:color w:val="auto"/>
              </w:rPr>
              <w:t>PONEDELJEK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6521B78A" w14:textId="00E394EC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TOREK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98B2609" w14:textId="34E749B8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SREDA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4A3F1F9B" w14:textId="5064B900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ČETRTEK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72AC4C35" w14:textId="0DF131C2" w:rsidR="00BF49DC" w:rsidRPr="0011576B" w:rsidRDefault="0011576B" w:rsidP="006B2631">
            <w:pPr>
              <w:pStyle w:val="Days"/>
              <w:rPr>
                <w:rFonts w:ascii="Century Gothic" w:hAnsi="Century Gothic"/>
                <w:noProof/>
                <w:color w:val="auto"/>
              </w:rPr>
            </w:pPr>
            <w:r w:rsidRPr="0011576B">
              <w:rPr>
                <w:rFonts w:ascii="Century Gothic" w:hAnsi="Century Gothic" w:cs="Calibri"/>
                <w:noProof/>
                <w:color w:val="auto"/>
                <w:lang w:bidi="ru-RU"/>
              </w:rPr>
              <w:t>PETEK</w:t>
            </w:r>
          </w:p>
        </w:tc>
        <w:tc>
          <w:tcPr>
            <w:tcW w:w="718" w:type="pct"/>
            <w:shd w:val="clear" w:color="auto" w:fill="auto"/>
            <w:tcMar>
              <w:right w:w="0" w:type="dxa"/>
            </w:tcMar>
            <w:vAlign w:val="center"/>
          </w:tcPr>
          <w:p w14:paraId="56F4715B" w14:textId="74214436" w:rsidR="00BF49DC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SOBOTA</w:t>
            </w:r>
          </w:p>
        </w:tc>
        <w:tc>
          <w:tcPr>
            <w:tcW w:w="700" w:type="pct"/>
            <w:shd w:val="clear" w:color="auto" w:fill="auto"/>
            <w:tcMar>
              <w:right w:w="0" w:type="dxa"/>
            </w:tcMar>
            <w:vAlign w:val="center"/>
          </w:tcPr>
          <w:p w14:paraId="7AADA3AB" w14:textId="6F860134" w:rsidR="00BF49DC" w:rsidRPr="00D56B88" w:rsidRDefault="0011576B" w:rsidP="006B263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</w:rPr>
            </w:pP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NEDELJA</w:t>
            </w:r>
          </w:p>
        </w:tc>
      </w:tr>
      <w:tr w:rsidR="0055469F" w:rsidRPr="0011576B" w14:paraId="6EAC1785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61CEAFF" w14:textId="3E7FF445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E7022A9" w14:textId="4176746E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E880F" w14:textId="706153A2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00715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E6790C" w14:textId="1C6BC6CE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E93C9" w14:textId="11E1F4A3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11576B">
              <w:rPr>
                <w:rFonts w:ascii="Century Gothic" w:hAnsi="Century Gothic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5383201" w14:textId="401686D5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47E31BBE" w14:textId="2F4B8BAC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MonthStart1 \@ dddd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D56B88">
              <w:rPr>
                <w:rFonts w:ascii="Century Gothic" w:hAnsi="Century Gothic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3C2DA741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B0F3ECD" w14:textId="4FB111C2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E9377B" w14:textId="2B626A55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0250EF" w14:textId="0C733136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E7C65B" w14:textId="6967167E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14954" w14:textId="7336C6B8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D57052B" w14:textId="1FE16EB1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5E6DFA71" w14:textId="58039E31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6A8DAA74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3E763929" w14:textId="18442B81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87BBDD9" w14:textId="2F1D102A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2F1383" w14:textId="28F40AF9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0C4EBA" w14:textId="372C758D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34E9A5" w14:textId="6E434264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6F44200" w14:textId="124B479B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3394B26C" w14:textId="358CECF6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1D2030A0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57D12072" w14:textId="048368B6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D69C5E" w14:textId="0C045361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0398BA8" w14:textId="0F645557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AAF66C6" w14:textId="5C3B380E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06A35B" w14:textId="12ABF469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7B5A357" w14:textId="5638FF80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E480CCF" w14:textId="405A29FC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0A8EB60A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76F63247" w14:textId="3D0F8DD2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F3CAEC" w14:textId="782199CD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BCA6C2" w14:textId="662F9F69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565751" w14:textId="376177D6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607533" w14:textId="3AC17DF2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A7CF6E7" w14:textId="5D94AF69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29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7718B96E" w14:textId="2CC5C50A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t>30</w:t>
            </w:r>
            <w:r w:rsidRPr="00D56B88"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11576B" w14:paraId="5CCC9C47" w14:textId="77777777" w:rsidTr="00E67A4F">
        <w:trPr>
          <w:trHeight w:val="1247"/>
        </w:trPr>
        <w:tc>
          <w:tcPr>
            <w:tcW w:w="709" w:type="pct"/>
            <w:tcMar>
              <w:right w:w="142" w:type="dxa"/>
            </w:tcMar>
            <w:vAlign w:val="bottom"/>
          </w:tcPr>
          <w:p w14:paraId="1FEA4187" w14:textId="2172CBB4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30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t>31</w: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08BBE" w14:textId="1EF247AC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DocVariable MonthEnd1 \@ d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2613A8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D5F48"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>31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11576B">
              <w:rPr>
                <w:rFonts w:ascii="Century Gothic" w:hAnsi="Century Gothic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DDE99" w14:textId="77777777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31870D" w14:textId="77777777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416ADAD" w14:textId="77777777" w:rsidR="00BF49DC" w:rsidRPr="0011576B" w:rsidRDefault="00BF49DC" w:rsidP="006B2631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11A947" w14:textId="77777777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0" w:type="pct"/>
            <w:shd w:val="clear" w:color="auto" w:fill="auto"/>
            <w:tcMar>
              <w:right w:w="142" w:type="dxa"/>
            </w:tcMar>
            <w:vAlign w:val="bottom"/>
          </w:tcPr>
          <w:p w14:paraId="2197EF86" w14:textId="77777777" w:rsidR="00BF49DC" w:rsidRPr="00D56B88" w:rsidRDefault="00BF49DC" w:rsidP="006B2631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28"/>
                <w:szCs w:val="28"/>
              </w:rPr>
            </w:pPr>
          </w:p>
        </w:tc>
      </w:tr>
      <w:bookmarkEnd w:id="0"/>
    </w:tbl>
    <w:p w14:paraId="50D5D5A5" w14:textId="77777777" w:rsidR="00ED5F48" w:rsidRPr="0011576B" w:rsidRDefault="00ED5F48" w:rsidP="006B2631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11576B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03CBDE" w14:textId="77777777" w:rsidR="00977059" w:rsidRDefault="00977059">
      <w:pPr>
        <w:spacing w:after="0"/>
      </w:pPr>
      <w:r>
        <w:separator/>
      </w:r>
    </w:p>
  </w:endnote>
  <w:endnote w:type="continuationSeparator" w:id="0">
    <w:p w14:paraId="31E37077" w14:textId="77777777" w:rsidR="00977059" w:rsidRDefault="009770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28F0B7" w14:textId="77777777" w:rsidR="00977059" w:rsidRDefault="00977059">
      <w:pPr>
        <w:spacing w:after="0"/>
      </w:pPr>
      <w:r>
        <w:separator/>
      </w:r>
    </w:p>
  </w:footnote>
  <w:footnote w:type="continuationSeparator" w:id="0">
    <w:p w14:paraId="0724DA6D" w14:textId="77777777" w:rsidR="00977059" w:rsidRDefault="0097705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1576B"/>
    <w:rsid w:val="001274F3"/>
    <w:rsid w:val="00151CCE"/>
    <w:rsid w:val="001B01F9"/>
    <w:rsid w:val="001C41F9"/>
    <w:rsid w:val="00200715"/>
    <w:rsid w:val="0023723B"/>
    <w:rsid w:val="002613A8"/>
    <w:rsid w:val="00285C1D"/>
    <w:rsid w:val="003327F5"/>
    <w:rsid w:val="00340CAF"/>
    <w:rsid w:val="00376AD4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B4EE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A5D19"/>
    <w:rsid w:val="008B1201"/>
    <w:rsid w:val="008F16F7"/>
    <w:rsid w:val="008F1880"/>
    <w:rsid w:val="009164BA"/>
    <w:rsid w:val="009166BD"/>
    <w:rsid w:val="009210CF"/>
    <w:rsid w:val="00977059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D0126F"/>
    <w:rsid w:val="00D0347C"/>
    <w:rsid w:val="00D56B88"/>
    <w:rsid w:val="00DD55DB"/>
    <w:rsid w:val="00DE32AC"/>
    <w:rsid w:val="00E1407A"/>
    <w:rsid w:val="00E33F1A"/>
    <w:rsid w:val="00E50BDE"/>
    <w:rsid w:val="00E67A4F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2021-11-19T12:10:00Z</dcterms:created>
  <dcterms:modified xsi:type="dcterms:W3CDTF">2021-11-19T12:10:00Z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