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11576B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p w14:paraId="36E9FBC0" w14:textId="5D98F1F2" w:rsidR="003C4E1D" w:rsidRPr="0011576B" w:rsidRDefault="00DD55DB" w:rsidP="00DD55DB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11576B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11576B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7E0039A7" w:rsidR="007C4F42" w:rsidRPr="0011576B" w:rsidRDefault="0011576B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JANUAR</w:t>
            </w:r>
            <w:r w:rsidR="008A5495" w:rsidRPr="0011576B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014D0313">
                  <wp:simplePos x="0" y="0"/>
                  <wp:positionH relativeFrom="column">
                    <wp:posOffset>-687070</wp:posOffset>
                  </wp:positionH>
                  <wp:positionV relativeFrom="margin">
                    <wp:posOffset>-1561465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11576B" w:rsidRDefault="00BF49DC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11576B" w14:paraId="726CE1BC" w14:textId="77777777" w:rsidTr="00E67A4F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2804A1D8" w:rsidR="00BF49DC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11576B">
              <w:rPr>
                <w:rFonts w:ascii="Century Gothic" w:hAnsi="Century Gothic"/>
                <w:noProof/>
                <w:color w:val="auto"/>
              </w:rPr>
              <w:t>PONEDELJEK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00E394EC" w:rsidR="00BF49DC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34E749B8" w:rsidR="00BF49DC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5064B900" w:rsidR="00BF49DC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0DF131C2" w:rsidR="00BF49DC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74214436" w:rsidR="00BF49DC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6F860134" w:rsidR="00BF49DC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NEDELJA</w:t>
            </w:r>
          </w:p>
        </w:tc>
      </w:tr>
      <w:tr w:rsidR="0055469F" w:rsidRPr="0011576B" w14:paraId="6EAC1785" w14:textId="77777777" w:rsidTr="00E67A4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6E96AC65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74000A07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7B3CCEBF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543BE0F8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02A970FE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383201" w14:textId="592EF15A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47E31BBE" w14:textId="391A3D5C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3C2DA741" w14:textId="77777777" w:rsidTr="00E67A4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1BE462B1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6E0F2DFE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41C203FB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160B1D2C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75261BDF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57052B" w14:textId="1F7A8F7E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5E6DFA71" w14:textId="0C40D0FB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6A8DAA74" w14:textId="77777777" w:rsidTr="00E67A4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1F5E46F0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2986A626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0A74D289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0A48758F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640FBCDF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F44200" w14:textId="4D29369F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3394B26C" w14:textId="384F42BC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1D2030A0" w14:textId="77777777" w:rsidTr="00E67A4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06EC1ABD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32088410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410AE0E4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3054F36E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450447BC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B5A357" w14:textId="5F53D807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E480CCF" w14:textId="67451F83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0A8EB60A" w14:textId="77777777" w:rsidTr="00E67A4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551A6B06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14A60BF2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21FB17CD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2DC76A4E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50D71361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7CF6E7" w14:textId="2C429B25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7718B96E" w14:textId="6E428A4B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5CCC9C47" w14:textId="77777777" w:rsidTr="00E67A4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64875134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2CB3E14D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A482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11A947" w14:textId="77777777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197EF86" w14:textId="77777777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</w:tr>
      <w:bookmarkEnd w:id="0"/>
    </w:tbl>
    <w:p w14:paraId="50D5D5A5" w14:textId="77777777" w:rsidR="00ED5F48" w:rsidRPr="0011576B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1576B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C0789E" w14:textId="77777777" w:rsidR="004C399F" w:rsidRDefault="004C399F">
      <w:pPr>
        <w:spacing w:after="0"/>
      </w:pPr>
      <w:r>
        <w:separator/>
      </w:r>
    </w:p>
  </w:endnote>
  <w:endnote w:type="continuationSeparator" w:id="0">
    <w:p w14:paraId="45008085" w14:textId="77777777" w:rsidR="004C399F" w:rsidRDefault="004C39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2E6F5" w14:textId="77777777" w:rsidR="004C399F" w:rsidRDefault="004C399F">
      <w:pPr>
        <w:spacing w:after="0"/>
      </w:pPr>
      <w:r>
        <w:separator/>
      </w:r>
    </w:p>
  </w:footnote>
  <w:footnote w:type="continuationSeparator" w:id="0">
    <w:p w14:paraId="4CF528C3" w14:textId="77777777" w:rsidR="004C399F" w:rsidRDefault="004C39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1576B"/>
    <w:rsid w:val="001274F3"/>
    <w:rsid w:val="00151CCE"/>
    <w:rsid w:val="001B01F9"/>
    <w:rsid w:val="001C41F9"/>
    <w:rsid w:val="00200715"/>
    <w:rsid w:val="0023723B"/>
    <w:rsid w:val="002613A8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B4EE0"/>
    <w:rsid w:val="004C399F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A482D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A5D19"/>
    <w:rsid w:val="008B1201"/>
    <w:rsid w:val="008F16F7"/>
    <w:rsid w:val="008F1880"/>
    <w:rsid w:val="009164BA"/>
    <w:rsid w:val="009166BD"/>
    <w:rsid w:val="009210CF"/>
    <w:rsid w:val="00977059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56B88"/>
    <w:rsid w:val="00DD55DB"/>
    <w:rsid w:val="00DE32AC"/>
    <w:rsid w:val="00E1407A"/>
    <w:rsid w:val="00E33F1A"/>
    <w:rsid w:val="00E50BDE"/>
    <w:rsid w:val="00E67A4F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2021-11-20T13:18:00Z</dcterms:created>
  <dcterms:modified xsi:type="dcterms:W3CDTF">2021-11-20T13:18:00Z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