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55469F" w:rsidRPr="0011576B" w14:paraId="4B4CB820" w14:textId="77777777" w:rsidTr="00ED5F48">
        <w:tc>
          <w:tcPr>
            <w:tcW w:w="2500" w:type="pct"/>
            <w:vAlign w:val="center"/>
          </w:tcPr>
          <w:p w14:paraId="2BFFA973" w14:textId="77777777" w:rsidR="007C4F42" w:rsidRPr="0011576B" w:rsidRDefault="007C4F42" w:rsidP="006B2631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0A1463FE" w14:textId="54112C89" w:rsidR="007C4F42" w:rsidRPr="0011576B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11576B" w14:paraId="47DF545E" w14:textId="77777777" w:rsidTr="00B91550">
        <w:trPr>
          <w:trHeight w:val="2835"/>
        </w:trPr>
        <w:tc>
          <w:tcPr>
            <w:tcW w:w="5000" w:type="pct"/>
            <w:gridSpan w:val="2"/>
            <w:vAlign w:val="center"/>
          </w:tcPr>
          <w:p w14:paraId="001AF922" w14:textId="77777777" w:rsidR="004F0317" w:rsidRPr="0011576B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784345F2" w14:textId="641E03B9" w:rsidR="007C4F42" w:rsidRPr="0011576B" w:rsidRDefault="0011576B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JUNIJ</w:t>
            </w:r>
            <w:r w:rsidR="008A5495" w:rsidRPr="0011576B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B6EF2FD" wp14:editId="76E89012">
                  <wp:simplePos x="0" y="0"/>
                  <wp:positionH relativeFrom="column">
                    <wp:posOffset>-687070</wp:posOffset>
                  </wp:positionH>
                  <wp:positionV relativeFrom="paragraph">
                    <wp:posOffset>-2837180</wp:posOffset>
                  </wp:positionV>
                  <wp:extent cx="7560000" cy="10693840"/>
                  <wp:effectExtent l="0" t="0" r="3175" b="0"/>
                  <wp:wrapNone/>
                  <wp:docPr id="6" name="Рисунок 6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96689DD" w14:textId="43D2E4CD" w:rsidR="00ED5F48" w:rsidRPr="0011576B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11576B" w14:paraId="546A3C18" w14:textId="77777777" w:rsidTr="00D56B88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DC3C153" w14:textId="7C359AE1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/>
                <w:noProof/>
                <w:color w:val="auto"/>
              </w:rPr>
              <w:t>PONEDELJEK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4C3ABEFD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7FDBA6BC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31B8FA35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3CC722CA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395A582F" w:rsidR="006B2631" w:rsidRPr="00D56B88" w:rsidRDefault="0011576B" w:rsidP="006B263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3FDE6CE6" w:rsidR="006B2631" w:rsidRPr="00D56B88" w:rsidRDefault="0011576B" w:rsidP="006B263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NEDELJA</w:t>
            </w:r>
          </w:p>
        </w:tc>
      </w:tr>
      <w:tr w:rsidR="0055469F" w:rsidRPr="0011576B" w14:paraId="57699A99" w14:textId="77777777" w:rsidTr="00D56B88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A903D23" w14:textId="1216890B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46C4AE01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4A36201C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62239E98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240EA79E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71EC2C" w14:textId="47BBDE57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87E1147" w14:textId="3481FED5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22248B72" w14:textId="77777777" w:rsidTr="00D56B88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95CB634" w14:textId="4FDD66AD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7E28A592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4CFF7BFF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69B46E81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080D6E15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99B103" w14:textId="1A17817B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5289D3A" w14:textId="2D27B6A6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2C709336" w14:textId="77777777" w:rsidTr="00D56B88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0651ED" w14:textId="20D7D626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7D18DAB2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15B12416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7B4C55F2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5D354A4E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7CB849" w14:textId="58B2B550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0B6B5FD" w14:textId="45120640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64D70266" w14:textId="77777777" w:rsidTr="00D56B88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CC5276" w14:textId="496FB41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46F1AA92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121BBBC0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58641A0F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61D4FEE3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A99437" w14:textId="0660C1A2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FA7D659" w14:textId="66DEC33E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57201894" w14:textId="77777777" w:rsidTr="00D56B88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83FCD1" w14:textId="64B84CC2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3BF99B3A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3500DA5A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72B2C782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13ADB41D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7EB6E6" w14:textId="381EEC40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73B4057" w14:textId="2CDC80CB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2B2D1670" w14:textId="77777777" w:rsidTr="00D56B88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55BD0D8" w14:textId="0076C9E9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0B937D3B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7C7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C47FB" w14:textId="77777777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1A251E8" w14:textId="77777777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11576B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1576B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1D3F5B" w14:textId="77777777" w:rsidR="001D57BC" w:rsidRDefault="001D57BC">
      <w:pPr>
        <w:spacing w:after="0"/>
      </w:pPr>
      <w:r>
        <w:separator/>
      </w:r>
    </w:p>
  </w:endnote>
  <w:endnote w:type="continuationSeparator" w:id="0">
    <w:p w14:paraId="2B7F9C77" w14:textId="77777777" w:rsidR="001D57BC" w:rsidRDefault="001D57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57BE94" w14:textId="77777777" w:rsidR="001D57BC" w:rsidRDefault="001D57BC">
      <w:pPr>
        <w:spacing w:after="0"/>
      </w:pPr>
      <w:r>
        <w:separator/>
      </w:r>
    </w:p>
  </w:footnote>
  <w:footnote w:type="continuationSeparator" w:id="0">
    <w:p w14:paraId="71496795" w14:textId="77777777" w:rsidR="001D57BC" w:rsidRDefault="001D57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1576B"/>
    <w:rsid w:val="001274F3"/>
    <w:rsid w:val="00151CCE"/>
    <w:rsid w:val="001B01F9"/>
    <w:rsid w:val="001C41F9"/>
    <w:rsid w:val="001D57BC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64629"/>
    <w:rsid w:val="004A6170"/>
    <w:rsid w:val="004B4EE0"/>
    <w:rsid w:val="004F0317"/>
    <w:rsid w:val="004F6AAC"/>
    <w:rsid w:val="004F745B"/>
    <w:rsid w:val="00502BA3"/>
    <w:rsid w:val="00512F2D"/>
    <w:rsid w:val="0055469F"/>
    <w:rsid w:val="00570FBB"/>
    <w:rsid w:val="00583B82"/>
    <w:rsid w:val="00587C7A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E1813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56B88"/>
    <w:rsid w:val="00DD55DB"/>
    <w:rsid w:val="00DE32AC"/>
    <w:rsid w:val="00E1407A"/>
    <w:rsid w:val="00E33F1A"/>
    <w:rsid w:val="00E50BDE"/>
    <w:rsid w:val="00E774CD"/>
    <w:rsid w:val="00E77E1D"/>
    <w:rsid w:val="00E825B7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2021-11-20T06:31:00Z</dcterms:created>
  <dcterms:modified xsi:type="dcterms:W3CDTF">2021-11-20T06:31:00Z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