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2D912300" w14:textId="77777777" w:rsidTr="00376AD4">
        <w:tc>
          <w:tcPr>
            <w:tcW w:w="5000" w:type="pct"/>
            <w:vAlign w:val="center"/>
          </w:tcPr>
          <w:p w14:paraId="21A0B6CA" w14:textId="0D512549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486B3801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MAREC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3EA6A519">
                  <wp:simplePos x="0" y="0"/>
                  <wp:positionH relativeFrom="column">
                    <wp:posOffset>-687070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11576B" w14:paraId="560D596D" w14:textId="77777777" w:rsidTr="004B4EE0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12DE4B09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BC7D373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061E611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6556927F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39B4645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CB0FA21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21274A44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30DC1FC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285F86B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50318A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29E295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9911CA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7AB659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6F3B892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6C8F25D6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722F9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303B962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8A89A1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7748CF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7BBE37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1582DD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02578429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297C493A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1B29EB0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6C5B98F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603B1E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8C80DE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D4A8C6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D04AF4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7E1E791F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57CF6103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3061927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56E21CE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D80960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BD89C2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72E126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58DA30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540C7DA9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1A4C3DE5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EFD4BD9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425CD14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8ADF50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F25851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9E6A85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D0ADF0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33CE4761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4748964E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3597095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1978CAE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BA6B1A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0600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D76BA" w14:textId="77777777" w:rsidR="004E2712" w:rsidRDefault="004E2712">
      <w:pPr>
        <w:spacing w:after="0"/>
      </w:pPr>
      <w:r>
        <w:separator/>
      </w:r>
    </w:p>
  </w:endnote>
  <w:endnote w:type="continuationSeparator" w:id="0">
    <w:p w14:paraId="677F394C" w14:textId="77777777" w:rsidR="004E2712" w:rsidRDefault="004E27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6F238" w14:textId="77777777" w:rsidR="004E2712" w:rsidRDefault="004E2712">
      <w:pPr>
        <w:spacing w:after="0"/>
      </w:pPr>
      <w:r>
        <w:separator/>
      </w:r>
    </w:p>
  </w:footnote>
  <w:footnote w:type="continuationSeparator" w:id="0">
    <w:p w14:paraId="5E8A65AB" w14:textId="77777777" w:rsidR="004E2712" w:rsidRDefault="004E27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E2712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06003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2021-11-17T16:58:00Z</dcterms:created>
  <dcterms:modified xsi:type="dcterms:W3CDTF">2021-11-17T16:58:00Z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