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11576B" w14:paraId="2D912300" w14:textId="77777777" w:rsidTr="00376AD4">
        <w:tc>
          <w:tcPr>
            <w:tcW w:w="5000" w:type="pct"/>
            <w:vAlign w:val="center"/>
          </w:tcPr>
          <w:p w14:paraId="21A0B6CA" w14:textId="4D3FBFBC" w:rsidR="007C4F42" w:rsidRPr="0011576B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11576B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11576B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486B3801" w:rsidR="007C4F42" w:rsidRPr="0011576B" w:rsidRDefault="0011576B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MAREC</w:t>
            </w:r>
            <w:r w:rsidR="008A5495" w:rsidRPr="0011576B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3EA6A519">
                  <wp:simplePos x="0" y="0"/>
                  <wp:positionH relativeFrom="column">
                    <wp:posOffset>-687070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11576B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11576B" w14:paraId="560D596D" w14:textId="77777777" w:rsidTr="004B4EE0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12DE4B09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/>
                <w:noProof/>
                <w:color w:val="auto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BC7D373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0061E611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6556927F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639B4645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CB0FA21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21274A44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NEDELJA</w:t>
            </w:r>
          </w:p>
        </w:tc>
      </w:tr>
      <w:tr w:rsidR="0055469F" w:rsidRPr="0011576B" w14:paraId="630DC1FC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274FDEA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68E9CA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719B189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1708CE5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2695FB5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5178BE38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5A98489D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2E722F99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2618772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59652733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76516BF8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3C48E04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2F539528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43517DF4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1A5D787C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1B29EB07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5ACF7C5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2E5D201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0A1C29A8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8D17A68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701FC7D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3BCDA509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69AEFEE6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63061927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31B632EA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D99C4E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7487696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A594E79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462822F3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5E3BF2A2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48D6C630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2EFD4BD9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1C37F35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0C9B0C5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026F63B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17260C2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460BBAA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6A93E21C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2550832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3597095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660366D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7B51047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72A4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11576B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1576B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5348D" w14:textId="77777777" w:rsidR="00052231" w:rsidRDefault="00052231">
      <w:pPr>
        <w:spacing w:after="0"/>
      </w:pPr>
      <w:r>
        <w:separator/>
      </w:r>
    </w:p>
  </w:endnote>
  <w:endnote w:type="continuationSeparator" w:id="0">
    <w:p w14:paraId="0DDA8EB9" w14:textId="77777777" w:rsidR="00052231" w:rsidRDefault="000522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10836" w14:textId="77777777" w:rsidR="00052231" w:rsidRDefault="00052231">
      <w:pPr>
        <w:spacing w:after="0"/>
      </w:pPr>
      <w:r>
        <w:separator/>
      </w:r>
    </w:p>
  </w:footnote>
  <w:footnote w:type="continuationSeparator" w:id="0">
    <w:p w14:paraId="22D0C179" w14:textId="77777777" w:rsidR="00052231" w:rsidRDefault="000522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2231"/>
    <w:rsid w:val="0005357B"/>
    <w:rsid w:val="00071356"/>
    <w:rsid w:val="00097A25"/>
    <w:rsid w:val="000A5A57"/>
    <w:rsid w:val="000B59FA"/>
    <w:rsid w:val="000C5D2D"/>
    <w:rsid w:val="0011576B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2A48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4EE0"/>
    <w:rsid w:val="004E2712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56B88"/>
    <w:rsid w:val="00DD55DB"/>
    <w:rsid w:val="00DE32AC"/>
    <w:rsid w:val="00E06003"/>
    <w:rsid w:val="00E1407A"/>
    <w:rsid w:val="00E33F1A"/>
    <w:rsid w:val="00E50BDE"/>
    <w:rsid w:val="00E774CD"/>
    <w:rsid w:val="00E77E1D"/>
    <w:rsid w:val="00E825B7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2021-11-19T16:30:00Z</dcterms:created>
  <dcterms:modified xsi:type="dcterms:W3CDTF">2021-11-19T16:30:00Z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