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2473BC50" w:rsidR="00BF49DC" w:rsidRPr="006D330A" w:rsidRDefault="004B720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298851A4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E006A5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65A60CD4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PONEDELJEK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734F81CC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0F49B842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18458987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EFAEDD7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0DF7AD80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10F5F06D" w:rsidR="00BF49DC" w:rsidRPr="006D5311" w:rsidRDefault="004B720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NEDELJA</w:t>
            </w:r>
          </w:p>
        </w:tc>
      </w:tr>
      <w:tr w:rsidR="00BF49DC" w:rsidRPr="006D5311" w14:paraId="6EAC1785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4EE5E5C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12320A5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5588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39366D0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006C4D1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0D51960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65B3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2964B1E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0E5E718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2CE1ADC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15F6915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141AA61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2938738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5CF062C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7C267EF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6385075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40866EA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6BB7CE1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3704226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33F08BE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3686A00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676F067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4196E68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01E0E8C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6195A5A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4B2D3D0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49DD5E4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77BF1C9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4D3044F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01ADEF8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49855F2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39B182D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43BE40F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62DC7F8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214A7EC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04C9BE6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117F503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E006A5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2E53E5D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42D448A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7711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66A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9DC7A" w14:textId="77777777" w:rsidR="00170D33" w:rsidRDefault="00170D33">
      <w:pPr>
        <w:spacing w:after="0"/>
      </w:pPr>
      <w:r>
        <w:separator/>
      </w:r>
    </w:p>
  </w:endnote>
  <w:endnote w:type="continuationSeparator" w:id="0">
    <w:p w14:paraId="706B390D" w14:textId="77777777" w:rsidR="00170D33" w:rsidRDefault="00170D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F8F0F" w14:textId="77777777" w:rsidR="00170D33" w:rsidRDefault="00170D33">
      <w:pPr>
        <w:spacing w:after="0"/>
      </w:pPr>
      <w:r>
        <w:separator/>
      </w:r>
    </w:p>
  </w:footnote>
  <w:footnote w:type="continuationSeparator" w:id="0">
    <w:p w14:paraId="2FA20C93" w14:textId="77777777" w:rsidR="00170D33" w:rsidRDefault="00170D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102B"/>
    <w:rsid w:val="0005357B"/>
    <w:rsid w:val="00071356"/>
    <w:rsid w:val="00097A25"/>
    <w:rsid w:val="000A5A57"/>
    <w:rsid w:val="000B59FA"/>
    <w:rsid w:val="000C5D2D"/>
    <w:rsid w:val="000E3C99"/>
    <w:rsid w:val="001274F3"/>
    <w:rsid w:val="00151CCE"/>
    <w:rsid w:val="00170D33"/>
    <w:rsid w:val="001B01F9"/>
    <w:rsid w:val="001C41F9"/>
    <w:rsid w:val="00200715"/>
    <w:rsid w:val="0028461E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7202"/>
    <w:rsid w:val="004F6AAC"/>
    <w:rsid w:val="0050389E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6756C"/>
    <w:rsid w:val="007C0139"/>
    <w:rsid w:val="007D45A1"/>
    <w:rsid w:val="007F564D"/>
    <w:rsid w:val="008334C5"/>
    <w:rsid w:val="00895F83"/>
    <w:rsid w:val="008A66A9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3F40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315CD"/>
    <w:rsid w:val="00C44DFB"/>
    <w:rsid w:val="00C6519B"/>
    <w:rsid w:val="00C65B34"/>
    <w:rsid w:val="00C70F21"/>
    <w:rsid w:val="00C7354B"/>
    <w:rsid w:val="00C800AA"/>
    <w:rsid w:val="00C828A9"/>
    <w:rsid w:val="00C91F9B"/>
    <w:rsid w:val="00CD0D7D"/>
    <w:rsid w:val="00CE351B"/>
    <w:rsid w:val="00D0126F"/>
    <w:rsid w:val="00D51F96"/>
    <w:rsid w:val="00D7711C"/>
    <w:rsid w:val="00DE32AC"/>
    <w:rsid w:val="00E006A5"/>
    <w:rsid w:val="00E1407A"/>
    <w:rsid w:val="00E258F4"/>
    <w:rsid w:val="00E33F1A"/>
    <w:rsid w:val="00E50BDE"/>
    <w:rsid w:val="00E5588C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F9C0A183-A9FC-41FD-96F2-4A25AA26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2021-11-19T12:09:00Z</dcterms:created>
  <dcterms:modified xsi:type="dcterms:W3CDTF">2021-11-19T12:09:00Z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