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2473BC50" w:rsidR="00BF49DC" w:rsidRPr="006D330A" w:rsidRDefault="004B7202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63B15E32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E006A5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0CCD02" w14:textId="65A60CD4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21B78A" w14:textId="734F81CC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B2609" w14:textId="0F49B842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3F1F9B" w14:textId="18458987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AC4C35" w14:textId="7EFAEDD7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F4715B" w14:textId="0DF7AD80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DA3AB" w14:textId="10F5F06D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BF49DC" w:rsidRPr="006D5311" w14:paraId="6EAC1785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25FB476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2FD058D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588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285C54C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678B463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70E7506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2226362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7B99060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2EDD312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7FB4E9F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0FF2A33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595D715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4BA43C9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47658DB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315D172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52BF05D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68EF7F7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0A6445C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5A10003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3E4DC0A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282AF5B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5DEAA05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31163FB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700F874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3AC193E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3B375C7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77C8468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6C0FFC2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5E4A622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0D09B30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66B957C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1EBB529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1F5EB31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5F9C1A5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5A6D042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68F64F1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4D176D8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5485CDC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5A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BB056" w14:textId="77777777" w:rsidR="00114A63" w:rsidRDefault="00114A63">
      <w:pPr>
        <w:spacing w:after="0"/>
      </w:pPr>
      <w:r>
        <w:separator/>
      </w:r>
    </w:p>
  </w:endnote>
  <w:endnote w:type="continuationSeparator" w:id="0">
    <w:p w14:paraId="792A2E9E" w14:textId="77777777" w:rsidR="00114A63" w:rsidRDefault="00114A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B8B98" w14:textId="77777777" w:rsidR="00114A63" w:rsidRDefault="00114A63">
      <w:pPr>
        <w:spacing w:after="0"/>
      </w:pPr>
      <w:r>
        <w:separator/>
      </w:r>
    </w:p>
  </w:footnote>
  <w:footnote w:type="continuationSeparator" w:id="0">
    <w:p w14:paraId="0C81605E" w14:textId="77777777" w:rsidR="00114A63" w:rsidRDefault="00114A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02B"/>
    <w:rsid w:val="0005357B"/>
    <w:rsid w:val="00071356"/>
    <w:rsid w:val="00097A25"/>
    <w:rsid w:val="000A5A57"/>
    <w:rsid w:val="000B59FA"/>
    <w:rsid w:val="000C5D2D"/>
    <w:rsid w:val="000E3C99"/>
    <w:rsid w:val="00114A63"/>
    <w:rsid w:val="001274F3"/>
    <w:rsid w:val="00151CCE"/>
    <w:rsid w:val="00170D33"/>
    <w:rsid w:val="001B01F9"/>
    <w:rsid w:val="001C41F9"/>
    <w:rsid w:val="00200715"/>
    <w:rsid w:val="0028461E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7202"/>
    <w:rsid w:val="004F6AAC"/>
    <w:rsid w:val="0050389E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6756C"/>
    <w:rsid w:val="007C0139"/>
    <w:rsid w:val="007D45A1"/>
    <w:rsid w:val="007F564D"/>
    <w:rsid w:val="008334C5"/>
    <w:rsid w:val="00895F83"/>
    <w:rsid w:val="008A66A9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3F40"/>
    <w:rsid w:val="00A113D3"/>
    <w:rsid w:val="00A12667"/>
    <w:rsid w:val="00A14581"/>
    <w:rsid w:val="00A20E4C"/>
    <w:rsid w:val="00AA23D3"/>
    <w:rsid w:val="00AA3C50"/>
    <w:rsid w:val="00AC5ACE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D0D7D"/>
    <w:rsid w:val="00CE351B"/>
    <w:rsid w:val="00D0126F"/>
    <w:rsid w:val="00D51F96"/>
    <w:rsid w:val="00D7711C"/>
    <w:rsid w:val="00DE32AC"/>
    <w:rsid w:val="00E006A5"/>
    <w:rsid w:val="00E1407A"/>
    <w:rsid w:val="00E258F4"/>
    <w:rsid w:val="00E33F1A"/>
    <w:rsid w:val="00E50BDE"/>
    <w:rsid w:val="00E5588C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2021-11-20T13:18:00Z</dcterms:created>
  <dcterms:modified xsi:type="dcterms:W3CDTF">2021-11-20T13:18:00Z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