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0C3E86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B94B0EF" w:rsidR="003E085C" w:rsidRPr="000C3E86" w:rsidRDefault="003E085C" w:rsidP="0007089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</w:pP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A702F5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t>2022</w:t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64"/>
              <w:gridCol w:w="3667"/>
              <w:gridCol w:w="3667"/>
            </w:tblGrid>
            <w:tr w:rsidR="00E50BDE" w:rsidRPr="000C3E86" w14:paraId="79F6697B" w14:textId="77777777" w:rsidTr="00997268">
              <w:tc>
                <w:tcPr>
                  <w:tcW w:w="1666" w:type="pct"/>
                </w:tcPr>
                <w:p w14:paraId="1E763E4B" w14:textId="76A0F643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bookmarkStart w:id="1" w:name="_Hlk38821049"/>
                  <w:r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7"/>
                    <w:gridCol w:w="477"/>
                    <w:gridCol w:w="477"/>
                    <w:gridCol w:w="477"/>
                    <w:gridCol w:w="464"/>
                  </w:tblGrid>
                  <w:tr w:rsidR="00E50BDE" w:rsidRPr="000C3E86" w14:paraId="684222CD" w14:textId="77777777" w:rsidTr="00A702F5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C4CA4B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03E3179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3BC4369F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EF9AC52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0055D8A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D63D89C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1EFA436E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31DF8F53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6C8BFDE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0314B68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7DC694F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2C72A1D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31B9B33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AB1CBA7" w14:textId="6AE2D2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DE8D4C" w14:textId="63DC306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FA4FA2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688A4083" w14:textId="505EE5E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9C7DF" w14:textId="770A397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D5672A" w14:textId="082933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8E39618" w14:textId="5FFBE71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01D669" w14:textId="6B95102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8B3CC1" w14:textId="3C2EBF7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2857B9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23F797F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3FCDA0AA" w14:textId="573076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99770B" w14:textId="336F92D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78C04D" w14:textId="5A3AA7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764BF9" w14:textId="0FCEF2D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4D6EFD" w14:textId="117ACC1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A7D074" w14:textId="032E49F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E23176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0529957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7824C9C9" w14:textId="1583AEC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5E1D41" w14:textId="55B0871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951C8E" w14:textId="59BF44D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755A8A" w14:textId="03EC599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31F29A4" w14:textId="1B7A90B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D8D3352" w14:textId="59D3378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2173AA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97D45F8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4BD14B6A" w14:textId="336339D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6ECD0" w14:textId="7B13A63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B018" w14:textId="2451AAB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2B5BF7" w14:textId="2083FE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3E501" w14:textId="746203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251BC6" w14:textId="4E65660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B69D64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144E5B8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5F237A0" w14:textId="6039276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4CCAC5" w14:textId="15DCD0C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0BB2A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CD13DEE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41B31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7F8AB0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61157896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4D521D1C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033DEE6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45CD4D0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E10CD9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569189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43454D3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C09A30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E8752C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033AD79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4BE49E4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5883015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18EDF27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3BD7BD9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109202D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CD888BB" w14:textId="1DFC55E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023F15" w14:textId="3C2D63A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878283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6161F2A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4BC7531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6D3F1B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9A7D" w14:textId="5FBD230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7C63CF" w14:textId="5D7AA1D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0DD119" w14:textId="3D5A70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5E5CF2C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DC4D67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22B0306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270F9A3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85109A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8FC14F" w14:textId="04262B0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F7ACB7" w14:textId="5E26065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A9F174" w14:textId="617AFAC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35B7203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333194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4FFBA3B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49B7527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9ED26A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262D4B" w14:textId="429D4BE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49CF7" w14:textId="1839AD1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6A059" w14:textId="66EAC13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0FFFAAB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4B0FF9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7DFCFEC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66D8A6E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F84FCC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DB4676" w14:textId="60CF7F2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2ADD02" w14:textId="5207C8B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D5BCA" w14:textId="60E8A4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792A228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CB553C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56C17FC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3ACA3D2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AA4EB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9AE72D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A3664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53E37FC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5FBA1453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4961FB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448403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B6CC9C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418F4A30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8F9548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180A95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062CC4A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1AD7C61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47E63DB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4C70288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7ED82DF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2BD9391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5D3637A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C4B999" w14:textId="2E92059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611257B" w14:textId="49E1578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CC4FB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2D8059F" w14:textId="46F4B6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CA2B8" w14:textId="2A20C63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7E5FCA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650517" w14:textId="3AB62D5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810657" w14:textId="63886D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2049" w14:textId="0549D3A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2C3A7B" w14:textId="0B9B0B9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DAA7F9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B1BC1FA" w14:textId="76E40A6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D7620" w14:textId="3D42BF5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0147DF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612937" w14:textId="619BF83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6CEF7" w14:textId="42BC25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EEA51C" w14:textId="2CF7B38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40F2AC" w14:textId="7DE3804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91924F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0EE5652" w14:textId="3C947F0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48AD" w14:textId="5BC76DB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A4FCD7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3E5F29" w14:textId="0E043C5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D56471" w14:textId="06FD3C1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7AED89" w14:textId="07EB151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8F77A3C" w14:textId="7339093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22DB45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4ACEBE8" w14:textId="01533B8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2EFA3" w14:textId="3A7E832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38F926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8BB8E5" w14:textId="015D41E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100B5" w14:textId="155808C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C4FF97" w14:textId="66122AC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8E039F" w14:textId="17051B1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3808F2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E6C55AF" w14:textId="2E12445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FD984" w14:textId="1A33BA6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B5375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1958E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7379C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133FB9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0C3E86" w14:paraId="3808ABFD" w14:textId="77777777" w:rsidTr="00997268">
              <w:tc>
                <w:tcPr>
                  <w:tcW w:w="1666" w:type="pct"/>
                </w:tcPr>
                <w:p w14:paraId="7D399169" w14:textId="652CC08A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5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830A8BB" w14:textId="77777777" w:rsidTr="000C3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7F8A4EA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0ED95EC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1BE3F9D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2EE1C6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197F14A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003F7A4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395E4C8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14D13F92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13E29EC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45797E2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241936C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196B85C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693F70B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4DE3B76" w14:textId="1A5BD7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9BEC9E" w14:textId="5B88E66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66F6110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A80732B" w14:textId="0AEECCC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41FE279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46B5386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29C099E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0AD6C75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5C2B6A6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69FC30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4D8AA71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9EB8112" w14:textId="57AFC04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4087A6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7DE1268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64E0FD3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307F6D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3BD402F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1539E5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D87AE24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70F716A" w14:textId="37F3899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F56990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3BB60C3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68D3138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3FA3FE3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143F34F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0FC644E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CB6B821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9309AC1" w14:textId="220C5F7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25EDD1E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61911A6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6D1E5CD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71271C8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5913117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1685F7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03B39C8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8C29B70" w14:textId="37F894D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9F2227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E8E5C1E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DD4E4F6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E0CC8F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1733511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E01FAB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E75801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0A0B0D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15F05E8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1600D90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644B5DA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70B4AFE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6543022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2C10204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636D1C3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29E0EE4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716B5E9" w14:textId="6ABBB98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4D949F" w14:textId="553980A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9C0EC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60CB931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604A053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E3C8FE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C13B6B" w14:textId="0B7EDAF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117334" w14:textId="1ACBE5E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7D6AFA" w14:textId="10C4E36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7DF7E6" w14:textId="09ED7A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A5D817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3487C48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0A82560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742A721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F1FBF7" w14:textId="1891519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5BF783" w14:textId="695E0AE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33530D" w14:textId="0E42626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205FA3C" w14:textId="6FF5BC8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1B050A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65213C7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65C7BF0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D55E55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2973FF" w14:textId="625594D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539F0D" w14:textId="6087423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09B660" w14:textId="1341938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A66CFE" w14:textId="04CF2F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B50F77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5BFE516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36E9D25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08A593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35B977" w14:textId="1CE78B3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18D083" w14:textId="47BF45A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0430F8" w14:textId="3DA2E4E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8D76BD8" w14:textId="68180BE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0F2950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4D6FC08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7273F10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3935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7979E7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467D5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F42639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4B0DF3D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27C2DD8F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FA5A76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7B477D0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65DD9BC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126E89D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03C76FA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47DC525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55E20BE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36D35DF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6A32FCE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3CD983D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1BC7338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7688177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42CB531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5A5C01F" w14:textId="78416E9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C83CDA" w14:textId="07C1C2B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F389E1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5C9E191" w14:textId="57C9E0C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DF6107" w14:textId="18E2F73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5CB6408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C5A0E1" w14:textId="642D527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B9CD27" w14:textId="599FF6D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001CD9" w14:textId="3BDC755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E5F75D7" w14:textId="5945B45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A9805B0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166C50" w14:textId="43E48C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638AA" w14:textId="763441A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FCCB8D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C7684B" w14:textId="059B02F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F8B80C" w14:textId="252309B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B9840C" w14:textId="11E0588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90B891E" w14:textId="4CC1EF5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E05CB2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51EF6D8" w14:textId="666BAC2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0A85E" w14:textId="21D0624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0745E0C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D938D" w14:textId="3D654E5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426403" w14:textId="153C5D6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38E1F" w14:textId="1851DC3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E701C99" w14:textId="5601975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ED9F1F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F50AD5B" w14:textId="12ECDF3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74962" w14:textId="0358884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8E5BBB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3CB8B9" w14:textId="160D3A7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87473A" w14:textId="468168C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C47AD9" w14:textId="4BFE93B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4A9BD90" w14:textId="3BE9071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A50E01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A2544FD" w14:textId="1F8A9C7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45BB9" w14:textId="03E4288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709F8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A4668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FDAE7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31A12D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E50BDE" w:rsidRPr="000C3E86" w14:paraId="5ABCB9D1" w14:textId="77777777" w:rsidTr="00997268">
              <w:tc>
                <w:tcPr>
                  <w:tcW w:w="1666" w:type="pct"/>
                </w:tcPr>
                <w:p w14:paraId="3FBAEAFE" w14:textId="0B7BFE4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79A7682D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59376F7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CD7074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29A552A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7586594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1B95007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6E2D8B9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218891D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9D7AFB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</w:tcPr>
                      <w:p w14:paraId="2654728C" w14:textId="119E425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10BB236D" w14:textId="1BA1F69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764AD9C5" w14:textId="5F5520F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30915E37" w14:textId="26A6E5C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53D8435D" w14:textId="3F70B6C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2A9D2964" w14:textId="01D11BC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</w:tcPr>
                      <w:p w14:paraId="6A49BCAA" w14:textId="1EE46FE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6853A2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527C8673" w14:textId="25B80DA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518FE21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1CD7F16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7531340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246B6B3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729B091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7A55284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CC3501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6015D498" w14:textId="0C47832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7FEB035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57249E7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78D7BD2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78C1E98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30E2B4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68EBD72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9E4E75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0BE55D21" w14:textId="3AB5BA2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4E8A4E0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745751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2055911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1D01BC9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332398A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6C9A83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2D3F51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D8C1ED8" w14:textId="55FFFF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47046A2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47973A2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5B78B3E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5D688F7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64EA90C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5E6496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9E92B8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86F6115" w14:textId="013BB9D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4F5F248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FD39BA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D6EAAC9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6FF8B2F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761BEC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2D3EC2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AC8B57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0C0669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F3E0500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2066362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029CC6A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327AA7B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2A26F2B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6B96051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3AEED45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72811D2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54BF77" w14:textId="1F80899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4203E8" w14:textId="68ABEB5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0487C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4CFF79C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409C604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F24CF3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FAFAA5" w14:textId="794F09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6E8B3F" w14:textId="4F4491E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E0BABE" w14:textId="38D1988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68D01D" w14:textId="4499D12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BBD6FA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2324FFC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162DE62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792E0C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4FB448" w14:textId="2F28E85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C3D44B" w14:textId="099B2C8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B42C8C" w14:textId="66DCDB7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61DAE87" w14:textId="68802A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67A140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609C36C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5631E42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EB3E57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9B7BD4" w14:textId="7B02CB0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A51FA" w14:textId="2DD786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7B51F" w14:textId="0F2BE24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9CC1CCE" w14:textId="3579957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5EE3CD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54FAD05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5FAC0E7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6E49C3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17A65" w14:textId="4D22C4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112852" w14:textId="0B4DCCF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448B09" w14:textId="08EFFDE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396A96B" w14:textId="0CE424E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10F454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492EEB2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2434DB7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5D17C8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661B1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29129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BC477D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9E875DE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0F7938D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D4AC1A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5507E84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6C4D9DA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98D950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F92C26F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03A7695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4550F6C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3783DA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7AD4BAD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53816E3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4AAC57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623177B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699C627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E8FC14" w14:textId="342C9F7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C1B6ED8" w14:textId="37939F4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093506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6E2A3DC" w14:textId="349C7DF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56D6FA9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4F0C077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405CD7" w14:textId="34AAC71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366BF5" w14:textId="1C752A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D89D9F" w14:textId="46E5E26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23D446" w14:textId="336CE3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75EA40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E806A7E" w14:textId="315B326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1DED93D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D81F8D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609886" w14:textId="3CC290B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C83A73" w14:textId="259FDD6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772BA9" w14:textId="201683A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AD2E317" w14:textId="141C107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F998A4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4C75CA2" w14:textId="02F296E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67BA1A4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33E23B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1FAEE3" w14:textId="4567E3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85131C" w14:textId="0A0F685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3ADF14" w14:textId="19097F0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E8CEE29" w14:textId="6379A2D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00EC183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05BFCCC" w14:textId="1D9EA9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3D207BB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387B4B3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9448D" w14:textId="12B2D58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E783AE" w14:textId="10FD6B2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B3755E" w14:textId="0BA08E9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AA51BE" w14:textId="4C6D08A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80785D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122901D" w14:textId="35A53F4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7475E44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35F3D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9A08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C0D83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F33F9EC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0C3E86" w14:paraId="405FBD6D" w14:textId="77777777" w:rsidTr="00997268">
              <w:tc>
                <w:tcPr>
                  <w:tcW w:w="1666" w:type="pct"/>
                </w:tcPr>
                <w:p w14:paraId="153179A5" w14:textId="764A385C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645C0491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303033A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22A1538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1E444D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54379C0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237ADF6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7C217DA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04FFD47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7EA076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01230F5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4A2630A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3A5E5C7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09E84D7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4A0E863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CEAF06" w14:textId="00D9260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81D5245" w14:textId="46A788B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B27389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3CB48D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5195DE0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050EB23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2757EF8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021B3E9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33589F3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793C0B2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D3DAF6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52EB609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2E2AEDB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466FCA4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2B2392A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2B387C9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63343F0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52531F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D5307B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4CB44B2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082ABB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51BF0E8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395BD8C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2F1909D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36D935E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130108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7CB773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239ED1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100296D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24F255B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44D4781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7A14821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49F3D85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5A3223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93E3EA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5BFD02A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1604844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5DE71064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6688E75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00C1034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6C8EA3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2F7626D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775C941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162D813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0912F96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5FA68CB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996398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5E294BF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46346F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400C838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0CC40B7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0AD8FAD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8D2DD1D" w14:textId="380C5E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796EA4" w14:textId="5FD9213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EBFEFE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2CADB91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22E2231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35EA4F8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C555CA" w14:textId="0718AA6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78F2A8" w14:textId="6E92D6A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0213C9" w14:textId="05AAF16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1BDF07F" w14:textId="0969393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CCE94A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19C1E2F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72ABE12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40724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BFC8E9" w14:textId="693136D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8B4706" w14:textId="5346AD7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306362" w14:textId="375D48C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36174E6" w14:textId="7E1E565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95F22A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549D0D7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02FB3F5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266856C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3C9A06" w14:textId="04F185B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EDCB7E" w14:textId="71EADBE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A48F85" w14:textId="3DF6B6F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122A6A0" w14:textId="65075DB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14B7451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7A2A4C8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53F683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884B3F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B0FCBF" w14:textId="388AE50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DD04B4" w14:textId="4DD1D51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0A34A6" w14:textId="47102DF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92942E" w14:textId="20AFC36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5C1498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744C022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17E5F3B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40C6B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13B55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1FBAA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8490E9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57D929A9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 w:rsidRPr="000C3E86"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val="en-US"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AADCE52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A258E6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259B47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EA85214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4D632E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43F861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79B1FE4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29A7335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NED</w:t>
                        </w:r>
                      </w:p>
                    </w:tc>
                  </w:tr>
                  <w:tr w:rsidR="00A702F5" w:rsidRPr="000C3E86" w14:paraId="6F733323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1842666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682F787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6EA8B4F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4F1FCCF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1E005E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B11A2D" w14:textId="4F146B1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45D7C4" w14:textId="31A0A36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41FB961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17DB876" w14:textId="37F114F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A50D2" w14:textId="2717A82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65D324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B6B2B" w14:textId="45A3909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3B1C3A" w14:textId="1193C00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B69B1D" w14:textId="2F506B0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1696A4C" w14:textId="5CAAED0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B03684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0179AEC" w14:textId="45C3E0E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F4407" w14:textId="16DBEDC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FAA264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2BBB2" w14:textId="433AEE8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277B32" w14:textId="321365C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AE1DC8" w14:textId="4EE27C2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DB95BCB" w14:textId="43BF112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789B7E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CC4CE27" w14:textId="290B67E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57DE5" w14:textId="20CFDE9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EEA5E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11F935" w14:textId="27F928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22845" w14:textId="702BC24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01F9385" w14:textId="3B41E84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6B257B" w14:textId="4B0B5A2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4FF325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9614E19" w14:textId="1A3D8F1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DD080" w14:textId="11CFA7C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582CB25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01708F" w14:textId="702478C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4813E3" w14:textId="39EE000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C1B6" w14:textId="32DC1BB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6271937" w14:textId="33897A0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E33918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D3BFC65" w14:textId="56E1FCC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E63AB" w14:textId="0C7F93B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6EA57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CE027E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42942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F3BA4F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</w:tr>
          </w:tbl>
          <w:p w14:paraId="1A5B6E03" w14:textId="2CC03F92" w:rsidR="00E50BDE" w:rsidRPr="000C3E86" w:rsidRDefault="00E50BDE" w:rsidP="0007089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2B3E424A" w14:textId="1DF0A038" w:rsidR="00F93E3B" w:rsidRPr="000C3E86" w:rsidRDefault="00F93E3B" w:rsidP="0007089E">
      <w:pPr>
        <w:pStyle w:val="a5"/>
        <w:rPr>
          <w:rFonts w:ascii="Arial Narrow" w:hAnsi="Arial Narrow"/>
          <w:noProof/>
          <w:color w:val="auto"/>
          <w:lang w:val="en-US"/>
        </w:rPr>
      </w:pPr>
    </w:p>
    <w:sectPr w:rsidR="00F93E3B" w:rsidRPr="000C3E86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9A4CB" w14:textId="77777777" w:rsidR="004F5A37" w:rsidRDefault="004F5A37">
      <w:pPr>
        <w:spacing w:after="0"/>
      </w:pPr>
      <w:r>
        <w:separator/>
      </w:r>
    </w:p>
  </w:endnote>
  <w:endnote w:type="continuationSeparator" w:id="0">
    <w:p w14:paraId="21784169" w14:textId="77777777" w:rsidR="004F5A37" w:rsidRDefault="004F5A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2771C" w14:textId="77777777" w:rsidR="004F5A37" w:rsidRDefault="004F5A37">
      <w:pPr>
        <w:spacing w:after="0"/>
      </w:pPr>
      <w:r>
        <w:separator/>
      </w:r>
    </w:p>
  </w:footnote>
  <w:footnote w:type="continuationSeparator" w:id="0">
    <w:p w14:paraId="6931055B" w14:textId="77777777" w:rsidR="004F5A37" w:rsidRDefault="004F5A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089E"/>
    <w:rsid w:val="00071356"/>
    <w:rsid w:val="00097A25"/>
    <w:rsid w:val="000A5A57"/>
    <w:rsid w:val="000C3E86"/>
    <w:rsid w:val="001274F3"/>
    <w:rsid w:val="00151CCE"/>
    <w:rsid w:val="001B01F9"/>
    <w:rsid w:val="001C41F9"/>
    <w:rsid w:val="00285C1D"/>
    <w:rsid w:val="002D5945"/>
    <w:rsid w:val="003327F5"/>
    <w:rsid w:val="00340CAF"/>
    <w:rsid w:val="003C0D41"/>
    <w:rsid w:val="003E085C"/>
    <w:rsid w:val="003E7B3A"/>
    <w:rsid w:val="00416364"/>
    <w:rsid w:val="004166ED"/>
    <w:rsid w:val="00431B29"/>
    <w:rsid w:val="00440416"/>
    <w:rsid w:val="00462EAD"/>
    <w:rsid w:val="004A6170"/>
    <w:rsid w:val="004F5A37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C56B4"/>
    <w:rsid w:val="00A12667"/>
    <w:rsid w:val="00A14581"/>
    <w:rsid w:val="00A20E4C"/>
    <w:rsid w:val="00A702F5"/>
    <w:rsid w:val="00AA23D3"/>
    <w:rsid w:val="00AA3C50"/>
    <w:rsid w:val="00AE302A"/>
    <w:rsid w:val="00AE36BB"/>
    <w:rsid w:val="00B37C7E"/>
    <w:rsid w:val="00B501CC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3414</Words>
  <Characters>19461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2021-11-15T18:11:00Z</dcterms:created>
  <dcterms:modified xsi:type="dcterms:W3CDTF">2021-11-15T18:11:00Z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