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0C3E86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E7402F6" w:rsidR="003E085C" w:rsidRPr="000C3E86" w:rsidRDefault="003E085C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</w:pP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121C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t>2023</w:t>
            </w:r>
            <w:r w:rsidRPr="000C3E86">
              <w:rPr>
                <w:rFonts w:ascii="Arial Narrow" w:hAnsi="Arial Narrow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:rsidRPr="000C3E86" w14:paraId="79F6697B" w14:textId="77777777" w:rsidTr="00997268">
              <w:tc>
                <w:tcPr>
                  <w:tcW w:w="1666" w:type="pct"/>
                </w:tcPr>
                <w:p w14:paraId="1E763E4B" w14:textId="76A0F643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bookmarkStart w:id="1" w:name="_Hlk38821049"/>
                  <w:r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7"/>
                    <w:gridCol w:w="477"/>
                    <w:gridCol w:w="477"/>
                    <w:gridCol w:w="477"/>
                    <w:gridCol w:w="464"/>
                  </w:tblGrid>
                  <w:tr w:rsidR="00E50BDE" w:rsidRPr="000C3E86" w14:paraId="684222CD" w14:textId="77777777" w:rsidTr="00A702F5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C4CA4B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3E3179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3BC4369F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EF9AC52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0055D8A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D63D89C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1EFA436E" w:rsidR="00E50BDE" w:rsidRPr="000C3E86" w:rsidRDefault="000C3E86" w:rsidP="0007089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31DF8F53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4BFAB0F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35F9CB1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3A4DE9C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01CEF0B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75D8C0F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0A3977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4EADEAE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FA4FA2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88A4083" w14:textId="7AC2E0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D9C7DF" w14:textId="5EBC13C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D5672A" w14:textId="2CABB13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8E39618" w14:textId="4B4C123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01D669" w14:textId="299F73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8B3CC1" w14:textId="5896994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D7E7E1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23F797F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3FCDA0AA" w14:textId="297EC0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99770B" w14:textId="0F277E4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78C04D" w14:textId="73C3F3F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764BF9" w14:textId="2E040DF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4D6EFD" w14:textId="1B88F4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A7D074" w14:textId="1685437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5C00E2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0529957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824C9C9" w14:textId="335CFC8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5E1D41" w14:textId="6B75ABC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951C8E" w14:textId="32B4313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755A8A" w14:textId="5F8CAD7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1F29A4" w14:textId="1A7877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D8D3352" w14:textId="7EFE9E0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CF966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97D45F8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4BD14B6A" w14:textId="572DAD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6ECD0" w14:textId="07D7117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B018" w14:textId="76DF06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B5BF7" w14:textId="0D945E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3E501" w14:textId="7C959F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A251BC6" w14:textId="7046210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50BB6D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144E5B8" w14:textId="77777777" w:rsidTr="00A702F5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F237A0" w14:textId="2E134A4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CCAC5" w14:textId="11CC92F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0BB2A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D13DE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41B31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7F8AB0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1157896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4D521D1C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033DEE6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45CD4D0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E10CD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569189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43454D3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C09A30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E8752C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033AD79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6CACCC8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4CE3C6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433733F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64A8B6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56B74D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72AB5A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2F3CA6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878283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11ECDA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525250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48C02E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9A7D" w14:textId="77093B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7C63CF" w14:textId="476DA3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0DD119" w14:textId="124355B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070060F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DC4D67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2FF89E9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2F1867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723C47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8FC14F" w14:textId="5239F08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F7ACB7" w14:textId="42827EA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A9F174" w14:textId="4744F9D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518055B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333194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784C11F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08DF04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2F58C5E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262D4B" w14:textId="48C2CD8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49CF7" w14:textId="3CB1C2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6A059" w14:textId="01AA847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0EB00C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4B0FF9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17C9D95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709F8B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EE19DF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DB4676" w14:textId="293C287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2ADD02" w14:textId="0706160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D5BCA" w14:textId="56CE293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71A6BA9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CB553C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3D094D4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2017014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AA4EB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9AE72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A3664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553E37F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5FBA1453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4961FB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448403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B6CC9C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418F4A3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8F9548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180A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062CC4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1AD7C61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7064AB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60AB6BA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76420B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0358FE4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5918695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7275E5C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48D39C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CC4FB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2D8059F" w14:textId="645F699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6E6AF53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917F2D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650517" w14:textId="3202166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810657" w14:textId="7F2EAEE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DD2049" w14:textId="302DE39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59559A9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DAA7F9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B1BC1FA" w14:textId="24D076D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0881334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30ACE9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612937" w14:textId="15271DE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6CEF7" w14:textId="26DD5C6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EEA51C" w14:textId="280C9B8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6D75CEF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91924F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0EE5652" w14:textId="2887A2C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279939D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7D1FBA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3E5F29" w14:textId="59B120A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D56471" w14:textId="5365D71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7AED89" w14:textId="1296A09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0B7312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22DB45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4ACEBE8" w14:textId="25A22CA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616B289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B32C7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8BB8E5" w14:textId="51AE51F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100B5" w14:textId="4B4CA45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C4FF97" w14:textId="4A78A0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7B34C6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3808F2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E6C55AF" w14:textId="44FCDE0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23761FF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B5375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1958E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7379C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3808ABFD" w14:textId="77777777" w:rsidTr="00997268">
              <w:tc>
                <w:tcPr>
                  <w:tcW w:w="1666" w:type="pct"/>
                </w:tcPr>
                <w:p w14:paraId="7D399169" w14:textId="652CC08A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830A8BB" w14:textId="77777777" w:rsidTr="000C3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7F8A4EA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0ED95EC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1BE3F9D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2EE1C6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197F14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003F7A4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395E4C8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14D13F92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24FD8BB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6D47BB3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1B0F867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20C8B99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07C207E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4966206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52A6C1F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66F6110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A80732B" w14:textId="0C4C2E7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544451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75006DF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04C2D5D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497EF8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641E8D6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0E21DE3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4D8AA7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9EB8112" w14:textId="64772F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884357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5BA1E6A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3A000B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167F93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042B7AE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3F510B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D87AE24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70F716A" w14:textId="360B072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8FC638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7A9477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013B1DB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53646D3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6F2B707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60F39D4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CB6B821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9309AC1" w14:textId="58A39AE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7C4D9A2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7D700E6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35251D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53FC257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57B4685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8D5FEE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03B39C8" w14:textId="77777777" w:rsidTr="000C3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8C29B70" w14:textId="4B885F8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5232255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E8E5C1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D4E4F6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E0CC8F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173351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E01FA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E75801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0A0B0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15F05E8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1600D90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644B5D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0F8B218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0967028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3D9318A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4770A2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50157B6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3129873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179F631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9C0EC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755D6E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18F7F34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383B33C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C13B6B" w14:textId="27A6A4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117334" w14:textId="6499F1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7D6AFA" w14:textId="0727815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7DF7E6" w14:textId="54D457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A5D817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164F56A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65FA10F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C1361B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F1FBF7" w14:textId="56FF82A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5BF783" w14:textId="5F3F059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33530D" w14:textId="603FC73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205FA3C" w14:textId="30BD0C5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1B050A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6A697A7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4E661E9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BF4165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2973FF" w14:textId="11DAB14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39F0D" w14:textId="0DAAFC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09B660" w14:textId="5A880EF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A66CFE" w14:textId="0C2ED13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B50F77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63AD718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53F3329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2738687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35B977" w14:textId="0BBF4EC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18D083" w14:textId="3433442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0430F8" w14:textId="148F6BE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8D76BD8" w14:textId="47CD23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0F295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3F0A101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13DC83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3935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7979E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467D5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F42639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4B0DF3D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27C2DD8F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FA5A7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7B477D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65DD9BC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126E89D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03C76FA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47DC5251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55E20BE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36D35DF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718888E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6EB874C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47FEB0F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05FDC5C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0B0884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1195AC3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61AC72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F389E1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5C9E191" w14:textId="43545E1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3E71485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560A858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C5A0E1" w14:textId="5485B64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B9CD27" w14:textId="78CA75E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001CD9" w14:textId="7CC862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E5F75D7" w14:textId="5ACD1BD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A9805B0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166C50" w14:textId="1F8A072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2E2CC85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29FB6A6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C7684B" w14:textId="5DFBBD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9F8B80C" w14:textId="2DBE00E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B9840C" w14:textId="55D91EB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0B891E" w14:textId="2602BAC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E05CB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51EF6D8" w14:textId="0F7CCBD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0889D0B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66E236D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D938D" w14:textId="1FD80A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426403" w14:textId="3958908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38E1F" w14:textId="64CB800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E701C99" w14:textId="58782CA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ED9F1FD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F50AD5B" w14:textId="1E1502F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3C17EC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0C048EE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3CB8B9" w14:textId="3CDA4EA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87473A" w14:textId="2A8E24F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C47AD9" w14:textId="0B503A7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4A9BD90" w14:textId="79E2362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A50E01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A2544FD" w14:textId="757ECB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28B969D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709F8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A4668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FDAE7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1A12D3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E50BDE" w:rsidRPr="000C3E86" w14:paraId="5ABCB9D1" w14:textId="77777777" w:rsidTr="00997268">
              <w:tc>
                <w:tcPr>
                  <w:tcW w:w="1666" w:type="pct"/>
                </w:tcPr>
                <w:p w14:paraId="3FBAEAFE" w14:textId="0B7BFE4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79A7682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59376F7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CD7074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29A552A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586594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1B95007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6E2D8B9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218891D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9D7AFB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4ACCF46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4C892DC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1AAA565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6FD1794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4528714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59F27C7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5210D5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6853A2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5ABB265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01AB390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46F7B26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72CBC00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4294B30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4609CCE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9DFA41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CC3501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53EACC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4F68235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39F34EA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0A84B18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24550B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0669845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5D4D1A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9E4E75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2931D5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31419DE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6E87229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457D50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36DF814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51014B4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302D84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2D3F51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09C8434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7FD936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2205746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3F5D964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73FDA16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654F3B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C368E2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9E92B85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5B05D4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2BA4CDC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FD39BA0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D6EAAC9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6FF8B2F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761BEC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2D3EC2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AC8B57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0C0669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F3E0500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066362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029CC6A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66024F5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10FBCDB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7E2ABD3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17C4AAD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08442D3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58B477B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2DC2FF2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A0487C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6021D7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7E0F33E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69CAAB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FAFAA5" w14:textId="0992EE7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6E8B3F" w14:textId="191029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E0BABE" w14:textId="02DE190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268D01D" w14:textId="5FA12A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BBD6FAB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1C26F5B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361E54D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C45FF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4FB448" w14:textId="2ACEC7D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C3D44B" w14:textId="66DA7E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B42C8C" w14:textId="5BF13F1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61DAE87" w14:textId="458C70E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67A140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6877D96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13EB48D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22AA829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9B7BD4" w14:textId="3F35265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A51FA" w14:textId="7F65949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57B51F" w14:textId="3EC42E3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9CC1CCE" w14:textId="32D99E9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5EE3CD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3183804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150EFC7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566D451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17A65" w14:textId="4E90842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112852" w14:textId="00B9C2B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448B09" w14:textId="07327EE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396A96B" w14:textId="07C2807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10F454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46CF14D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7DCFD93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5D17C8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661B1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29129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BC477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9E875DE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0F7938D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D4AC1A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507E84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6C4D9DA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98D950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F92C26F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03A7695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4550F6C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3783DA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7F7CE8C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362878F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74C92B9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275D90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1DAF73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40EA7E6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3B48542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093506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6E2A3DC" w14:textId="68FD16F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22EEA1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EB410E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405CD7" w14:textId="5464872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366BF5" w14:textId="6F0FD70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D89D9F" w14:textId="5222A88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23D446" w14:textId="69ED90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75EA407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E806A7E" w14:textId="2E0FC52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2918489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2855D1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609886" w14:textId="779FA98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C83A73" w14:textId="20B6079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72BA9" w14:textId="02241E8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AD2E317" w14:textId="2C0E251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F998A4F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4C75CA2" w14:textId="5A8099C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7D98EFD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1BFA3A0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1FAEE3" w14:textId="56C6AA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85131C" w14:textId="08B970F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3ADF14" w14:textId="0D43ADC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E8CEE29" w14:textId="30A8CD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00EC18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05BFCCC" w14:textId="58DEBF5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661CEBF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BEF723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9448D" w14:textId="4ACEA4F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E783AE" w14:textId="778973F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B3755E" w14:textId="48E4F9A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AA51BE" w14:textId="066D2B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80785D6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122901D" w14:textId="34AD772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3A20DC3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35F3D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E9A08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C0D83A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F33F9EC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E50BDE" w:rsidRPr="000C3E86" w14:paraId="405FBD6D" w14:textId="77777777" w:rsidTr="00997268">
              <w:tc>
                <w:tcPr>
                  <w:tcW w:w="1666" w:type="pct"/>
                </w:tcPr>
                <w:p w14:paraId="153179A5" w14:textId="764A385C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645C0491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303033A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22A1538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1E444D79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4379C0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237ADF6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7C217DA6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04FFD47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7EA076C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6784881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0EB83B3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4D926C1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6255810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480A3F4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7C64C24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55593E8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B27389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6B6EDF6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3615601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4139D7E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5BC95C0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740585C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345EE1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A6B107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6D3DAF6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3EDFD75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437887F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0CD48ED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0D2BABB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339A441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2A40A4A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EB72EA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D5307B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31D879F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10BE197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17B4B2B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2DC85B9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556CD29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45D4C5C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4EFFBE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47CB773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28CAB91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714A7CC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7DCC1B9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6F58CA2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4F7A659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2B432F4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58FE7E5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93E3EA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2BF64F8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7F46329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5DE71064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6688E75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00C1034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6C8EA3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2F7626D2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775C9413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162D813E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0912F96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5FA68CB7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NED</w:t>
                        </w:r>
                      </w:p>
                    </w:tc>
                  </w:tr>
                  <w:tr w:rsidR="00A702F5" w:rsidRPr="000C3E86" w14:paraId="29963989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44F01C5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01CC290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760F07D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55A48A9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11FD2C7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17FF26B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686D2D3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EBFEFE2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2471C28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15FB1EC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C6156F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C555CA" w14:textId="3C3E5BF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78F2A8" w14:textId="11D87CF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0213C9" w14:textId="44334B6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1BDF07F" w14:textId="1018B31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2CCE94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3F115B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25E68D6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6AA8D74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BFC8E9" w14:textId="32978E7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8B4706" w14:textId="324EA14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306362" w14:textId="0F9A6BD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36174E6" w14:textId="4F2E65F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95F22A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5A829A8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54B23F9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7212A5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3C9A06" w14:textId="2E144D7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EDCB7E" w14:textId="4F5DF5D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A48F85" w14:textId="1FAF19C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122A6A0" w14:textId="23ACAF1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314B745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3C8812B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325F9A4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3D6DD4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B0FCBF" w14:textId="43113D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DD04B4" w14:textId="67A0B1C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0A34A6" w14:textId="3F9905D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B92942E" w14:textId="16AE15A5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05C14984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12316CB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0C9E1EBA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40C6B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13B551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1FBAAB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8490E9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7D929A9" w:rsidR="00E50BDE" w:rsidRPr="000C3E86" w:rsidRDefault="000C3E86" w:rsidP="0007089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6"/>
                      <w:szCs w:val="46"/>
                      <w:lang w:val="en-US"/>
                    </w:rPr>
                  </w:pPr>
                  <w:r w:rsidRPr="000C3E86">
                    <w:rPr>
                      <w:rFonts w:ascii="Arial Narrow" w:hAnsi="Arial Narrow" w:cs="Calibri"/>
                      <w:noProof/>
                      <w:color w:val="auto"/>
                      <w:sz w:val="46"/>
                      <w:szCs w:val="46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0C3E86" w:rsidRPr="000C3E86" w14:paraId="1AADCE52" w14:textId="77777777" w:rsidTr="000C3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A258E68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259B47A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EA85214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SRE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4D632EB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ČET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43F861C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PET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79B1FE45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29A7335D" w:rsidR="000C3E86" w:rsidRPr="000C3E86" w:rsidRDefault="000C3E86" w:rsidP="000C3E8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0C3E8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  <w:t>NED</w:t>
                        </w:r>
                      </w:p>
                    </w:tc>
                  </w:tr>
                  <w:tr w:rsidR="00A702F5" w:rsidRPr="000C3E86" w14:paraId="6F733323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11AAFB9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018E21C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5E789E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762A2E1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7530350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2490F">
                          <w:rPr>
                            <w:rFonts w:ascii="Arial Narrow" w:hAnsi="Arial Narrow" w:cs="Calibri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2171693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63D3DD3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2490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41FB961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17DB876" w14:textId="323F7C90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657E87A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14B6E1A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B6B2B" w14:textId="142B15D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3B1C3A" w14:textId="670C3EA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B69B1D" w14:textId="69F05C8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1696A4C" w14:textId="4CF3816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5B03684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0179AEC" w14:textId="455C54E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553794C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DCA6D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42BBB2" w14:textId="2EB0E70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277B32" w14:textId="4200B588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AE1DC8" w14:textId="477E958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DB95BCB" w14:textId="365775E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789B7EA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CC4CE27" w14:textId="6F03A261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3E4DD5CD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3E800F8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11F935" w14:textId="2CD285E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922845" w14:textId="555B819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1F9385" w14:textId="79453F46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6B257B" w14:textId="4705F9A2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14FF325E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9614E19" w14:textId="2C29E924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7B40F30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0F2EE759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01708F" w14:textId="0CFC2F5F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4813E3" w14:textId="7C6E592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C1B6" w14:textId="320DBA6B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6271937" w14:textId="5EF33C2E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24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702F5" w:rsidRPr="000C3E86" w14:paraId="7E339188" w14:textId="77777777" w:rsidTr="000C3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D3BFC65" w14:textId="3A2B060C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493DB213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121C6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2490F"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D6EA574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CE027E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42942F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0F3BA4F2" w14:textId="77777777" w:rsidR="00A702F5" w:rsidRPr="000C3E86" w:rsidRDefault="00A702F5" w:rsidP="00A702F5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/>
                          </w:rPr>
                        </w:pPr>
                      </w:p>
                    </w:tc>
                  </w:tr>
                </w:tbl>
                <w:p w14:paraId="1B630266" w14:textId="77777777" w:rsidR="00E50BDE" w:rsidRPr="000C3E86" w:rsidRDefault="00E50BDE" w:rsidP="0007089E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en-US"/>
                    </w:rPr>
                  </w:pPr>
                </w:p>
              </w:tc>
            </w:tr>
          </w:tbl>
          <w:p w14:paraId="1A5B6E03" w14:textId="2CC03F92" w:rsidR="00E50BDE" w:rsidRPr="000C3E86" w:rsidRDefault="00E50BDE" w:rsidP="0007089E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2B3E424A" w14:textId="1DF0A038" w:rsidR="00F93E3B" w:rsidRPr="000C3E86" w:rsidRDefault="00F93E3B" w:rsidP="0007089E">
      <w:pPr>
        <w:pStyle w:val="a5"/>
        <w:rPr>
          <w:rFonts w:ascii="Arial Narrow" w:hAnsi="Arial Narrow"/>
          <w:noProof/>
          <w:color w:val="auto"/>
          <w:lang w:val="en-US"/>
        </w:rPr>
      </w:pPr>
    </w:p>
    <w:sectPr w:rsidR="00F93E3B" w:rsidRPr="000C3E86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9BFA2" w14:textId="77777777" w:rsidR="00847906" w:rsidRDefault="00847906">
      <w:pPr>
        <w:spacing w:after="0"/>
      </w:pPr>
      <w:r>
        <w:separator/>
      </w:r>
    </w:p>
  </w:endnote>
  <w:endnote w:type="continuationSeparator" w:id="0">
    <w:p w14:paraId="69B5B0C8" w14:textId="77777777" w:rsidR="00847906" w:rsidRDefault="008479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9D85D" w14:textId="77777777" w:rsidR="00847906" w:rsidRDefault="00847906">
      <w:pPr>
        <w:spacing w:after="0"/>
      </w:pPr>
      <w:r>
        <w:separator/>
      </w:r>
    </w:p>
  </w:footnote>
  <w:footnote w:type="continuationSeparator" w:id="0">
    <w:p w14:paraId="4E48BFD1" w14:textId="77777777" w:rsidR="00847906" w:rsidRDefault="008479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089E"/>
    <w:rsid w:val="00071356"/>
    <w:rsid w:val="00097A25"/>
    <w:rsid w:val="000A5A57"/>
    <w:rsid w:val="000C3E86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166ED"/>
    <w:rsid w:val="00431B29"/>
    <w:rsid w:val="00440416"/>
    <w:rsid w:val="00462EAD"/>
    <w:rsid w:val="004A6170"/>
    <w:rsid w:val="004F5A37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47906"/>
    <w:rsid w:val="008B1201"/>
    <w:rsid w:val="008F16F7"/>
    <w:rsid w:val="009164BA"/>
    <w:rsid w:val="009166BD"/>
    <w:rsid w:val="00977AAE"/>
    <w:rsid w:val="00996E56"/>
    <w:rsid w:val="00997268"/>
    <w:rsid w:val="009C56B4"/>
    <w:rsid w:val="00A12667"/>
    <w:rsid w:val="00A14581"/>
    <w:rsid w:val="00A20E4C"/>
    <w:rsid w:val="00A702F5"/>
    <w:rsid w:val="00AA23D3"/>
    <w:rsid w:val="00AA3C50"/>
    <w:rsid w:val="00AE302A"/>
    <w:rsid w:val="00AE36BB"/>
    <w:rsid w:val="00B37C7E"/>
    <w:rsid w:val="00B501CC"/>
    <w:rsid w:val="00B65B09"/>
    <w:rsid w:val="00B85583"/>
    <w:rsid w:val="00B9476B"/>
    <w:rsid w:val="00BC3952"/>
    <w:rsid w:val="00BE5AB8"/>
    <w:rsid w:val="00C121C6"/>
    <w:rsid w:val="00C44DFB"/>
    <w:rsid w:val="00C6519B"/>
    <w:rsid w:val="00C70F21"/>
    <w:rsid w:val="00C7354B"/>
    <w:rsid w:val="00C91F9B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3412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2021-11-16T07:33:00Z</dcterms:created>
  <dcterms:modified xsi:type="dcterms:W3CDTF">2021-11-16T07:33:00Z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