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jc w:val="center"/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15398"/>
      </w:tblGrid>
      <w:tr w:rsidR="003E085C" w:rsidRPr="00473725" w14:paraId="40983BE3" w14:textId="77777777" w:rsidTr="003913BD">
        <w:trPr>
          <w:trHeight w:val="10480"/>
          <w:jc w:val="center"/>
        </w:trPr>
        <w:tc>
          <w:tcPr>
            <w:tcW w:w="5000" w:type="pct"/>
            <w:vAlign w:val="center"/>
          </w:tcPr>
          <w:p w14:paraId="66537F75" w14:textId="52919DDD" w:rsidR="003E085C" w:rsidRPr="00473725" w:rsidRDefault="003E085C" w:rsidP="00E50BDE">
            <w:pPr>
              <w:pStyle w:val="ad"/>
              <w:jc w:val="center"/>
              <w:rPr>
                <w:b/>
                <w:bCs/>
                <w:noProof/>
                <w:color w:val="00B0F0"/>
                <w:sz w:val="80"/>
                <w:szCs w:val="80"/>
                <w:lang w:bidi="ru-RU"/>
              </w:rPr>
            </w:pPr>
            <w:r w:rsidRPr="00473725">
              <w:rPr>
                <w:b/>
                <w:bCs/>
                <w:noProof/>
                <w:color w:val="00B0F0"/>
                <w:sz w:val="80"/>
                <w:szCs w:val="80"/>
                <w:lang w:bidi="ru-RU"/>
              </w:rPr>
              <w:fldChar w:fldCharType="begin"/>
            </w:r>
            <w:r w:rsidRPr="00473725">
              <w:rPr>
                <w:b/>
                <w:bCs/>
                <w:noProof/>
                <w:color w:val="00B0F0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473725">
              <w:rPr>
                <w:b/>
                <w:bCs/>
                <w:noProof/>
                <w:color w:val="00B0F0"/>
                <w:sz w:val="80"/>
                <w:szCs w:val="80"/>
                <w:lang w:bidi="ru-RU"/>
              </w:rPr>
              <w:fldChar w:fldCharType="separate"/>
            </w:r>
            <w:r w:rsidR="00497033">
              <w:rPr>
                <w:b/>
                <w:bCs/>
                <w:noProof/>
                <w:color w:val="00B0F0"/>
                <w:sz w:val="80"/>
                <w:szCs w:val="80"/>
                <w:lang w:bidi="ru-RU"/>
              </w:rPr>
              <w:t>2022</w:t>
            </w:r>
            <w:r w:rsidRPr="00473725">
              <w:rPr>
                <w:b/>
                <w:bCs/>
                <w:noProof/>
                <w:color w:val="00B0F0"/>
                <w:sz w:val="80"/>
                <w:szCs w:val="80"/>
                <w:lang w:bidi="ru-RU"/>
              </w:rPr>
              <w:fldChar w:fldCharType="end"/>
            </w:r>
            <w:bookmarkStart w:id="0" w:name="_Calendar"/>
            <w:bookmarkEnd w:id="0"/>
          </w:p>
          <w:tbl>
            <w:tblPr>
              <w:tblStyle w:val="ae"/>
              <w:tblW w:w="5000" w:type="pct"/>
              <w:tblCellMar>
                <w:top w:w="170" w:type="dxa"/>
                <w:left w:w="284" w:type="dxa"/>
                <w:bottom w:w="170" w:type="dxa"/>
                <w:right w:w="284" w:type="dxa"/>
              </w:tblCellMar>
              <w:tblLook w:val="04A0" w:firstRow="1" w:lastRow="0" w:firstColumn="1" w:lastColumn="0" w:noHBand="0" w:noVBand="1"/>
            </w:tblPr>
            <w:tblGrid>
              <w:gridCol w:w="3849"/>
              <w:gridCol w:w="3849"/>
              <w:gridCol w:w="3850"/>
              <w:gridCol w:w="3850"/>
            </w:tblGrid>
            <w:tr w:rsidR="00240D4D" w:rsidRPr="00473725" w14:paraId="79F6697B" w14:textId="61825017" w:rsidTr="00A56366">
              <w:trPr>
                <w:trHeight w:val="2800"/>
              </w:trPr>
              <w:tc>
                <w:tcPr>
                  <w:tcW w:w="1250" w:type="pct"/>
                </w:tcPr>
                <w:p w14:paraId="1E763E4B" w14:textId="2556D858" w:rsidR="00240D4D" w:rsidRPr="00497033" w:rsidRDefault="00473725" w:rsidP="00E50BDE">
                  <w:pPr>
                    <w:pStyle w:val="Months"/>
                    <w:jc w:val="center"/>
                    <w:rPr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val="en-US"/>
                    </w:rPr>
                  </w:pPr>
                  <w:bookmarkStart w:id="1" w:name="_Hlk38821049"/>
                  <w:r w:rsidRPr="00497033">
                    <w:rPr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val="en-US"/>
                    </w:rPr>
                    <w:t>JANUAR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6"/>
                    <w:gridCol w:w="471"/>
                    <w:gridCol w:w="470"/>
                    <w:gridCol w:w="470"/>
                    <w:gridCol w:w="470"/>
                    <w:gridCol w:w="470"/>
                    <w:gridCol w:w="459"/>
                  </w:tblGrid>
                  <w:tr w:rsidR="00240D4D" w:rsidRPr="00497033" w14:paraId="684222CD" w14:textId="77777777" w:rsidTr="00F244F1">
                    <w:trPr>
                      <w:trHeight w:val="170"/>
                    </w:trPr>
                    <w:tc>
                      <w:tcPr>
                        <w:tcW w:w="711" w:type="pct"/>
                        <w:shd w:val="clear" w:color="auto" w:fill="auto"/>
                        <w:vAlign w:val="center"/>
                      </w:tcPr>
                      <w:p w14:paraId="39408482" w14:textId="36084F1A" w:rsidR="00240D4D" w:rsidRPr="00497033" w:rsidRDefault="00473725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  <w:lang w:val="en-US"/>
                          </w:rPr>
                        </w:pPr>
                        <w:r w:rsidRPr="00497033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val="en-US" w:bidi="ru-RU"/>
                          </w:rPr>
                          <w:t>PON</w:t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7B285114" w14:textId="0E7C1C99" w:rsidR="00240D4D" w:rsidRPr="00497033" w:rsidRDefault="00473725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  <w:lang w:val="en-US"/>
                          </w:rPr>
                        </w:pPr>
                        <w:r w:rsidRPr="00497033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val="en-US" w:bidi="ru-RU"/>
                          </w:rPr>
                          <w:t>TOR</w:t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4BB7502" w14:textId="3D336014" w:rsidR="00240D4D" w:rsidRPr="00497033" w:rsidRDefault="00473725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  <w:lang w:val="en-US"/>
                          </w:rPr>
                        </w:pPr>
                        <w:r w:rsidRPr="00497033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val="en-US" w:bidi="ru-RU"/>
                          </w:rPr>
                          <w:t>SRE</w:t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684BA99" w14:textId="73BD4580" w:rsidR="00240D4D" w:rsidRPr="00497033" w:rsidRDefault="00473725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  <w:lang w:val="en-US"/>
                          </w:rPr>
                        </w:pPr>
                        <w:r w:rsidRPr="00497033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val="en-US" w:bidi="ru-RU"/>
                          </w:rPr>
                          <w:t>ČET</w:t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CF75680" w14:textId="38046AC8" w:rsidR="00240D4D" w:rsidRPr="00497033" w:rsidRDefault="00473725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  <w:lang w:val="en-US"/>
                          </w:rPr>
                        </w:pPr>
                        <w:r w:rsidRPr="00497033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val="en-US" w:bidi="ru-RU"/>
                          </w:rPr>
                          <w:t>PET</w:t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7BE3AF3" w14:textId="30553106" w:rsidR="00240D4D" w:rsidRPr="00497033" w:rsidRDefault="00473725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  <w:lang w:val="en-US"/>
                          </w:rPr>
                        </w:pPr>
                        <w:r w:rsidRPr="00497033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val="en-US" w:bidi="ru-RU"/>
                          </w:rPr>
                          <w:t>SOB</w:t>
                        </w:r>
                      </w:p>
                    </w:tc>
                    <w:tc>
                      <w:tcPr>
                        <w:tcW w:w="701" w:type="pct"/>
                        <w:shd w:val="clear" w:color="auto" w:fill="auto"/>
                        <w:vAlign w:val="center"/>
                      </w:tcPr>
                      <w:p w14:paraId="37E85CF0" w14:textId="16399F9E" w:rsidR="00240D4D" w:rsidRPr="00497033" w:rsidRDefault="00473725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  <w:lang w:val="en-US"/>
                          </w:rPr>
                        </w:pPr>
                        <w:r w:rsidRPr="00497033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val="en-US" w:bidi="ru-RU"/>
                          </w:rPr>
                          <w:t>NED</w:t>
                        </w:r>
                      </w:p>
                    </w:tc>
                  </w:tr>
                  <w:tr w:rsidR="00F244F1" w:rsidRPr="00497033" w14:paraId="31DF8F53" w14:textId="77777777" w:rsidTr="00F244F1">
                    <w:trPr>
                      <w:trHeight w:val="350"/>
                    </w:trPr>
                    <w:tc>
                      <w:tcPr>
                        <w:tcW w:w="711" w:type="pct"/>
                        <w:vAlign w:val="center"/>
                      </w:tcPr>
                      <w:p w14:paraId="4C3DF47A" w14:textId="4D5CE39C" w:rsidR="00F244F1" w:rsidRPr="00497033" w:rsidRDefault="00F244F1" w:rsidP="00F244F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7FD8DCA2" w14:textId="07D7CFD7" w:rsidR="00F244F1" w:rsidRPr="00497033" w:rsidRDefault="00F244F1" w:rsidP="00F244F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D953DC5" w14:textId="149AB4C9" w:rsidR="00F244F1" w:rsidRPr="00497033" w:rsidRDefault="00F244F1" w:rsidP="00F244F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16F7F6B" w14:textId="0472009B" w:rsidR="00F244F1" w:rsidRPr="00497033" w:rsidRDefault="00F244F1" w:rsidP="00F244F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D77DEF9" w14:textId="7597364A" w:rsidR="00F244F1" w:rsidRPr="00497033" w:rsidRDefault="00F244F1" w:rsidP="00F244F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AB1CBA7" w14:textId="4619E704" w:rsidR="00F244F1" w:rsidRPr="00F244F1" w:rsidRDefault="00F244F1" w:rsidP="00F244F1">
                        <w:pPr>
                          <w:pStyle w:val="Dates"/>
                          <w:rPr>
                            <w:b/>
                            <w:bCs/>
                            <w:noProof/>
                            <w:color w:val="8CC841"/>
                            <w:sz w:val="24"/>
                            <w:szCs w:val="24"/>
                            <w:lang w:val="en-US"/>
                          </w:rPr>
                        </w:pP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8CC84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8CC84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8CC84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8CC841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8CC84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8CC841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8CC84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8CC841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8CC84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8CC84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8CC84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8CC841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8CC84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8CC841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8CC84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8CC84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8CC84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8CC841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8CC84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8CC84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8CC84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8CC84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8CC84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8CC84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8CC84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8CC84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8CC841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8CC84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61DE8D4C" w14:textId="713051F1" w:rsidR="00F244F1" w:rsidRPr="00F244F1" w:rsidRDefault="00F244F1" w:rsidP="00F244F1">
                        <w:pPr>
                          <w:pStyle w:val="Dates"/>
                          <w:rPr>
                            <w:b/>
                            <w:bCs/>
                            <w:noProof/>
                            <w:color w:val="8CC841"/>
                            <w:sz w:val="24"/>
                            <w:szCs w:val="24"/>
                            <w:lang w:val="en-US"/>
                          </w:rPr>
                        </w:pP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8CC84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8CC84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8CC84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8CC841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8CC84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8CC841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8CC84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8CC841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8CC84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8CC84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8CC84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8CC841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8CC84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8CC841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8CC84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8CC84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8CC84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8CC841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8CC84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8CC84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8CC84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8CC84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8CC84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8CC84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8CC84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8CC84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8CC841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8CC84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244F1" w:rsidRPr="00497033" w14:paraId="0AFA4FA2" w14:textId="77777777" w:rsidTr="00F244F1">
                    <w:trPr>
                      <w:trHeight w:val="336"/>
                    </w:trPr>
                    <w:tc>
                      <w:tcPr>
                        <w:tcW w:w="711" w:type="pct"/>
                        <w:vAlign w:val="center"/>
                      </w:tcPr>
                      <w:p w14:paraId="688A4083" w14:textId="3D45DFBB" w:rsidR="00F244F1" w:rsidRPr="00497033" w:rsidRDefault="00F244F1" w:rsidP="00F244F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1AD9C7DF" w14:textId="19DC574A" w:rsidR="00F244F1" w:rsidRPr="00497033" w:rsidRDefault="00F244F1" w:rsidP="00F244F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FD5672A" w14:textId="5FB997CA" w:rsidR="00F244F1" w:rsidRPr="00497033" w:rsidRDefault="00F244F1" w:rsidP="00F244F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8E39618" w14:textId="3741463B" w:rsidR="00F244F1" w:rsidRPr="00497033" w:rsidRDefault="00F244F1" w:rsidP="00F244F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E01D669" w14:textId="7874435B" w:rsidR="00F244F1" w:rsidRPr="00497033" w:rsidRDefault="00F244F1" w:rsidP="00F244F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78B3CC1" w14:textId="4C3A3F28" w:rsidR="00F244F1" w:rsidRPr="00F244F1" w:rsidRDefault="00F244F1" w:rsidP="00F244F1">
                        <w:pPr>
                          <w:pStyle w:val="Dates"/>
                          <w:rPr>
                            <w:b/>
                            <w:bCs/>
                            <w:noProof/>
                            <w:color w:val="8CC841"/>
                            <w:sz w:val="24"/>
                            <w:szCs w:val="24"/>
                            <w:lang w:val="en-US"/>
                          </w:rPr>
                        </w:pP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8CC84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8CC841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8CC84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8CC841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8CC84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63A6A44F" w14:textId="1A448609" w:rsidR="00F244F1" w:rsidRPr="00F244F1" w:rsidRDefault="00F244F1" w:rsidP="00F244F1">
                        <w:pPr>
                          <w:pStyle w:val="Dates"/>
                          <w:rPr>
                            <w:b/>
                            <w:bCs/>
                            <w:noProof/>
                            <w:color w:val="8CC841"/>
                            <w:sz w:val="24"/>
                            <w:szCs w:val="24"/>
                            <w:lang w:val="en-US"/>
                          </w:rPr>
                        </w:pP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8CC84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8CC841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8CC84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8CC841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8CC84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244F1" w:rsidRPr="00497033" w14:paraId="223F797F" w14:textId="77777777" w:rsidTr="00F244F1">
                    <w:trPr>
                      <w:trHeight w:val="350"/>
                    </w:trPr>
                    <w:tc>
                      <w:tcPr>
                        <w:tcW w:w="711" w:type="pct"/>
                        <w:vAlign w:val="center"/>
                      </w:tcPr>
                      <w:p w14:paraId="3FCDA0AA" w14:textId="3A28109F" w:rsidR="00F244F1" w:rsidRPr="00497033" w:rsidRDefault="00F244F1" w:rsidP="00F244F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4E99770B" w14:textId="16F3486A" w:rsidR="00F244F1" w:rsidRPr="00497033" w:rsidRDefault="00F244F1" w:rsidP="00F244F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078C04D" w14:textId="0AE70958" w:rsidR="00F244F1" w:rsidRPr="00497033" w:rsidRDefault="00F244F1" w:rsidP="00F244F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3764BF9" w14:textId="248FE016" w:rsidR="00F244F1" w:rsidRPr="00497033" w:rsidRDefault="00F244F1" w:rsidP="00F244F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C4D6EFD" w14:textId="60276D59" w:rsidR="00F244F1" w:rsidRPr="00497033" w:rsidRDefault="00F244F1" w:rsidP="00F244F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1A7D074" w14:textId="440D6FB1" w:rsidR="00F244F1" w:rsidRPr="00F244F1" w:rsidRDefault="00F244F1" w:rsidP="00F244F1">
                        <w:pPr>
                          <w:pStyle w:val="Dates"/>
                          <w:rPr>
                            <w:b/>
                            <w:bCs/>
                            <w:noProof/>
                            <w:color w:val="8CC841"/>
                            <w:sz w:val="24"/>
                            <w:szCs w:val="24"/>
                            <w:lang w:val="en-US"/>
                          </w:rPr>
                        </w:pP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8CC84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8CC841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8CC84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8CC841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8CC84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2DF4C53D" w14:textId="7A3F07D6" w:rsidR="00F244F1" w:rsidRPr="00F244F1" w:rsidRDefault="00F244F1" w:rsidP="00F244F1">
                        <w:pPr>
                          <w:pStyle w:val="Dates"/>
                          <w:rPr>
                            <w:b/>
                            <w:bCs/>
                            <w:noProof/>
                            <w:color w:val="8CC841"/>
                            <w:sz w:val="24"/>
                            <w:szCs w:val="24"/>
                            <w:lang w:val="en-US"/>
                          </w:rPr>
                        </w:pP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8CC84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8CC841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8CC84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8CC841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8CC84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244F1" w:rsidRPr="00497033" w14:paraId="10529957" w14:textId="77777777" w:rsidTr="00F244F1">
                    <w:trPr>
                      <w:trHeight w:val="350"/>
                    </w:trPr>
                    <w:tc>
                      <w:tcPr>
                        <w:tcW w:w="711" w:type="pct"/>
                        <w:vAlign w:val="center"/>
                      </w:tcPr>
                      <w:p w14:paraId="7824C9C9" w14:textId="641A6B8F" w:rsidR="00F244F1" w:rsidRPr="00497033" w:rsidRDefault="00F244F1" w:rsidP="00F244F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365E1D41" w14:textId="01804486" w:rsidR="00F244F1" w:rsidRPr="00497033" w:rsidRDefault="00F244F1" w:rsidP="00F244F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3951C8E" w14:textId="71CB22B9" w:rsidR="00F244F1" w:rsidRPr="00497033" w:rsidRDefault="00F244F1" w:rsidP="00F244F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A755A8A" w14:textId="33AEDC83" w:rsidR="00F244F1" w:rsidRPr="00497033" w:rsidRDefault="00F244F1" w:rsidP="00F244F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31F29A4" w14:textId="19C00EAD" w:rsidR="00F244F1" w:rsidRPr="00497033" w:rsidRDefault="00F244F1" w:rsidP="00F244F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D8D3352" w14:textId="2C21505D" w:rsidR="00F244F1" w:rsidRPr="00F244F1" w:rsidRDefault="00F244F1" w:rsidP="00F244F1">
                        <w:pPr>
                          <w:pStyle w:val="Dates"/>
                          <w:rPr>
                            <w:b/>
                            <w:bCs/>
                            <w:noProof/>
                            <w:color w:val="8CC841"/>
                            <w:sz w:val="24"/>
                            <w:szCs w:val="24"/>
                            <w:lang w:val="en-US"/>
                          </w:rPr>
                        </w:pP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8CC84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8CC841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8CC84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8CC841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8CC84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2CF6BA37" w14:textId="596F7D82" w:rsidR="00F244F1" w:rsidRPr="00F244F1" w:rsidRDefault="00F244F1" w:rsidP="00F244F1">
                        <w:pPr>
                          <w:pStyle w:val="Dates"/>
                          <w:rPr>
                            <w:b/>
                            <w:bCs/>
                            <w:noProof/>
                            <w:color w:val="8CC841"/>
                            <w:sz w:val="24"/>
                            <w:szCs w:val="24"/>
                            <w:lang w:val="en-US"/>
                          </w:rPr>
                        </w:pP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8CC84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8CC841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8CC84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8CC841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8CC84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244F1" w:rsidRPr="00497033" w14:paraId="797D45F8" w14:textId="77777777" w:rsidTr="00F244F1">
                    <w:trPr>
                      <w:trHeight w:val="336"/>
                    </w:trPr>
                    <w:tc>
                      <w:tcPr>
                        <w:tcW w:w="711" w:type="pct"/>
                        <w:vAlign w:val="center"/>
                      </w:tcPr>
                      <w:p w14:paraId="4BD14B6A" w14:textId="0C4CEEB7" w:rsidR="00F244F1" w:rsidRPr="00497033" w:rsidRDefault="00F244F1" w:rsidP="00F244F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3746ECD0" w14:textId="738CE8E6" w:rsidR="00F244F1" w:rsidRPr="00497033" w:rsidRDefault="00F244F1" w:rsidP="00F244F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6F7B018" w14:textId="5C3672AD" w:rsidR="00F244F1" w:rsidRPr="00497033" w:rsidRDefault="00F244F1" w:rsidP="00F244F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72B5BF7" w14:textId="62119005" w:rsidR="00F244F1" w:rsidRPr="00497033" w:rsidRDefault="00F244F1" w:rsidP="00F244F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573E501" w14:textId="5D144A9D" w:rsidR="00F244F1" w:rsidRPr="00497033" w:rsidRDefault="00F244F1" w:rsidP="00F244F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A251BC6" w14:textId="240FD338" w:rsidR="00F244F1" w:rsidRPr="00F244F1" w:rsidRDefault="00F244F1" w:rsidP="00F244F1">
                        <w:pPr>
                          <w:pStyle w:val="Dates"/>
                          <w:rPr>
                            <w:b/>
                            <w:bCs/>
                            <w:noProof/>
                            <w:color w:val="8CC841"/>
                            <w:sz w:val="24"/>
                            <w:szCs w:val="24"/>
                            <w:lang w:val="en-US"/>
                          </w:rPr>
                        </w:pP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8CC84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8CC84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8CC84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8CC841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8CC84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8CC84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8CC84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8CC84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8CC84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8CC84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8CC84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8CC841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8CC84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8CC84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8CC84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8CC84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8CC84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8CC841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8CC84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8CC84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8CC84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8CC84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8CC84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8CC841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8CC84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8CC84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8CC84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8CC84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8CC84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8CC84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8CC84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8CC84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8CC841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8CC84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3CA74E8D" w14:textId="04361921" w:rsidR="00F244F1" w:rsidRPr="00F244F1" w:rsidRDefault="00F244F1" w:rsidP="00F244F1">
                        <w:pPr>
                          <w:pStyle w:val="Dates"/>
                          <w:rPr>
                            <w:b/>
                            <w:bCs/>
                            <w:noProof/>
                            <w:color w:val="8CC841"/>
                            <w:sz w:val="24"/>
                            <w:szCs w:val="24"/>
                            <w:lang w:val="en-US"/>
                          </w:rPr>
                        </w:pP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8CC84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8CC84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8CC84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8CC841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8CC84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8CC84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8CC84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8CC84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8CC84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8CC84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8CC84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8CC841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8CC84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8CC84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8CC84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8CC84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8CC84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8CC841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8CC84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8CC84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8CC84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8CC84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8CC84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8CC841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8CC84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8CC84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8CC84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8CC84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8CC84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8CC84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8CC84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8CC84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8CC841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8CC84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244F1" w:rsidRPr="00497033" w14:paraId="1144E5B8" w14:textId="77777777" w:rsidTr="00F244F1">
                    <w:trPr>
                      <w:trHeight w:val="350"/>
                    </w:trPr>
                    <w:tc>
                      <w:tcPr>
                        <w:tcW w:w="711" w:type="pct"/>
                        <w:vAlign w:val="center"/>
                      </w:tcPr>
                      <w:p w14:paraId="55F237A0" w14:textId="777DDBAC" w:rsidR="00F244F1" w:rsidRPr="00497033" w:rsidRDefault="00F244F1" w:rsidP="00F244F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484CCAC5" w14:textId="5977A5D3" w:rsidR="00F244F1" w:rsidRPr="00497033" w:rsidRDefault="00F244F1" w:rsidP="00F244F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50BB2A5" w14:textId="77777777" w:rsidR="00F244F1" w:rsidRPr="00497033" w:rsidRDefault="00F244F1" w:rsidP="00F244F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CD13DEE" w14:textId="77777777" w:rsidR="00F244F1" w:rsidRPr="00497033" w:rsidRDefault="00F244F1" w:rsidP="00F244F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241B312" w14:textId="77777777" w:rsidR="00F244F1" w:rsidRPr="00497033" w:rsidRDefault="00F244F1" w:rsidP="00F244F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D7F8AB0" w14:textId="77777777" w:rsidR="00F244F1" w:rsidRPr="00F244F1" w:rsidRDefault="00F244F1" w:rsidP="00F244F1">
                        <w:pPr>
                          <w:pStyle w:val="Dates"/>
                          <w:rPr>
                            <w:b/>
                            <w:bCs/>
                            <w:noProof/>
                            <w:color w:val="8CC841"/>
                            <w:sz w:val="24"/>
                            <w:szCs w:val="24"/>
                            <w:lang w:val="en-US"/>
                          </w:rPr>
                        </w:pP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40F850EA" w14:textId="5A730556" w:rsidR="00F244F1" w:rsidRPr="00F244F1" w:rsidRDefault="00F244F1" w:rsidP="00F244F1">
                        <w:pPr>
                          <w:pStyle w:val="Dates"/>
                          <w:rPr>
                            <w:b/>
                            <w:bCs/>
                            <w:noProof/>
                            <w:color w:val="8CC841"/>
                            <w:sz w:val="24"/>
                            <w:szCs w:val="24"/>
                            <w:lang w:val="en-US"/>
                          </w:rPr>
                        </w:pPr>
                      </w:p>
                    </w:tc>
                  </w:tr>
                  <w:bookmarkEnd w:id="1"/>
                </w:tbl>
                <w:p w14:paraId="1B2D8CFA" w14:textId="77777777" w:rsidR="00240D4D" w:rsidRPr="00497033" w:rsidRDefault="00240D4D" w:rsidP="00E50BDE">
                  <w:pPr>
                    <w:pStyle w:val="a5"/>
                    <w:rPr>
                      <w:b/>
                      <w:bCs/>
                      <w:noProof/>
                      <w:color w:val="auto"/>
                      <w:lang w:val="en-US"/>
                    </w:rPr>
                  </w:pPr>
                </w:p>
              </w:tc>
              <w:tc>
                <w:tcPr>
                  <w:tcW w:w="1250" w:type="pct"/>
                </w:tcPr>
                <w:p w14:paraId="3D861116" w14:textId="65E407C9" w:rsidR="00240D4D" w:rsidRPr="00473725" w:rsidRDefault="00473725" w:rsidP="00E50BDE">
                  <w:pPr>
                    <w:pStyle w:val="Months"/>
                    <w:jc w:val="center"/>
                    <w:rPr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val="it-IT"/>
                    </w:rPr>
                  </w:pPr>
                  <w:r>
                    <w:rPr>
                      <w:rFonts w:ascii="Calibri" w:hAnsi="Calibri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>FEBRUAR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5"/>
                    <w:gridCol w:w="470"/>
                    <w:gridCol w:w="470"/>
                    <w:gridCol w:w="470"/>
                    <w:gridCol w:w="470"/>
                    <w:gridCol w:w="470"/>
                    <w:gridCol w:w="461"/>
                  </w:tblGrid>
                  <w:tr w:rsidR="00473725" w:rsidRPr="00473725" w14:paraId="4D521D1C" w14:textId="77777777" w:rsidTr="00473725">
                    <w:trPr>
                      <w:trHeight w:val="170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5B4A50A8" w14:textId="6CDEA680" w:rsidR="00473725" w:rsidRPr="00473725" w:rsidRDefault="00473725" w:rsidP="00473725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  <w:lang w:val="it-IT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PON</w:t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D052ACD" w14:textId="2474D097" w:rsidR="00473725" w:rsidRPr="00473725" w:rsidRDefault="00473725" w:rsidP="00473725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  <w:lang w:val="it-IT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TOR</w:t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A47D848" w14:textId="62CF4E8B" w:rsidR="00473725" w:rsidRPr="00473725" w:rsidRDefault="00473725" w:rsidP="00473725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  <w:lang w:val="it-IT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SRE</w:t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1412BE2" w14:textId="5155C3DD" w:rsidR="00473725" w:rsidRPr="00473725" w:rsidRDefault="00473725" w:rsidP="00473725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  <w:lang w:val="it-IT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ČET</w:t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C3D3BE5" w14:textId="28EC79CD" w:rsidR="00473725" w:rsidRPr="00473725" w:rsidRDefault="00473725" w:rsidP="00473725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  <w:lang w:val="it-IT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PET</w:t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42F7BE9" w14:textId="610CFC72" w:rsidR="00473725" w:rsidRPr="00473725" w:rsidRDefault="00473725" w:rsidP="00473725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  <w:lang w:val="it-IT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SOB</w:t>
                        </w:r>
                      </w:p>
                    </w:tc>
                    <w:tc>
                      <w:tcPr>
                        <w:tcW w:w="704" w:type="pct"/>
                        <w:shd w:val="clear" w:color="auto" w:fill="auto"/>
                        <w:vAlign w:val="center"/>
                      </w:tcPr>
                      <w:p w14:paraId="4CB16A91" w14:textId="7DECA708" w:rsidR="00473725" w:rsidRPr="00473725" w:rsidRDefault="00473725" w:rsidP="00473725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  <w:lang w:val="it-IT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NED</w:t>
                        </w:r>
                      </w:p>
                    </w:tc>
                  </w:tr>
                  <w:tr w:rsidR="00F244F1" w:rsidRPr="00473725" w14:paraId="033AD79B" w14:textId="77777777" w:rsidTr="00473725">
                    <w:trPr>
                      <w:trHeight w:val="350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62338C3E" w14:textId="660D1729" w:rsidR="00F244F1" w:rsidRPr="00473725" w:rsidRDefault="00F244F1" w:rsidP="00F244F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E9814E4" w14:textId="3AA59DB0" w:rsidR="00F244F1" w:rsidRPr="00473725" w:rsidRDefault="00F244F1" w:rsidP="00F244F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B665E05" w14:textId="3D44EFD0" w:rsidR="00F244F1" w:rsidRPr="00473725" w:rsidRDefault="00F244F1" w:rsidP="00F244F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131D4F0" w14:textId="5256C581" w:rsidR="00F244F1" w:rsidRPr="00473725" w:rsidRDefault="00F244F1" w:rsidP="00F244F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FC2BCF9" w14:textId="6EF8DA25" w:rsidR="00F244F1" w:rsidRPr="00473725" w:rsidRDefault="00F244F1" w:rsidP="00F244F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CD888BB" w14:textId="2EA8D96B" w:rsidR="00F244F1" w:rsidRPr="00F244F1" w:rsidRDefault="00F244F1" w:rsidP="00F244F1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it-IT"/>
                          </w:rPr>
                        </w:pP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shd w:val="clear" w:color="auto" w:fill="auto"/>
                        <w:vAlign w:val="center"/>
                      </w:tcPr>
                      <w:p w14:paraId="3A023F15" w14:textId="6E1F4820" w:rsidR="00F244F1" w:rsidRPr="00F244F1" w:rsidRDefault="00F244F1" w:rsidP="00F244F1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it-IT"/>
                          </w:rPr>
                        </w:pP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244F1" w:rsidRPr="00473725" w14:paraId="6878283D" w14:textId="77777777" w:rsidTr="00473725">
                    <w:trPr>
                      <w:trHeight w:val="336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036E1A06" w14:textId="59D650B2" w:rsidR="00F244F1" w:rsidRPr="00473725" w:rsidRDefault="00F244F1" w:rsidP="00F244F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1E8FAF3" w14:textId="4D2F90EF" w:rsidR="00F244F1" w:rsidRPr="00473725" w:rsidRDefault="00F244F1" w:rsidP="00F244F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1F01189" w14:textId="5D72F506" w:rsidR="00F244F1" w:rsidRPr="00473725" w:rsidRDefault="00F244F1" w:rsidP="00F244F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1DD9A7D" w14:textId="02B84E1B" w:rsidR="00F244F1" w:rsidRPr="00473725" w:rsidRDefault="00F244F1" w:rsidP="00F244F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D7C63CF" w14:textId="50E6D94F" w:rsidR="00F244F1" w:rsidRPr="00473725" w:rsidRDefault="00F244F1" w:rsidP="00F244F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80DD119" w14:textId="776F93A6" w:rsidR="00F244F1" w:rsidRPr="00F244F1" w:rsidRDefault="00F244F1" w:rsidP="00F244F1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it-IT"/>
                          </w:rPr>
                        </w:pP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shd w:val="clear" w:color="auto" w:fill="auto"/>
                        <w:vAlign w:val="center"/>
                      </w:tcPr>
                      <w:p w14:paraId="651B6ED7" w14:textId="6689C2E8" w:rsidR="00F244F1" w:rsidRPr="00F244F1" w:rsidRDefault="00F244F1" w:rsidP="00F244F1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it-IT"/>
                          </w:rPr>
                        </w:pP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244F1" w:rsidRPr="00473725" w14:paraId="7DC4D67B" w14:textId="77777777" w:rsidTr="00473725">
                    <w:trPr>
                      <w:trHeight w:val="350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64AC88D8" w14:textId="060097B7" w:rsidR="00F244F1" w:rsidRPr="00473725" w:rsidRDefault="00F244F1" w:rsidP="00F244F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A0ABAC2" w14:textId="3CFFB2CA" w:rsidR="00F244F1" w:rsidRPr="00473725" w:rsidRDefault="00F244F1" w:rsidP="00F244F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8AB7AB9" w14:textId="5647A6C1" w:rsidR="00F244F1" w:rsidRPr="00473725" w:rsidRDefault="00F244F1" w:rsidP="00F244F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58FC14F" w14:textId="2A9C271E" w:rsidR="00F244F1" w:rsidRPr="00473725" w:rsidRDefault="00F244F1" w:rsidP="00F244F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6F7ACB7" w14:textId="551A92D0" w:rsidR="00F244F1" w:rsidRPr="00473725" w:rsidRDefault="00F244F1" w:rsidP="00F244F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6A9F174" w14:textId="60E90F4E" w:rsidR="00F244F1" w:rsidRPr="00F244F1" w:rsidRDefault="00F244F1" w:rsidP="00F244F1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it-IT"/>
                          </w:rPr>
                        </w:pP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shd w:val="clear" w:color="auto" w:fill="auto"/>
                        <w:vAlign w:val="center"/>
                      </w:tcPr>
                      <w:p w14:paraId="10A0A41E" w14:textId="6FA077FB" w:rsidR="00F244F1" w:rsidRPr="00F244F1" w:rsidRDefault="00F244F1" w:rsidP="00F244F1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it-IT"/>
                          </w:rPr>
                        </w:pP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244F1" w:rsidRPr="00473725" w14:paraId="73331944" w14:textId="77777777" w:rsidTr="00473725">
                    <w:trPr>
                      <w:trHeight w:val="350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036526BF" w14:textId="6662D72D" w:rsidR="00F244F1" w:rsidRPr="00473725" w:rsidRDefault="00F244F1" w:rsidP="00F244F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A8C1CD1" w14:textId="1F90C4AE" w:rsidR="00F244F1" w:rsidRPr="00473725" w:rsidRDefault="00F244F1" w:rsidP="00F244F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C3A56F1" w14:textId="21BC640E" w:rsidR="00F244F1" w:rsidRPr="00473725" w:rsidRDefault="00F244F1" w:rsidP="00F244F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5262D4B" w14:textId="55011283" w:rsidR="00F244F1" w:rsidRPr="00473725" w:rsidRDefault="00F244F1" w:rsidP="00F244F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4A49CF7" w14:textId="3FA60F1D" w:rsidR="00F244F1" w:rsidRPr="00473725" w:rsidRDefault="00F244F1" w:rsidP="00F244F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A26A059" w14:textId="41CADF15" w:rsidR="00F244F1" w:rsidRPr="00F244F1" w:rsidRDefault="00F244F1" w:rsidP="00F244F1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it-IT"/>
                          </w:rPr>
                        </w:pP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shd w:val="clear" w:color="auto" w:fill="auto"/>
                        <w:vAlign w:val="center"/>
                      </w:tcPr>
                      <w:p w14:paraId="46E25065" w14:textId="1D81209E" w:rsidR="00F244F1" w:rsidRPr="00F244F1" w:rsidRDefault="00F244F1" w:rsidP="00F244F1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it-IT"/>
                          </w:rPr>
                        </w:pP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244F1" w:rsidRPr="00473725" w14:paraId="74B0FF95" w14:textId="77777777" w:rsidTr="00473725">
                    <w:trPr>
                      <w:trHeight w:val="336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0A5D3919" w14:textId="3CE6A034" w:rsidR="00F244F1" w:rsidRPr="00473725" w:rsidRDefault="00F244F1" w:rsidP="00F244F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5641D12" w14:textId="750C246F" w:rsidR="00F244F1" w:rsidRPr="00473725" w:rsidRDefault="00F244F1" w:rsidP="00F244F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CBBFCBA" w14:textId="11D9C424" w:rsidR="00F244F1" w:rsidRPr="00473725" w:rsidRDefault="00F244F1" w:rsidP="00F244F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2DB4676" w14:textId="27412642" w:rsidR="00F244F1" w:rsidRPr="00473725" w:rsidRDefault="00F244F1" w:rsidP="00F244F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12ADD02" w14:textId="14FA01E6" w:rsidR="00F244F1" w:rsidRPr="00473725" w:rsidRDefault="00F244F1" w:rsidP="00F244F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46D5BCA" w14:textId="45836D9D" w:rsidR="00F244F1" w:rsidRPr="00F244F1" w:rsidRDefault="00F244F1" w:rsidP="00F244F1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it-IT"/>
                          </w:rPr>
                        </w:pP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shd w:val="clear" w:color="auto" w:fill="auto"/>
                        <w:vAlign w:val="center"/>
                      </w:tcPr>
                      <w:p w14:paraId="7267017D" w14:textId="4B6EA222" w:rsidR="00F244F1" w:rsidRPr="00F244F1" w:rsidRDefault="00F244F1" w:rsidP="00F244F1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it-IT"/>
                          </w:rPr>
                        </w:pP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244F1" w:rsidRPr="00473725" w14:paraId="4CB553C4" w14:textId="77777777" w:rsidTr="00473725">
                    <w:trPr>
                      <w:trHeight w:val="350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4549FBFA" w14:textId="6218AD28" w:rsidR="00F244F1" w:rsidRPr="00473725" w:rsidRDefault="00F244F1" w:rsidP="00F244F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254819C" w14:textId="11B1266C" w:rsidR="00F244F1" w:rsidRPr="00473725" w:rsidRDefault="00F244F1" w:rsidP="00F244F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!A12 Is Not In Table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EFD04B4" w14:textId="1A7C2D80" w:rsidR="00F244F1" w:rsidRPr="00473725" w:rsidRDefault="00F244F1" w:rsidP="00F244F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BAA4EBA" w14:textId="595D9AAF" w:rsidR="00F244F1" w:rsidRPr="00473725" w:rsidRDefault="00F244F1" w:rsidP="00F244F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F9AE72D" w14:textId="77777777" w:rsidR="00F244F1" w:rsidRPr="00473725" w:rsidRDefault="00F244F1" w:rsidP="00F244F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4A36644" w14:textId="77777777" w:rsidR="00F244F1" w:rsidRPr="00F244F1" w:rsidRDefault="00F244F1" w:rsidP="00F244F1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  <w:tc>
                      <w:tcPr>
                        <w:tcW w:w="704" w:type="pct"/>
                        <w:shd w:val="clear" w:color="auto" w:fill="auto"/>
                        <w:vAlign w:val="center"/>
                      </w:tcPr>
                      <w:p w14:paraId="5B970C07" w14:textId="77777777" w:rsidR="00F244F1" w:rsidRPr="00F244F1" w:rsidRDefault="00F244F1" w:rsidP="00F244F1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</w:tr>
                </w:tbl>
                <w:p w14:paraId="635B5D45" w14:textId="77777777" w:rsidR="00240D4D" w:rsidRPr="00473725" w:rsidRDefault="00240D4D" w:rsidP="00E50BDE">
                  <w:pPr>
                    <w:pStyle w:val="a5"/>
                    <w:rPr>
                      <w:b/>
                      <w:bCs/>
                      <w:noProof/>
                      <w:color w:val="auto"/>
                      <w:lang w:val="it-IT"/>
                    </w:rPr>
                  </w:pPr>
                </w:p>
              </w:tc>
              <w:tc>
                <w:tcPr>
                  <w:tcW w:w="1250" w:type="pct"/>
                </w:tcPr>
                <w:p w14:paraId="4315FC74" w14:textId="6FDC3D6A" w:rsidR="00240D4D" w:rsidRPr="00473725" w:rsidRDefault="003913BD" w:rsidP="00E50BDE">
                  <w:pPr>
                    <w:pStyle w:val="Months"/>
                    <w:jc w:val="center"/>
                    <w:rPr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val="it-IT"/>
                    </w:rPr>
                  </w:pPr>
                  <w:r>
                    <w:rPr>
                      <w:b/>
                      <w:bCs/>
                      <w:noProof/>
                      <w:color w:val="auto"/>
                      <w:sz w:val="80"/>
                      <w:szCs w:val="80"/>
                      <w:lang w:bidi="ru-RU"/>
                    </w:rPr>
                    <mc:AlternateContent>
                      <mc:Choice Requires="wpg">
                        <w:drawing>
                          <wp:anchor distT="0" distB="0" distL="114300" distR="114300" simplePos="0" relativeHeight="251671552" behindDoc="1" locked="0" layoutInCell="1" allowOverlap="1" wp14:anchorId="5A065A0E" wp14:editId="543B7AB7">
                            <wp:simplePos x="0" y="0"/>
                            <wp:positionH relativeFrom="column">
                              <wp:posOffset>-109453</wp:posOffset>
                            </wp:positionH>
                            <wp:positionV relativeFrom="margin">
                              <wp:posOffset>-63982</wp:posOffset>
                            </wp:positionV>
                            <wp:extent cx="2281555" cy="1915795"/>
                            <wp:effectExtent l="0" t="0" r="4445" b="8255"/>
                            <wp:wrapNone/>
                            <wp:docPr id="14" name="Группа 14"/>
                            <wp:cNvGraphicFramePr/>
                            <a:graphic xmlns:a="http://schemas.openxmlformats.org/drawingml/2006/main">
                              <a:graphicData uri="http://schemas.microsoft.com/office/word/2010/wordprocessingGroup">
                                <wpg:wgp>
                                  <wpg:cNvGrpSpPr/>
                                  <wpg:grpSpPr>
                                    <a:xfrm>
                                      <a:off x="0" y="0"/>
                                      <a:ext cx="2281555" cy="1915795"/>
                                      <a:chOff x="0" y="0"/>
                                      <a:chExt cx="2281555" cy="1915795"/>
                                    </a:xfrm>
                                  </wpg:grpSpPr>
                                  <wps:wsp>
                                    <wps:cNvPr id="15" name="Прямоугольник: скругленные углы 15"/>
                                    <wps:cNvSpPr/>
                                    <wps:spPr>
                                      <a:xfrm>
                                        <a:off x="0" y="0"/>
                                        <a:ext cx="2281555" cy="1915795"/>
                                      </a:xfrm>
                                      <a:prstGeom prst="roundRect">
                                        <a:avLst>
                                          <a:gd name="adj" fmla="val 8781"/>
                                        </a:avLst>
                                      </a:prstGeom>
                                      <a:solidFill>
                                        <a:srgbClr val="0096D2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16" name="Прямоугольник: скругленные верхние углы 16"/>
                                    <wps:cNvSpPr/>
                                    <wps:spPr>
                                      <a:xfrm rot="10800000">
                                        <a:off x="36214" y="516048"/>
                                        <a:ext cx="2209165" cy="1371600"/>
                                      </a:xfrm>
                                      <a:prstGeom prst="round2SameRect">
                                        <a:avLst>
                                          <a:gd name="adj1" fmla="val 9656"/>
                                          <a:gd name="adj2" fmla="val 0"/>
                                        </a:avLst>
                                      </a:prstGeom>
                                      <a:solidFill>
                                        <a:schemeClr val="bg1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wg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group w14:anchorId="0A4C7BE2" id="Группа 14" o:spid="_x0000_s1026" style="position:absolute;margin-left:-8.6pt;margin-top:-5.05pt;width:179.65pt;height:150.85pt;z-index:-251644928;mso-position-vertical-relative:margin;mso-width-relative:margin;mso-height-relative:margin" coordsize="22815,191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">
                            <v:roundrect id="Прямоугольник: скругленные углы 15" o:spid="_x0000_s1027" style="position:absolute;width:22815;height:19157;visibility:visible;mso-wrap-style:square;v-text-anchor:middle" arcsize="5756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" fillcolor="#0096d2" stroked="f" strokeweight="1pt"/>
                            <v:shape id="Прямоугольник: скругленные верхние углы 16" o:spid="_x0000_s1028" style="position:absolute;left:362;top:5160;width:22091;height:13716;rotation:180;visibility:visible;mso-wrap-style:square;v-text-anchor:middle" coordsize="2209165,137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" path="m132442,l2076723,v73146,,132442,59296,132442,132442l2209165,1371600r,l,1371600r,l,132442c,59296,59296,,132442,xe" fillcolor="white [3212]" stroked="f" strokeweight="1pt">
                              <v:path arrowok="t" o:connecttype="custom" o:connectlocs="132442,0;2076723,0;2209165,132442;2209165,1371600;2209165,1371600;0,1371600;0,1371600;0,132442;132442,0" o:connectangles="0,0,0,0,0,0,0,0,0"/>
                            </v:shape>
                            <w10:wrap anchory="margin"/>
                          </v:group>
                        </w:pict>
                      </mc:Fallback>
                    </mc:AlternateContent>
                  </w:r>
                  <w:r>
                    <w:rPr>
                      <w:b/>
                      <w:bCs/>
                      <w:noProof/>
                      <w:color w:val="auto"/>
                      <w:sz w:val="80"/>
                      <w:szCs w:val="80"/>
                      <w:lang w:bidi="ru-RU"/>
                    </w:rPr>
                    <mc:AlternateContent>
                      <mc:Choice Requires="wpg">
                        <w:drawing>
                          <wp:anchor distT="0" distB="0" distL="114300" distR="114300" simplePos="0" relativeHeight="251667456" behindDoc="1" locked="0" layoutInCell="1" allowOverlap="1" wp14:anchorId="5AF73692" wp14:editId="0CFD97F6">
                            <wp:simplePos x="0" y="0"/>
                            <wp:positionH relativeFrom="column">
                              <wp:posOffset>-4966970</wp:posOffset>
                            </wp:positionH>
                            <wp:positionV relativeFrom="paragraph">
                              <wp:posOffset>-63500</wp:posOffset>
                            </wp:positionV>
                            <wp:extent cx="2281555" cy="1915795"/>
                            <wp:effectExtent l="0" t="0" r="4445" b="8255"/>
                            <wp:wrapNone/>
                            <wp:docPr id="10" name="Группа 10"/>
                            <wp:cNvGraphicFramePr/>
                            <a:graphic xmlns:a="http://schemas.openxmlformats.org/drawingml/2006/main">
                              <a:graphicData uri="http://schemas.microsoft.com/office/word/2010/wordprocessingGroup">
                                <wpg:wgp>
                                  <wpg:cNvGrpSpPr/>
                                  <wpg:grpSpPr>
                                    <a:xfrm>
                                      <a:off x="0" y="0"/>
                                      <a:ext cx="2281555" cy="1915795"/>
                                      <a:chOff x="0" y="0"/>
                                      <a:chExt cx="2281555" cy="1915795"/>
                                    </a:xfrm>
                                  </wpg:grpSpPr>
                                  <wps:wsp>
                                    <wps:cNvPr id="5" name="Прямоугольник: скругленные углы 5"/>
                                    <wps:cNvSpPr/>
                                    <wps:spPr>
                                      <a:xfrm>
                                        <a:off x="0" y="0"/>
                                        <a:ext cx="2281555" cy="1915795"/>
                                      </a:xfrm>
                                      <a:prstGeom prst="roundRect">
                                        <a:avLst>
                                          <a:gd name="adj" fmla="val 8781"/>
                                        </a:avLst>
                                      </a:prstGeom>
                                      <a:solidFill>
                                        <a:srgbClr val="8CC841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6" name="Прямоугольник: скругленные верхние углы 6"/>
                                    <wps:cNvSpPr/>
                                    <wps:spPr>
                                      <a:xfrm rot="10800000">
                                        <a:off x="36214" y="516048"/>
                                        <a:ext cx="2209165" cy="1371600"/>
                                      </a:xfrm>
                                      <a:prstGeom prst="round2SameRect">
                                        <a:avLst>
                                          <a:gd name="adj1" fmla="val 9656"/>
                                          <a:gd name="adj2" fmla="val 0"/>
                                        </a:avLst>
                                      </a:prstGeom>
                                      <a:solidFill>
                                        <a:schemeClr val="bg1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wg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group w14:anchorId="10FD32AC" id="Группа 10" o:spid="_x0000_s1026" style="position:absolute;margin-left:-391.1pt;margin-top:-5pt;width:179.65pt;height:150.85pt;z-index:-251649024;mso-width-relative:margin;mso-height-relative:margin" coordsize="22815,191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">
                            <v:roundrect id="Прямоугольник: скругленные углы 5" o:spid="_x0000_s1027" style="position:absolute;width:22815;height:19157;visibility:visible;mso-wrap-style:square;v-text-anchor:middle" arcsize="5756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" fillcolor="#8cc841" stroked="f" strokeweight="1pt"/>
                            <v:shape id="Прямоугольник: скругленные верхние углы 6" o:spid="_x0000_s1028" style="position:absolute;left:362;top:5160;width:22091;height:13716;rotation:180;visibility:visible;mso-wrap-style:square;v-text-anchor:middle" coordsize="2209165,137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" path="m132442,l2076723,v73146,,132442,59296,132442,132442l2209165,1371600r,l,1371600r,l,132442c,59296,59296,,132442,xe" fillcolor="white [3212]" stroked="f" strokeweight="1pt">
                              <v:path arrowok="t" o:connecttype="custom" o:connectlocs="132442,0;2076723,0;2209165,132442;2209165,1371600;2209165,1371600;0,1371600;0,1371600;0,132442;132442,0" o:connectangles="0,0,0,0,0,0,0,0,0"/>
                            </v:shape>
                          </v:group>
                        </w:pict>
                      </mc:Fallback>
                    </mc:AlternateContent>
                  </w:r>
                  <w:r w:rsidRPr="00E47E0F">
                    <w:rPr>
                      <w:b/>
                      <w:bCs/>
                      <w:noProof/>
                      <w:color w:val="FFFFFF" w:themeColor="background1"/>
                      <w:sz w:val="80"/>
                      <w:szCs w:val="80"/>
                      <w:lang w:bidi="ru-RU"/>
                    </w:rPr>
                    <mc:AlternateContent>
                      <mc:Choice Requires="wpg">
                        <w:drawing>
                          <wp:anchor distT="0" distB="0" distL="114300" distR="114300" simplePos="0" relativeHeight="251669504" behindDoc="1" locked="0" layoutInCell="1" allowOverlap="1" wp14:anchorId="563EBA16" wp14:editId="5BCDC56C">
                            <wp:simplePos x="0" y="0"/>
                            <wp:positionH relativeFrom="column">
                              <wp:posOffset>-2538730</wp:posOffset>
                            </wp:positionH>
                            <wp:positionV relativeFrom="margin">
                              <wp:posOffset>-64135</wp:posOffset>
                            </wp:positionV>
                            <wp:extent cx="2281555" cy="1915795"/>
                            <wp:effectExtent l="0" t="0" r="4445" b="8255"/>
                            <wp:wrapNone/>
                            <wp:docPr id="11" name="Группа 11"/>
                            <wp:cNvGraphicFramePr/>
                            <a:graphic xmlns:a="http://schemas.openxmlformats.org/drawingml/2006/main">
                              <a:graphicData uri="http://schemas.microsoft.com/office/word/2010/wordprocessingGroup">
                                <wpg:wgp>
                                  <wpg:cNvGrpSpPr/>
                                  <wpg:grpSpPr>
                                    <a:xfrm>
                                      <a:off x="0" y="0"/>
                                      <a:ext cx="2281555" cy="1915795"/>
                                      <a:chOff x="0" y="0"/>
                                      <a:chExt cx="2281555" cy="1915795"/>
                                    </a:xfrm>
                                  </wpg:grpSpPr>
                                  <wps:wsp>
                                    <wps:cNvPr id="12" name="Прямоугольник: скругленные углы 12"/>
                                    <wps:cNvSpPr/>
                                    <wps:spPr>
                                      <a:xfrm>
                                        <a:off x="0" y="0"/>
                                        <a:ext cx="2281555" cy="1915795"/>
                                      </a:xfrm>
                                      <a:prstGeom prst="roundRect">
                                        <a:avLst>
                                          <a:gd name="adj" fmla="val 8781"/>
                                        </a:avLst>
                                      </a:prstGeom>
                                      <a:solidFill>
                                        <a:srgbClr val="FF0000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13" name="Прямоугольник: скругленные верхние углы 13"/>
                                    <wps:cNvSpPr/>
                                    <wps:spPr>
                                      <a:xfrm rot="10800000">
                                        <a:off x="36214" y="516048"/>
                                        <a:ext cx="2209165" cy="1371600"/>
                                      </a:xfrm>
                                      <a:prstGeom prst="round2SameRect">
                                        <a:avLst>
                                          <a:gd name="adj1" fmla="val 9656"/>
                                          <a:gd name="adj2" fmla="val 0"/>
                                        </a:avLst>
                                      </a:prstGeom>
                                      <a:solidFill>
                                        <a:schemeClr val="bg1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wg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group w14:anchorId="119C93CF" id="Группа 11" o:spid="_x0000_s1026" style="position:absolute;margin-left:-199.9pt;margin-top:-5.05pt;width:179.65pt;height:150.85pt;z-index:-251646976;mso-position-vertical-relative:margin;mso-width-relative:margin;mso-height-relative:margin" coordsize="22815,191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">
                            <v:roundrect id="Прямоугольник: скругленные углы 12" o:spid="_x0000_s1027" style="position:absolute;width:22815;height:19157;visibility:visible;mso-wrap-style:square;v-text-anchor:middle" arcsize="5756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" fillcolor="red" stroked="f" strokeweight="1pt"/>
                            <v:shape id="Прямоугольник: скругленные верхние углы 13" o:spid="_x0000_s1028" style="position:absolute;left:362;top:5160;width:22091;height:13716;rotation:180;visibility:visible;mso-wrap-style:square;v-text-anchor:middle" coordsize="2209165,137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" path="m132442,l2076723,v73146,,132442,59296,132442,132442l2209165,1371600r,l,1371600r,l,132442c,59296,59296,,132442,xe" fillcolor="white [3212]" stroked="f" strokeweight="1pt">
                              <v:path arrowok="t" o:connecttype="custom" o:connectlocs="132442,0;2076723,0;2209165,132442;2209165,1371600;2209165,1371600;0,1371600;0,1371600;0,132442;132442,0" o:connectangles="0,0,0,0,0,0,0,0,0"/>
                            </v:shape>
                            <w10:wrap anchory="margin"/>
                          </v:group>
                        </w:pict>
                      </mc:Fallback>
                    </mc:AlternateContent>
                  </w:r>
                  <w:r>
                    <w:rPr>
                      <w:b/>
                      <w:bCs/>
                      <w:noProof/>
                      <w:color w:val="auto"/>
                      <w:sz w:val="80"/>
                      <w:szCs w:val="80"/>
                      <w:lang w:bidi="ru-RU"/>
                    </w:rPr>
                    <mc:AlternateContent>
                      <mc:Choice Requires="wpg">
                        <w:drawing>
                          <wp:anchor distT="0" distB="0" distL="114300" distR="114300" simplePos="0" relativeHeight="251673600" behindDoc="1" locked="0" layoutInCell="1" allowOverlap="1" wp14:anchorId="2C8E03AC" wp14:editId="0DEF48D9">
                            <wp:simplePos x="0" y="0"/>
                            <wp:positionH relativeFrom="column">
                              <wp:posOffset>2323465</wp:posOffset>
                            </wp:positionH>
                            <wp:positionV relativeFrom="margin">
                              <wp:posOffset>-61595</wp:posOffset>
                            </wp:positionV>
                            <wp:extent cx="2281555" cy="1915795"/>
                            <wp:effectExtent l="0" t="0" r="4445" b="8255"/>
                            <wp:wrapNone/>
                            <wp:docPr id="17" name="Группа 17"/>
                            <wp:cNvGraphicFramePr/>
                            <a:graphic xmlns:a="http://schemas.openxmlformats.org/drawingml/2006/main">
                              <a:graphicData uri="http://schemas.microsoft.com/office/word/2010/wordprocessingGroup">
                                <wpg:wgp>
                                  <wpg:cNvGrpSpPr/>
                                  <wpg:grpSpPr>
                                    <a:xfrm>
                                      <a:off x="0" y="0"/>
                                      <a:ext cx="2281555" cy="1915795"/>
                                      <a:chOff x="0" y="0"/>
                                      <a:chExt cx="2281555" cy="1915795"/>
                                    </a:xfrm>
                                  </wpg:grpSpPr>
                                  <wps:wsp>
                                    <wps:cNvPr id="18" name="Прямоугольник: скругленные углы 18"/>
                                    <wps:cNvSpPr/>
                                    <wps:spPr>
                                      <a:xfrm>
                                        <a:off x="0" y="0"/>
                                        <a:ext cx="2281555" cy="1915795"/>
                                      </a:xfrm>
                                      <a:prstGeom prst="roundRect">
                                        <a:avLst>
                                          <a:gd name="adj" fmla="val 8781"/>
                                        </a:avLst>
                                      </a:prstGeom>
                                      <a:solidFill>
                                        <a:srgbClr val="F0C814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19" name="Прямоугольник: скругленные верхние углы 19"/>
                                    <wps:cNvSpPr/>
                                    <wps:spPr>
                                      <a:xfrm rot="10800000">
                                        <a:off x="36214" y="516048"/>
                                        <a:ext cx="2209165" cy="1371600"/>
                                      </a:xfrm>
                                      <a:prstGeom prst="round2SameRect">
                                        <a:avLst>
                                          <a:gd name="adj1" fmla="val 9656"/>
                                          <a:gd name="adj2" fmla="val 0"/>
                                        </a:avLst>
                                      </a:prstGeom>
                                      <a:solidFill>
                                        <a:schemeClr val="bg1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wg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group w14:anchorId="406F802A" id="Группа 17" o:spid="_x0000_s1026" style="position:absolute;margin-left:182.95pt;margin-top:-4.85pt;width:179.65pt;height:150.85pt;z-index:-251642880;mso-position-vertical-relative:margin;mso-width-relative:margin;mso-height-relative:margin" coordsize="22815,191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">
                            <v:roundrect id="Прямоугольник: скругленные углы 18" o:spid="_x0000_s1027" style="position:absolute;width:22815;height:19157;visibility:visible;mso-wrap-style:square;v-text-anchor:middle" arcsize="5756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" fillcolor="#f0c814" stroked="f" strokeweight="1pt"/>
                            <v:shape id="Прямоугольник: скругленные верхние углы 19" o:spid="_x0000_s1028" style="position:absolute;left:362;top:5160;width:22091;height:13716;rotation:180;visibility:visible;mso-wrap-style:square;v-text-anchor:middle" coordsize="2209165,137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" path="m132442,l2076723,v73146,,132442,59296,132442,132442l2209165,1371600r,l,1371600r,l,132442c,59296,59296,,132442,xe" fillcolor="white [3212]" stroked="f" strokeweight="1pt">
                              <v:path arrowok="t" o:connecttype="custom" o:connectlocs="132442,0;2076723,0;2209165,132442;2209165,1371600;2209165,1371600;0,1371600;0,1371600;0,132442;132442,0" o:connectangles="0,0,0,0,0,0,0,0,0"/>
                            </v:shape>
                            <w10:wrap anchory="margin"/>
                          </v:group>
                        </w:pict>
                      </mc:Fallback>
                    </mc:AlternateContent>
                  </w:r>
                  <w:r w:rsidR="00473725">
                    <w:rPr>
                      <w:rFonts w:ascii="Calibri" w:hAnsi="Calibri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>MAREC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5"/>
                    <w:gridCol w:w="469"/>
                    <w:gridCol w:w="471"/>
                    <w:gridCol w:w="471"/>
                    <w:gridCol w:w="471"/>
                    <w:gridCol w:w="471"/>
                    <w:gridCol w:w="459"/>
                  </w:tblGrid>
                  <w:tr w:rsidR="00473725" w:rsidRPr="00473725" w14:paraId="5FBA1453" w14:textId="77777777" w:rsidTr="00F244F1">
                    <w:trPr>
                      <w:trHeight w:val="17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3D82C68E" w14:textId="6DD207C3" w:rsidR="00473725" w:rsidRPr="00473725" w:rsidRDefault="00473725" w:rsidP="00473725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  <w:lang w:val="it-IT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PON</w:t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5D081C50" w14:textId="44BF4AC1" w:rsidR="00473725" w:rsidRPr="00473725" w:rsidRDefault="00473725" w:rsidP="00473725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  <w:lang w:val="it-IT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TOR</w:t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1B330407" w14:textId="4B3ED4FF" w:rsidR="00473725" w:rsidRPr="00473725" w:rsidRDefault="00473725" w:rsidP="00473725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  <w:lang w:val="it-IT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SRE</w:t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0F2E47A7" w14:textId="7920E1F0" w:rsidR="00473725" w:rsidRPr="00473725" w:rsidRDefault="00473725" w:rsidP="00473725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  <w:lang w:val="it-IT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ČET</w:t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7D7F939A" w14:textId="6DA1D05D" w:rsidR="00473725" w:rsidRPr="00473725" w:rsidRDefault="00473725" w:rsidP="00473725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  <w:lang w:val="it-IT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PET</w:t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224E7528" w14:textId="36EA190A" w:rsidR="00473725" w:rsidRPr="00473725" w:rsidRDefault="00473725" w:rsidP="00473725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  <w:lang w:val="it-IT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SOB</w:t>
                        </w:r>
                      </w:p>
                    </w:tc>
                    <w:tc>
                      <w:tcPr>
                        <w:tcW w:w="702" w:type="pct"/>
                        <w:shd w:val="clear" w:color="auto" w:fill="auto"/>
                        <w:vAlign w:val="center"/>
                      </w:tcPr>
                      <w:p w14:paraId="36F13CE6" w14:textId="3B07FCC8" w:rsidR="00473725" w:rsidRPr="00473725" w:rsidRDefault="00473725" w:rsidP="00473725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  <w:lang w:val="it-IT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NED</w:t>
                        </w:r>
                      </w:p>
                    </w:tc>
                  </w:tr>
                  <w:tr w:rsidR="00F244F1" w:rsidRPr="00473725" w14:paraId="1AD7C61D" w14:textId="77777777" w:rsidTr="00F244F1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00AAAD04" w14:textId="4C57A534" w:rsidR="00F244F1" w:rsidRPr="00473725" w:rsidRDefault="00F244F1" w:rsidP="00F244F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EBC2568" w14:textId="44E0DEBE" w:rsidR="00F244F1" w:rsidRPr="00473725" w:rsidRDefault="00F244F1" w:rsidP="00F244F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02F3CE0B" w14:textId="52F6E8CE" w:rsidR="00F244F1" w:rsidRPr="00473725" w:rsidRDefault="00F244F1" w:rsidP="00F244F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5E343102" w14:textId="7E0F436A" w:rsidR="00F244F1" w:rsidRPr="00473725" w:rsidRDefault="00F244F1" w:rsidP="00F244F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1348F3FC" w14:textId="77FE3FCC" w:rsidR="00F244F1" w:rsidRPr="00473725" w:rsidRDefault="00F244F1" w:rsidP="00F244F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70C4B999" w14:textId="5C767E7F" w:rsidR="00F244F1" w:rsidRPr="00F244F1" w:rsidRDefault="00F244F1" w:rsidP="00F244F1">
                        <w:pPr>
                          <w:pStyle w:val="Dates"/>
                          <w:rPr>
                            <w:b/>
                            <w:bCs/>
                            <w:noProof/>
                            <w:color w:val="0096D2"/>
                            <w:sz w:val="24"/>
                            <w:szCs w:val="24"/>
                            <w:lang w:val="it-IT"/>
                          </w:rPr>
                        </w:pP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0096D2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0096D2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0096D2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0096D2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0096D2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0096D2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0096D2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0096D2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0096D2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0096D2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0096D2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0096D2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0096D2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0096D2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0096D2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0096D2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0096D2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0096D2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0096D2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0096D2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0096D2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0096D2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0096D2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0096D2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0096D2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0096D2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0096D2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0096D2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2" w:type="pct"/>
                        <w:shd w:val="clear" w:color="auto" w:fill="auto"/>
                        <w:vAlign w:val="center"/>
                      </w:tcPr>
                      <w:p w14:paraId="4611257B" w14:textId="4A1052E7" w:rsidR="00F244F1" w:rsidRPr="00F244F1" w:rsidRDefault="00F244F1" w:rsidP="00F244F1">
                        <w:pPr>
                          <w:pStyle w:val="Dates"/>
                          <w:rPr>
                            <w:b/>
                            <w:bCs/>
                            <w:noProof/>
                            <w:color w:val="0096D2"/>
                            <w:sz w:val="24"/>
                            <w:szCs w:val="24"/>
                            <w:lang w:val="it-IT"/>
                          </w:rPr>
                        </w:pP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0096D2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0096D2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0096D2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0096D2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0096D2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0096D2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0096D2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0096D2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0096D2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0096D2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0096D2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0096D2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0096D2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0096D2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0096D2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0096D2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0096D2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0096D2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0096D2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0096D2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0096D2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0096D2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0096D2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0096D2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0096D2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0096D2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0096D2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0096D2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244F1" w:rsidRPr="00473725" w14:paraId="0ACC4FBD" w14:textId="77777777" w:rsidTr="00F244F1">
                    <w:trPr>
                      <w:trHeight w:val="336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62D8059F" w14:textId="67F3C694" w:rsidR="00F244F1" w:rsidRPr="00473725" w:rsidRDefault="00F244F1" w:rsidP="00F244F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145CA2B8" w14:textId="7E5BEBDF" w:rsidR="00F244F1" w:rsidRPr="00473725" w:rsidRDefault="00F244F1" w:rsidP="00F244F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40DB2D48" w14:textId="438D539C" w:rsidR="00F244F1" w:rsidRPr="00473725" w:rsidRDefault="00F244F1" w:rsidP="00F244F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33650517" w14:textId="26F17B71" w:rsidR="00F244F1" w:rsidRPr="00473725" w:rsidRDefault="00F244F1" w:rsidP="00F244F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45810657" w14:textId="7F55EBCD" w:rsidR="00F244F1" w:rsidRPr="00473725" w:rsidRDefault="00F244F1" w:rsidP="00F244F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01DD2049" w14:textId="34758338" w:rsidR="00F244F1" w:rsidRPr="00F244F1" w:rsidRDefault="00F244F1" w:rsidP="00F244F1">
                        <w:pPr>
                          <w:pStyle w:val="Dates"/>
                          <w:rPr>
                            <w:b/>
                            <w:bCs/>
                            <w:noProof/>
                            <w:color w:val="0096D2"/>
                            <w:sz w:val="24"/>
                            <w:szCs w:val="24"/>
                            <w:lang w:val="it-IT"/>
                          </w:rPr>
                        </w:pP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0096D2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0096D2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0096D2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0096D2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0096D2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2" w:type="pct"/>
                        <w:shd w:val="clear" w:color="auto" w:fill="auto"/>
                        <w:vAlign w:val="center"/>
                      </w:tcPr>
                      <w:p w14:paraId="1B2C3A7B" w14:textId="483C5AC5" w:rsidR="00F244F1" w:rsidRPr="00F244F1" w:rsidRDefault="00F244F1" w:rsidP="00F244F1">
                        <w:pPr>
                          <w:pStyle w:val="Dates"/>
                          <w:rPr>
                            <w:b/>
                            <w:bCs/>
                            <w:noProof/>
                            <w:color w:val="0096D2"/>
                            <w:sz w:val="24"/>
                            <w:szCs w:val="24"/>
                            <w:lang w:val="it-IT"/>
                          </w:rPr>
                        </w:pP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0096D2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0096D2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0096D2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0096D2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0096D2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244F1" w:rsidRPr="00473725" w14:paraId="2DAA7F9C" w14:textId="77777777" w:rsidTr="00F244F1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5B1BC1FA" w14:textId="3269522F" w:rsidR="00F244F1" w:rsidRPr="00473725" w:rsidRDefault="00F244F1" w:rsidP="00F244F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52ED7620" w14:textId="66BCD85D" w:rsidR="00F244F1" w:rsidRPr="00473725" w:rsidRDefault="00F244F1" w:rsidP="00F244F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7AD98F73" w14:textId="2D36B47F" w:rsidR="00F244F1" w:rsidRPr="00473725" w:rsidRDefault="00F244F1" w:rsidP="00F244F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07612937" w14:textId="5AFC936E" w:rsidR="00F244F1" w:rsidRPr="00473725" w:rsidRDefault="00F244F1" w:rsidP="00F244F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3576CEF7" w14:textId="65EE8EA4" w:rsidR="00F244F1" w:rsidRPr="00473725" w:rsidRDefault="00F244F1" w:rsidP="00F244F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29EEA51C" w14:textId="23623F5E" w:rsidR="00F244F1" w:rsidRPr="00F244F1" w:rsidRDefault="00F244F1" w:rsidP="00F244F1">
                        <w:pPr>
                          <w:pStyle w:val="Dates"/>
                          <w:rPr>
                            <w:b/>
                            <w:bCs/>
                            <w:noProof/>
                            <w:color w:val="0096D2"/>
                            <w:sz w:val="24"/>
                            <w:szCs w:val="24"/>
                            <w:lang w:val="it-IT"/>
                          </w:rPr>
                        </w:pP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0096D2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0096D2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0096D2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0096D2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0096D2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2" w:type="pct"/>
                        <w:shd w:val="clear" w:color="auto" w:fill="auto"/>
                        <w:vAlign w:val="center"/>
                      </w:tcPr>
                      <w:p w14:paraId="4340F2AC" w14:textId="4122735D" w:rsidR="00F244F1" w:rsidRPr="00F244F1" w:rsidRDefault="00F244F1" w:rsidP="00F244F1">
                        <w:pPr>
                          <w:pStyle w:val="Dates"/>
                          <w:rPr>
                            <w:b/>
                            <w:bCs/>
                            <w:noProof/>
                            <w:color w:val="0096D2"/>
                            <w:sz w:val="24"/>
                            <w:szCs w:val="24"/>
                            <w:lang w:val="it-IT"/>
                          </w:rPr>
                        </w:pP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0096D2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0096D2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0096D2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0096D2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0096D2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244F1" w:rsidRPr="00473725" w14:paraId="091924FE" w14:textId="77777777" w:rsidTr="00F244F1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00EE5652" w14:textId="4DC01AC3" w:rsidR="00F244F1" w:rsidRPr="00473725" w:rsidRDefault="00F244F1" w:rsidP="00F244F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527248AD" w14:textId="7DDF9058" w:rsidR="00F244F1" w:rsidRPr="00473725" w:rsidRDefault="00F244F1" w:rsidP="00F244F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055AFA3B" w14:textId="27F97075" w:rsidR="00F244F1" w:rsidRPr="00473725" w:rsidRDefault="00F244F1" w:rsidP="00F244F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0E3E5F29" w14:textId="10D13BCF" w:rsidR="00F244F1" w:rsidRPr="00473725" w:rsidRDefault="00F244F1" w:rsidP="00F244F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09D56471" w14:textId="2B932DFA" w:rsidR="00F244F1" w:rsidRPr="00473725" w:rsidRDefault="00F244F1" w:rsidP="00F244F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5A7AED89" w14:textId="60F2E52B" w:rsidR="00F244F1" w:rsidRPr="00F244F1" w:rsidRDefault="00F244F1" w:rsidP="00F244F1">
                        <w:pPr>
                          <w:pStyle w:val="Dates"/>
                          <w:rPr>
                            <w:b/>
                            <w:bCs/>
                            <w:noProof/>
                            <w:color w:val="0096D2"/>
                            <w:sz w:val="24"/>
                            <w:szCs w:val="24"/>
                            <w:lang w:val="it-IT"/>
                          </w:rPr>
                        </w:pP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0096D2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0096D2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0096D2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0096D2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0096D2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2" w:type="pct"/>
                        <w:shd w:val="clear" w:color="auto" w:fill="auto"/>
                        <w:vAlign w:val="center"/>
                      </w:tcPr>
                      <w:p w14:paraId="38F77A3C" w14:textId="1B7F673D" w:rsidR="00F244F1" w:rsidRPr="00F244F1" w:rsidRDefault="00F244F1" w:rsidP="00F244F1">
                        <w:pPr>
                          <w:pStyle w:val="Dates"/>
                          <w:rPr>
                            <w:b/>
                            <w:bCs/>
                            <w:noProof/>
                            <w:color w:val="0096D2"/>
                            <w:sz w:val="24"/>
                            <w:szCs w:val="24"/>
                            <w:lang w:val="it-IT"/>
                          </w:rPr>
                        </w:pP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0096D2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0096D2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0096D2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0096D2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0096D2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244F1" w:rsidRPr="00473725" w14:paraId="322DB458" w14:textId="77777777" w:rsidTr="00F244F1">
                    <w:trPr>
                      <w:trHeight w:val="336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24ACEBE8" w14:textId="326CB238" w:rsidR="00F244F1" w:rsidRPr="00473725" w:rsidRDefault="00F244F1" w:rsidP="00F244F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18E2EFA3" w14:textId="3D0098EA" w:rsidR="00F244F1" w:rsidRPr="00473725" w:rsidRDefault="00F244F1" w:rsidP="00F244F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550FF736" w14:textId="5383FD1C" w:rsidR="00F244F1" w:rsidRPr="00473725" w:rsidRDefault="00F244F1" w:rsidP="00F244F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608BB8E5" w14:textId="436AD7FB" w:rsidR="00F244F1" w:rsidRPr="00473725" w:rsidRDefault="00F244F1" w:rsidP="00F244F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6B4100B5" w14:textId="32714470" w:rsidR="00F244F1" w:rsidRPr="00473725" w:rsidRDefault="00F244F1" w:rsidP="00F244F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37C4FF97" w14:textId="51E24167" w:rsidR="00F244F1" w:rsidRPr="00F244F1" w:rsidRDefault="00F244F1" w:rsidP="00F244F1">
                        <w:pPr>
                          <w:pStyle w:val="Dates"/>
                          <w:rPr>
                            <w:b/>
                            <w:bCs/>
                            <w:noProof/>
                            <w:color w:val="0096D2"/>
                            <w:sz w:val="24"/>
                            <w:szCs w:val="24"/>
                            <w:lang w:val="it-IT"/>
                          </w:rPr>
                        </w:pP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0096D2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0096D2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0096D2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0096D2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0096D2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0096D2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0096D2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0096D2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0096D2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0096D2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0096D2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0096D2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0096D2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0096D2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0096D2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0096D2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0096D2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0096D2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0096D2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0096D2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0096D2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0096D2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0096D2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0096D2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0096D2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0096D2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0096D2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0096D2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0096D2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0096D2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0096D2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0096D2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2" w:type="pct"/>
                        <w:shd w:val="clear" w:color="auto" w:fill="auto"/>
                        <w:vAlign w:val="center"/>
                      </w:tcPr>
                      <w:p w14:paraId="1B8E039F" w14:textId="7C4AF2D5" w:rsidR="00F244F1" w:rsidRPr="00F244F1" w:rsidRDefault="00F244F1" w:rsidP="00F244F1">
                        <w:pPr>
                          <w:pStyle w:val="Dates"/>
                          <w:rPr>
                            <w:b/>
                            <w:bCs/>
                            <w:noProof/>
                            <w:color w:val="0096D2"/>
                            <w:sz w:val="24"/>
                            <w:szCs w:val="24"/>
                            <w:lang w:val="it-IT"/>
                          </w:rPr>
                        </w:pP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0096D2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0096D2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0096D2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0096D2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0096D2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0096D2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0096D2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0096D2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0096D2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0096D2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0096D2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0096D2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0096D2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0096D2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0096D2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0096D2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0096D2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0096D2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0096D2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0096D2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0096D2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0096D2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0096D2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0096D2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0096D2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0096D2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0096D2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0096D2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0096D2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0096D2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0096D2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0096D2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244F1" w:rsidRPr="00473725" w14:paraId="73808F25" w14:textId="77777777" w:rsidTr="00F244F1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1E6C55AF" w14:textId="1EFB0553" w:rsidR="00F244F1" w:rsidRPr="00473725" w:rsidRDefault="00F244F1" w:rsidP="00F244F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D1FD984" w14:textId="1450FBD6" w:rsidR="00F244F1" w:rsidRPr="00473725" w:rsidRDefault="00F244F1" w:rsidP="00F244F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09E8669C" w14:textId="77777777" w:rsidR="00F244F1" w:rsidRPr="00473725" w:rsidRDefault="00F244F1" w:rsidP="00F244F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33B5375A" w14:textId="77777777" w:rsidR="00F244F1" w:rsidRPr="00473725" w:rsidRDefault="00F244F1" w:rsidP="00F244F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4A1958E1" w14:textId="43158FD5" w:rsidR="00F244F1" w:rsidRPr="00473725" w:rsidRDefault="00F244F1" w:rsidP="00F244F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497379C4" w14:textId="5626F247" w:rsidR="00F244F1" w:rsidRPr="00F244F1" w:rsidRDefault="00F244F1" w:rsidP="00F244F1">
                        <w:pPr>
                          <w:pStyle w:val="Dates"/>
                          <w:rPr>
                            <w:b/>
                            <w:bCs/>
                            <w:noProof/>
                            <w:color w:val="0096D2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  <w:tc>
                      <w:tcPr>
                        <w:tcW w:w="702" w:type="pct"/>
                        <w:shd w:val="clear" w:color="auto" w:fill="auto"/>
                        <w:vAlign w:val="center"/>
                      </w:tcPr>
                      <w:p w14:paraId="6E133FB9" w14:textId="77777777" w:rsidR="00F244F1" w:rsidRPr="00F244F1" w:rsidRDefault="00F244F1" w:rsidP="00F244F1">
                        <w:pPr>
                          <w:pStyle w:val="Dates"/>
                          <w:rPr>
                            <w:b/>
                            <w:bCs/>
                            <w:noProof/>
                            <w:color w:val="0096D2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</w:tr>
                </w:tbl>
                <w:p w14:paraId="260070DC" w14:textId="77777777" w:rsidR="00240D4D" w:rsidRPr="00473725" w:rsidRDefault="00240D4D" w:rsidP="00E50BDE">
                  <w:pPr>
                    <w:pStyle w:val="a5"/>
                    <w:rPr>
                      <w:b/>
                      <w:bCs/>
                      <w:noProof/>
                      <w:color w:val="auto"/>
                      <w:lang w:val="it-IT"/>
                    </w:rPr>
                  </w:pPr>
                </w:p>
              </w:tc>
              <w:tc>
                <w:tcPr>
                  <w:tcW w:w="1250" w:type="pct"/>
                </w:tcPr>
                <w:p w14:paraId="64B9D1A2" w14:textId="2CD9A5DE" w:rsidR="00240D4D" w:rsidRPr="00473725" w:rsidRDefault="00473725" w:rsidP="00240D4D">
                  <w:pPr>
                    <w:pStyle w:val="Months"/>
                    <w:jc w:val="center"/>
                    <w:rPr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val="it-IT"/>
                    </w:rPr>
                  </w:pPr>
                  <w:r>
                    <w:rPr>
                      <w:rFonts w:ascii="Calibri" w:hAnsi="Calibri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>APRIL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5"/>
                    <w:gridCol w:w="469"/>
                    <w:gridCol w:w="471"/>
                    <w:gridCol w:w="471"/>
                    <w:gridCol w:w="471"/>
                    <w:gridCol w:w="471"/>
                    <w:gridCol w:w="459"/>
                  </w:tblGrid>
                  <w:tr w:rsidR="00473725" w:rsidRPr="00473725" w14:paraId="486B25E3" w14:textId="77777777" w:rsidTr="00F244F1">
                    <w:trPr>
                      <w:trHeight w:val="17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47AC1FC0" w14:textId="3D66E8EB" w:rsidR="00473725" w:rsidRPr="00473725" w:rsidRDefault="00473725" w:rsidP="00473725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  <w:lang w:val="it-IT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PON</w:t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14AE8CF" w14:textId="17B6BE92" w:rsidR="00473725" w:rsidRPr="00473725" w:rsidRDefault="00473725" w:rsidP="00473725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  <w:lang w:val="it-IT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TOR</w:t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21D221CC" w14:textId="3673C082" w:rsidR="00473725" w:rsidRPr="00473725" w:rsidRDefault="00473725" w:rsidP="00473725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  <w:lang w:val="it-IT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SRE</w:t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1567455C" w14:textId="00DC0DBD" w:rsidR="00473725" w:rsidRPr="00473725" w:rsidRDefault="00473725" w:rsidP="00473725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  <w:lang w:val="it-IT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ČET</w:t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35DCA161" w14:textId="2CD88CD4" w:rsidR="00473725" w:rsidRPr="00473725" w:rsidRDefault="00473725" w:rsidP="00473725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  <w:lang w:val="it-IT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PET</w:t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6C27E099" w14:textId="2A18A645" w:rsidR="00473725" w:rsidRPr="00473725" w:rsidRDefault="00473725" w:rsidP="00473725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  <w:lang w:val="it-IT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SOB</w:t>
                        </w:r>
                      </w:p>
                    </w:tc>
                    <w:tc>
                      <w:tcPr>
                        <w:tcW w:w="702" w:type="pct"/>
                        <w:shd w:val="clear" w:color="auto" w:fill="auto"/>
                        <w:vAlign w:val="center"/>
                      </w:tcPr>
                      <w:p w14:paraId="50E05008" w14:textId="17F9F680" w:rsidR="00473725" w:rsidRPr="00473725" w:rsidRDefault="00473725" w:rsidP="00473725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  <w:lang w:val="it-IT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NED</w:t>
                        </w:r>
                      </w:p>
                    </w:tc>
                  </w:tr>
                  <w:tr w:rsidR="00F244F1" w:rsidRPr="00473725" w14:paraId="18746610" w14:textId="77777777" w:rsidTr="00F244F1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51994D48" w14:textId="04639069" w:rsidR="00F244F1" w:rsidRPr="00473725" w:rsidRDefault="00F244F1" w:rsidP="00F244F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1369881" w14:textId="0E9D5D63" w:rsidR="00F244F1" w:rsidRPr="00473725" w:rsidRDefault="00F244F1" w:rsidP="00F244F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26853C12" w14:textId="16EA70DC" w:rsidR="00F244F1" w:rsidRPr="00473725" w:rsidRDefault="00F244F1" w:rsidP="00F244F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605E42A6" w14:textId="67BCC85C" w:rsidR="00F244F1" w:rsidRPr="00473725" w:rsidRDefault="00F244F1" w:rsidP="00F244F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1B2FC3EB" w14:textId="746988E7" w:rsidR="00F244F1" w:rsidRPr="00473725" w:rsidRDefault="00F244F1" w:rsidP="00F244F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127BD5DB" w14:textId="54CAE85F" w:rsidR="00F244F1" w:rsidRPr="00F244F1" w:rsidRDefault="00F244F1" w:rsidP="00F244F1">
                        <w:pPr>
                          <w:pStyle w:val="Dates"/>
                          <w:rPr>
                            <w:b/>
                            <w:bCs/>
                            <w:noProof/>
                            <w:color w:val="F0C814"/>
                            <w:sz w:val="24"/>
                            <w:szCs w:val="24"/>
                            <w:lang w:val="it-IT"/>
                          </w:rPr>
                        </w:pP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0C814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0C814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0C814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0C814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0C814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0C814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0C814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0C814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0C814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0C814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0C814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0C814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0C814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0C814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0C814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0C814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0C814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0C814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0C814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0C814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0C814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0C814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0C814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0C814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0C814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0C814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0C814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0C814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2" w:type="pct"/>
                        <w:shd w:val="clear" w:color="auto" w:fill="auto"/>
                        <w:vAlign w:val="center"/>
                      </w:tcPr>
                      <w:p w14:paraId="33C7F0FA" w14:textId="7196D6D2" w:rsidR="00F244F1" w:rsidRPr="00F244F1" w:rsidRDefault="00F244F1" w:rsidP="00F244F1">
                        <w:pPr>
                          <w:pStyle w:val="Dates"/>
                          <w:rPr>
                            <w:b/>
                            <w:bCs/>
                            <w:noProof/>
                            <w:color w:val="F0C814"/>
                            <w:sz w:val="24"/>
                            <w:szCs w:val="24"/>
                            <w:lang w:val="it-IT"/>
                          </w:rPr>
                        </w:pP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0C814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0C814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0C814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0C814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0C814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0C814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0C814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0C814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0C814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0C814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0C814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0C814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0C814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0C814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0C814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0C814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0C814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0C814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0C814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0C814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0C814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0C814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0C814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0C814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0C814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0C814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0C814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0C814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244F1" w:rsidRPr="00473725" w14:paraId="0B6D7401" w14:textId="77777777" w:rsidTr="00F244F1">
                    <w:trPr>
                      <w:trHeight w:val="336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447C32FA" w14:textId="49AE6FA8" w:rsidR="00F244F1" w:rsidRPr="00473725" w:rsidRDefault="00F244F1" w:rsidP="00F244F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6BBC7F61" w14:textId="0E4C42E3" w:rsidR="00F244F1" w:rsidRPr="00473725" w:rsidRDefault="00F244F1" w:rsidP="00F244F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396F8EEB" w14:textId="308289FD" w:rsidR="00F244F1" w:rsidRPr="00473725" w:rsidRDefault="00F244F1" w:rsidP="00F244F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07CAAFC1" w14:textId="314629E6" w:rsidR="00F244F1" w:rsidRPr="00473725" w:rsidRDefault="00F244F1" w:rsidP="00F244F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05C5458D" w14:textId="12E486EE" w:rsidR="00F244F1" w:rsidRPr="00473725" w:rsidRDefault="00F244F1" w:rsidP="00F244F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7C09DBCE" w14:textId="30534334" w:rsidR="00F244F1" w:rsidRPr="00F244F1" w:rsidRDefault="00F244F1" w:rsidP="00F244F1">
                        <w:pPr>
                          <w:pStyle w:val="Dates"/>
                          <w:rPr>
                            <w:b/>
                            <w:bCs/>
                            <w:noProof/>
                            <w:color w:val="F0C814"/>
                            <w:sz w:val="24"/>
                            <w:szCs w:val="24"/>
                            <w:lang w:val="it-IT"/>
                          </w:rPr>
                        </w:pP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0C814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0C814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0C814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0C814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0C814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2" w:type="pct"/>
                        <w:shd w:val="clear" w:color="auto" w:fill="auto"/>
                        <w:vAlign w:val="center"/>
                      </w:tcPr>
                      <w:p w14:paraId="214266C6" w14:textId="69893E96" w:rsidR="00F244F1" w:rsidRPr="00F244F1" w:rsidRDefault="00F244F1" w:rsidP="00F244F1">
                        <w:pPr>
                          <w:pStyle w:val="Dates"/>
                          <w:rPr>
                            <w:b/>
                            <w:bCs/>
                            <w:noProof/>
                            <w:color w:val="F0C814"/>
                            <w:sz w:val="24"/>
                            <w:szCs w:val="24"/>
                            <w:lang w:val="it-IT"/>
                          </w:rPr>
                        </w:pP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0C814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0C814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0C814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0C814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0C814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244F1" w:rsidRPr="00473725" w14:paraId="2E5D7C27" w14:textId="77777777" w:rsidTr="00F244F1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0107F514" w14:textId="28D1AAD3" w:rsidR="00F244F1" w:rsidRPr="00473725" w:rsidRDefault="00F244F1" w:rsidP="00F244F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951A1E9" w14:textId="40E18953" w:rsidR="00F244F1" w:rsidRPr="00473725" w:rsidRDefault="00F244F1" w:rsidP="00F244F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3BBD307A" w14:textId="5FA869FA" w:rsidR="00F244F1" w:rsidRPr="00473725" w:rsidRDefault="00F244F1" w:rsidP="00F244F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63F98C93" w14:textId="3E45CC76" w:rsidR="00F244F1" w:rsidRPr="00473725" w:rsidRDefault="00F244F1" w:rsidP="00F244F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7792DA3C" w14:textId="1C3A980D" w:rsidR="00F244F1" w:rsidRPr="00473725" w:rsidRDefault="00F244F1" w:rsidP="00F244F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57CB3325" w14:textId="72E4BDEF" w:rsidR="00F244F1" w:rsidRPr="00F244F1" w:rsidRDefault="00F244F1" w:rsidP="00F244F1">
                        <w:pPr>
                          <w:pStyle w:val="Dates"/>
                          <w:rPr>
                            <w:b/>
                            <w:bCs/>
                            <w:noProof/>
                            <w:color w:val="F0C814"/>
                            <w:sz w:val="24"/>
                            <w:szCs w:val="24"/>
                            <w:lang w:val="it-IT"/>
                          </w:rPr>
                        </w:pP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0C814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0C814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0C814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0C814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0C814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2" w:type="pct"/>
                        <w:shd w:val="clear" w:color="auto" w:fill="auto"/>
                        <w:vAlign w:val="center"/>
                      </w:tcPr>
                      <w:p w14:paraId="2975FC51" w14:textId="5216BA1E" w:rsidR="00F244F1" w:rsidRPr="00F244F1" w:rsidRDefault="00F244F1" w:rsidP="00F244F1">
                        <w:pPr>
                          <w:pStyle w:val="Dates"/>
                          <w:rPr>
                            <w:b/>
                            <w:bCs/>
                            <w:noProof/>
                            <w:color w:val="F0C814"/>
                            <w:sz w:val="24"/>
                            <w:szCs w:val="24"/>
                            <w:lang w:val="it-IT"/>
                          </w:rPr>
                        </w:pP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0C814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0C814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0C814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0C814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0C814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244F1" w:rsidRPr="00473725" w14:paraId="4FD26192" w14:textId="77777777" w:rsidTr="00F244F1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5370BE02" w14:textId="069BB039" w:rsidR="00F244F1" w:rsidRPr="00473725" w:rsidRDefault="00F244F1" w:rsidP="00F244F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7362466" w14:textId="07FC0BF8" w:rsidR="00F244F1" w:rsidRPr="00473725" w:rsidRDefault="00F244F1" w:rsidP="00F244F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631F3671" w14:textId="70B2C2FA" w:rsidR="00F244F1" w:rsidRPr="00473725" w:rsidRDefault="00F244F1" w:rsidP="00F244F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3F7881A4" w14:textId="2AF523B5" w:rsidR="00F244F1" w:rsidRPr="00473725" w:rsidRDefault="00F244F1" w:rsidP="00F244F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0D123C56" w14:textId="386A7A5A" w:rsidR="00F244F1" w:rsidRPr="00473725" w:rsidRDefault="00F244F1" w:rsidP="00F244F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0FA154DC" w14:textId="47342332" w:rsidR="00F244F1" w:rsidRPr="00F244F1" w:rsidRDefault="00F244F1" w:rsidP="00F244F1">
                        <w:pPr>
                          <w:pStyle w:val="Dates"/>
                          <w:rPr>
                            <w:b/>
                            <w:bCs/>
                            <w:noProof/>
                            <w:color w:val="F0C814"/>
                            <w:sz w:val="24"/>
                            <w:szCs w:val="24"/>
                            <w:lang w:val="it-IT"/>
                          </w:rPr>
                        </w:pP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0C814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0C814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0C814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0C814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0C814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2" w:type="pct"/>
                        <w:shd w:val="clear" w:color="auto" w:fill="auto"/>
                        <w:vAlign w:val="center"/>
                      </w:tcPr>
                      <w:p w14:paraId="3B413671" w14:textId="796CC95A" w:rsidR="00F244F1" w:rsidRPr="00F244F1" w:rsidRDefault="00F244F1" w:rsidP="00F244F1">
                        <w:pPr>
                          <w:pStyle w:val="Dates"/>
                          <w:rPr>
                            <w:b/>
                            <w:bCs/>
                            <w:noProof/>
                            <w:color w:val="F0C814"/>
                            <w:sz w:val="24"/>
                            <w:szCs w:val="24"/>
                            <w:lang w:val="it-IT"/>
                          </w:rPr>
                        </w:pP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0C814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0C814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0C814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0C814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0C814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244F1" w:rsidRPr="00473725" w14:paraId="4E4EF58A" w14:textId="77777777" w:rsidTr="00F244F1">
                    <w:trPr>
                      <w:trHeight w:val="336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54F5F3AE" w14:textId="7DAC6167" w:rsidR="00F244F1" w:rsidRPr="00473725" w:rsidRDefault="00F244F1" w:rsidP="00F244F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A924BA6" w14:textId="7AC5CEA4" w:rsidR="00F244F1" w:rsidRPr="00473725" w:rsidRDefault="00F244F1" w:rsidP="00F244F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596D1FA8" w14:textId="2D300229" w:rsidR="00F244F1" w:rsidRPr="00473725" w:rsidRDefault="00F244F1" w:rsidP="00F244F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4A644FB7" w14:textId="28D5A52D" w:rsidR="00F244F1" w:rsidRPr="00473725" w:rsidRDefault="00F244F1" w:rsidP="00F244F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0552F79A" w14:textId="3AB45D43" w:rsidR="00F244F1" w:rsidRPr="00473725" w:rsidRDefault="00F244F1" w:rsidP="00F244F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5AF1736F" w14:textId="7C4EA633" w:rsidR="00F244F1" w:rsidRPr="00F244F1" w:rsidRDefault="00F244F1" w:rsidP="00F244F1">
                        <w:pPr>
                          <w:pStyle w:val="Dates"/>
                          <w:rPr>
                            <w:b/>
                            <w:bCs/>
                            <w:noProof/>
                            <w:color w:val="F0C814"/>
                            <w:sz w:val="24"/>
                            <w:szCs w:val="24"/>
                            <w:lang w:val="it-IT"/>
                          </w:rPr>
                        </w:pP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0C814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0C814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0C814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0C814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0C814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0C814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0C814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0C814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0C814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0C814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0C814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0C814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0C814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0C814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0C814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0C814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0C814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0C814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0C814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0C814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0C814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0C814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0C814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0C814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0C814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0C814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0C814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0C814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0C814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0C814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0C814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0C814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0C814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0C814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2" w:type="pct"/>
                        <w:shd w:val="clear" w:color="auto" w:fill="auto"/>
                        <w:vAlign w:val="center"/>
                      </w:tcPr>
                      <w:p w14:paraId="7BE654C5" w14:textId="02A2CBE6" w:rsidR="00F244F1" w:rsidRPr="00F244F1" w:rsidRDefault="00F244F1" w:rsidP="00F244F1">
                        <w:pPr>
                          <w:pStyle w:val="Dates"/>
                          <w:rPr>
                            <w:b/>
                            <w:bCs/>
                            <w:noProof/>
                            <w:color w:val="F0C814"/>
                            <w:sz w:val="24"/>
                            <w:szCs w:val="24"/>
                            <w:lang w:val="it-IT"/>
                          </w:rPr>
                        </w:pP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0C814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0C814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0C814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0C814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0C814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0C814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0C814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0C814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0C814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0C814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0C814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0C814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0C814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0C814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0C814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0C814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0C814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0C814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0C814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0C814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0C814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0C814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0C814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0C814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0C814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0C814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0C814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0C814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0C814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0C814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244F1" w:rsidRPr="00473725" w14:paraId="0CB933A3" w14:textId="77777777" w:rsidTr="00F244F1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462E7F3B" w14:textId="32EF7ED2" w:rsidR="00F244F1" w:rsidRPr="00473725" w:rsidRDefault="00F244F1" w:rsidP="00F244F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0D3DAF2" w14:textId="5F395238" w:rsidR="00F244F1" w:rsidRPr="00473725" w:rsidRDefault="00F244F1" w:rsidP="00F244F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5A832797" w14:textId="77777777" w:rsidR="00F244F1" w:rsidRPr="00473725" w:rsidRDefault="00F244F1" w:rsidP="00F244F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7492B61A" w14:textId="77777777" w:rsidR="00F244F1" w:rsidRPr="00473725" w:rsidRDefault="00F244F1" w:rsidP="00F244F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3B60FE7A" w14:textId="77777777" w:rsidR="00F244F1" w:rsidRPr="00473725" w:rsidRDefault="00F244F1" w:rsidP="00F244F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130F720E" w14:textId="77777777" w:rsidR="00F244F1" w:rsidRPr="00F244F1" w:rsidRDefault="00F244F1" w:rsidP="00F244F1">
                        <w:pPr>
                          <w:pStyle w:val="Dates"/>
                          <w:rPr>
                            <w:b/>
                            <w:bCs/>
                            <w:noProof/>
                            <w:color w:val="F0C814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  <w:tc>
                      <w:tcPr>
                        <w:tcW w:w="702" w:type="pct"/>
                        <w:shd w:val="clear" w:color="auto" w:fill="auto"/>
                        <w:vAlign w:val="center"/>
                      </w:tcPr>
                      <w:p w14:paraId="52972D7F" w14:textId="77777777" w:rsidR="00F244F1" w:rsidRPr="00F244F1" w:rsidRDefault="00F244F1" w:rsidP="00F244F1">
                        <w:pPr>
                          <w:pStyle w:val="Dates"/>
                          <w:rPr>
                            <w:b/>
                            <w:bCs/>
                            <w:noProof/>
                            <w:color w:val="F0C814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</w:tr>
                </w:tbl>
                <w:p w14:paraId="5F4768A2" w14:textId="77777777" w:rsidR="00240D4D" w:rsidRPr="00473725" w:rsidRDefault="00240D4D" w:rsidP="00E50BDE">
                  <w:pPr>
                    <w:pStyle w:val="Months"/>
                    <w:jc w:val="center"/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40"/>
                      <w:szCs w:val="40"/>
                      <w:lang w:val="it-IT" w:bidi="ru-RU"/>
                    </w:rPr>
                  </w:pPr>
                </w:p>
              </w:tc>
            </w:tr>
            <w:tr w:rsidR="00240D4D" w:rsidRPr="00473725" w14:paraId="3808ABFD" w14:textId="5185E65E" w:rsidTr="00A56366">
              <w:trPr>
                <w:trHeight w:val="2800"/>
              </w:trPr>
              <w:tc>
                <w:tcPr>
                  <w:tcW w:w="1250" w:type="pct"/>
                </w:tcPr>
                <w:p w14:paraId="392961A3" w14:textId="51EB9865" w:rsidR="00240D4D" w:rsidRPr="00473725" w:rsidRDefault="00A56366" w:rsidP="00240D4D">
                  <w:pPr>
                    <w:pStyle w:val="Months"/>
                    <w:jc w:val="center"/>
                    <w:rPr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val="it-IT"/>
                    </w:rPr>
                  </w:pPr>
                  <w:r>
                    <w:rPr>
                      <w:b/>
                      <w:bCs/>
                      <w:noProof/>
                      <w:color w:val="auto"/>
                      <w:sz w:val="80"/>
                      <w:szCs w:val="80"/>
                      <w:lang w:bidi="ru-RU"/>
                    </w:rPr>
                    <mc:AlternateContent>
                      <mc:Choice Requires="wpg">
                        <w:drawing>
                          <wp:anchor distT="0" distB="0" distL="114300" distR="114300" simplePos="0" relativeHeight="251675648" behindDoc="1" locked="0" layoutInCell="1" allowOverlap="1" wp14:anchorId="21BA2808" wp14:editId="1843E34C">
                            <wp:simplePos x="0" y="0"/>
                            <wp:positionH relativeFrom="column">
                              <wp:posOffset>-85279</wp:posOffset>
                            </wp:positionH>
                            <wp:positionV relativeFrom="paragraph">
                              <wp:posOffset>-63437</wp:posOffset>
                            </wp:positionV>
                            <wp:extent cx="2281555" cy="1915795"/>
                            <wp:effectExtent l="0" t="0" r="4445" b="8255"/>
                            <wp:wrapNone/>
                            <wp:docPr id="20" name="Группа 20"/>
                            <wp:cNvGraphicFramePr/>
                            <a:graphic xmlns:a="http://schemas.openxmlformats.org/drawingml/2006/main">
                              <a:graphicData uri="http://schemas.microsoft.com/office/word/2010/wordprocessingGroup">
                                <wpg:wgp>
                                  <wpg:cNvGrpSpPr/>
                                  <wpg:grpSpPr>
                                    <a:xfrm>
                                      <a:off x="0" y="0"/>
                                      <a:ext cx="2281555" cy="1915795"/>
                                      <a:chOff x="0" y="0"/>
                                      <a:chExt cx="2281555" cy="1915795"/>
                                    </a:xfrm>
                                  </wpg:grpSpPr>
                                  <wps:wsp>
                                    <wps:cNvPr id="21" name="Прямоугольник: скругленные углы 21"/>
                                    <wps:cNvSpPr/>
                                    <wps:spPr>
                                      <a:xfrm>
                                        <a:off x="0" y="0"/>
                                        <a:ext cx="2281555" cy="1915795"/>
                                      </a:xfrm>
                                      <a:prstGeom prst="roundRect">
                                        <a:avLst>
                                          <a:gd name="adj" fmla="val 8781"/>
                                        </a:avLst>
                                      </a:prstGeom>
                                      <a:solidFill>
                                        <a:srgbClr val="64A532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22" name="Прямоугольник: скругленные верхние углы 22"/>
                                    <wps:cNvSpPr/>
                                    <wps:spPr>
                                      <a:xfrm rot="10800000">
                                        <a:off x="36214" y="516048"/>
                                        <a:ext cx="2209165" cy="1371600"/>
                                      </a:xfrm>
                                      <a:prstGeom prst="round2SameRect">
                                        <a:avLst>
                                          <a:gd name="adj1" fmla="val 9656"/>
                                          <a:gd name="adj2" fmla="val 0"/>
                                        </a:avLst>
                                      </a:prstGeom>
                                      <a:solidFill>
                                        <a:schemeClr val="bg1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wg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group w14:anchorId="655848B6" id="Группа 20" o:spid="_x0000_s1026" style="position:absolute;margin-left:-6.7pt;margin-top:-5pt;width:179.65pt;height:150.85pt;z-index:-251640832;mso-width-relative:margin;mso-height-relative:margin" coordsize="22815,191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">
                            <v:roundrect id="Прямоугольник: скругленные углы 21" o:spid="_x0000_s1027" style="position:absolute;width:22815;height:19157;visibility:visible;mso-wrap-style:square;v-text-anchor:middle" arcsize="5756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" fillcolor="#64a532" stroked="f" strokeweight="1pt"/>
                            <v:shape id="Прямоугольник: скругленные верхние углы 22" o:spid="_x0000_s1028" style="position:absolute;left:362;top:5160;width:22091;height:13716;rotation:180;visibility:visible;mso-wrap-style:square;v-text-anchor:middle" coordsize="2209165,137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" path="m132442,l2076723,v73146,,132442,59296,132442,132442l2209165,1371600r,l,1371600r,l,132442c,59296,59296,,132442,xe" fillcolor="white [3212]" stroked="f" strokeweight="1pt">
                              <v:path arrowok="t" o:connecttype="custom" o:connectlocs="132442,0;2076723,0;2209165,132442;2209165,1371600;2209165,1371600;0,1371600;0,1371600;0,132442;132442,0" o:connectangles="0,0,0,0,0,0,0,0,0"/>
                            </v:shape>
                          </v:group>
                        </w:pict>
                      </mc:Fallback>
                    </mc:AlternateContent>
                  </w:r>
                  <w:r w:rsidR="00473725">
                    <w:rPr>
                      <w:rFonts w:ascii="Calibri" w:hAnsi="Calibri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>MAJ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4"/>
                    <w:gridCol w:w="470"/>
                    <w:gridCol w:w="470"/>
                    <w:gridCol w:w="470"/>
                    <w:gridCol w:w="470"/>
                    <w:gridCol w:w="470"/>
                    <w:gridCol w:w="462"/>
                  </w:tblGrid>
                  <w:tr w:rsidR="00473725" w:rsidRPr="00473725" w14:paraId="4533209A" w14:textId="77777777" w:rsidTr="00473725">
                    <w:trPr>
                      <w:trHeight w:val="17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03937BF7" w14:textId="6264FDF9" w:rsidR="00473725" w:rsidRPr="00473725" w:rsidRDefault="00473725" w:rsidP="00473725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  <w:lang w:val="it-IT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PON</w:t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C076CB9" w14:textId="67ADDA7B" w:rsidR="00473725" w:rsidRPr="00473725" w:rsidRDefault="00473725" w:rsidP="00473725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  <w:lang w:val="it-IT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TOR</w:t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3E2E5AC" w14:textId="35286037" w:rsidR="00473725" w:rsidRPr="00473725" w:rsidRDefault="00473725" w:rsidP="00473725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  <w:lang w:val="it-IT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SRE</w:t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291E9FA" w14:textId="620C181D" w:rsidR="00473725" w:rsidRPr="00473725" w:rsidRDefault="00473725" w:rsidP="00473725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  <w:lang w:val="it-IT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ČET</w:t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2C9E446" w14:textId="2394F118" w:rsidR="00473725" w:rsidRPr="00473725" w:rsidRDefault="00473725" w:rsidP="00473725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  <w:lang w:val="it-IT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PET</w:t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6474412" w14:textId="7904113B" w:rsidR="00473725" w:rsidRPr="00473725" w:rsidRDefault="00473725" w:rsidP="00473725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  <w:lang w:val="it-IT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SOB</w:t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70B3D15" w14:textId="1A82DAAF" w:rsidR="00473725" w:rsidRPr="00473725" w:rsidRDefault="00473725" w:rsidP="00473725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  <w:lang w:val="it-IT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NED</w:t>
                        </w:r>
                      </w:p>
                    </w:tc>
                  </w:tr>
                  <w:tr w:rsidR="00AF0BAC" w:rsidRPr="00473725" w14:paraId="38FA371F" w14:textId="77777777" w:rsidTr="00473725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557682D8" w14:textId="2834C052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E867C93" w14:textId="6FC07EE2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865E0A7" w14:textId="4D6FD3C1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7684AED" w14:textId="768B6EA9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70F1AEC" w14:textId="3E02E50D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988ABBF" w14:textId="4F7D765B" w:rsidR="00AF0BAC" w:rsidRPr="00AF0BAC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64A532"/>
                            <w:sz w:val="24"/>
                            <w:szCs w:val="24"/>
                            <w:lang w:val="it-IT"/>
                          </w:rPr>
                        </w:pP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64A532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64A532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64A532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64A532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64A532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64A532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64A532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64A532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64A532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64A532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64A532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64A532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64A532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64A532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64A532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64A532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64A532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64A532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64A532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64A532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64A532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64A532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64A532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64A532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B319A52" w14:textId="7679D3DA" w:rsidR="00AF0BAC" w:rsidRPr="00AF0BAC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64A532"/>
                            <w:sz w:val="24"/>
                            <w:szCs w:val="24"/>
                            <w:lang w:val="it-IT"/>
                          </w:rPr>
                        </w:pP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64A532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64A532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64A532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64A532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64A532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64A532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64A532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64A532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64A532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64A532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64A532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64A532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64A532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64A532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64A532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64A532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64A532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64A532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64A532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64A532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64A532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64A532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64A532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64A532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64A532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64A532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64A532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64A532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F0BAC" w:rsidRPr="00473725" w14:paraId="68F2BFDB" w14:textId="77777777" w:rsidTr="00473725">
                    <w:trPr>
                      <w:trHeight w:val="336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72217980" w14:textId="24BC8DCD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93F0A28" w14:textId="2F60BD62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2754E50" w14:textId="2BE0AB80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94A2C39" w14:textId="1B759E98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D8F8CC1" w14:textId="0334122F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717A04D" w14:textId="420D2224" w:rsidR="00AF0BAC" w:rsidRPr="00AF0BAC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64A532"/>
                            <w:sz w:val="24"/>
                            <w:szCs w:val="24"/>
                            <w:lang w:val="it-IT"/>
                          </w:rPr>
                        </w:pP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64A532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64A532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64A532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64A532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64A532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06DA228" w14:textId="10299B2C" w:rsidR="00AF0BAC" w:rsidRPr="00AF0BAC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64A532"/>
                            <w:sz w:val="24"/>
                            <w:szCs w:val="24"/>
                            <w:lang w:val="it-IT"/>
                          </w:rPr>
                        </w:pP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64A532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64A532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64A532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64A532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64A532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F0BAC" w:rsidRPr="00473725" w14:paraId="5C3EBBEF" w14:textId="77777777" w:rsidTr="00473725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43B720E8" w14:textId="5990873B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37630C8" w14:textId="6A664F76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83A53F4" w14:textId="02EDCB38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0B395AE" w14:textId="65FAEF21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481E61E" w14:textId="3FC9FCCD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665BF55" w14:textId="29C8B9E9" w:rsidR="00AF0BAC" w:rsidRPr="00AF0BAC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64A532"/>
                            <w:sz w:val="24"/>
                            <w:szCs w:val="24"/>
                            <w:lang w:val="it-IT"/>
                          </w:rPr>
                        </w:pP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64A532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64A532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64A532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64A532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64A532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869C1DC" w14:textId="14A3CB0E" w:rsidR="00AF0BAC" w:rsidRPr="00AF0BAC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64A532"/>
                            <w:sz w:val="24"/>
                            <w:szCs w:val="24"/>
                            <w:lang w:val="it-IT"/>
                          </w:rPr>
                        </w:pP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64A532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64A532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64A532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64A532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64A532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F0BAC" w:rsidRPr="00473725" w14:paraId="63A93A41" w14:textId="77777777" w:rsidTr="00473725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6DBCB23D" w14:textId="3A0450CF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B0EB602" w14:textId="6ADE550B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E6961A2" w14:textId="1068AECD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BD38E3F" w14:textId="6868B9FB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E04CD3E" w14:textId="50BABBB9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942B2DE" w14:textId="44663FB8" w:rsidR="00AF0BAC" w:rsidRPr="00AF0BAC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64A532"/>
                            <w:sz w:val="24"/>
                            <w:szCs w:val="24"/>
                            <w:lang w:val="it-IT"/>
                          </w:rPr>
                        </w:pP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64A532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64A532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64A532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64A532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64A532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ED4C57E" w14:textId="29780BF5" w:rsidR="00AF0BAC" w:rsidRPr="00AF0BAC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64A532"/>
                            <w:sz w:val="24"/>
                            <w:szCs w:val="24"/>
                            <w:lang w:val="it-IT"/>
                          </w:rPr>
                        </w:pP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64A532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64A532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64A532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64A532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64A532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F0BAC" w:rsidRPr="00473725" w14:paraId="48D57EB2" w14:textId="77777777" w:rsidTr="00473725">
                    <w:trPr>
                      <w:trHeight w:val="336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6E2CB464" w14:textId="38564C87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22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22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41145EE" w14:textId="016549AE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5B4A0FD" w14:textId="0EDBBE53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D90E878" w14:textId="54683CB1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B332647" w14:textId="50E9AA05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4502DBD" w14:textId="56B06C14" w:rsidR="00AF0BAC" w:rsidRPr="00AF0BAC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64A532"/>
                            <w:sz w:val="24"/>
                            <w:szCs w:val="24"/>
                            <w:lang w:val="it-IT"/>
                          </w:rPr>
                        </w:pP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64A532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64A532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64A532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64A532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64A532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64A532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64A532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64A532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64A532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64A532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64A532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64A532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64A532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64A532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64A532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64A532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64A532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64A532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64A532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64A532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64A532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64A532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64A532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64A532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64A532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64A532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64A532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64A532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64A532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64A532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64A532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64A532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64A532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64A532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2F76B1F" w14:textId="2E9FBA9A" w:rsidR="00AF0BAC" w:rsidRPr="00AF0BAC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64A532"/>
                            <w:sz w:val="24"/>
                            <w:szCs w:val="24"/>
                            <w:lang w:val="it-IT"/>
                          </w:rPr>
                        </w:pP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64A532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64A532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64A532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64A532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64A532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64A532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64A532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64A532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64A532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64A532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64A532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64A532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64A532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64A532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64A532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64A532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64A532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64A532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64A532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64A532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64A532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64A532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64A532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64A532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64A532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64A532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64A532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64A532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64A532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64A532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64A532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64A532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64A532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64A532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F0BAC" w:rsidRPr="00473725" w14:paraId="74CBC6B8" w14:textId="77777777" w:rsidTr="00473725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416A44DC" w14:textId="18C82337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4E08FBA" w14:textId="60C82A31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5F6AA4F" w14:textId="77777777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2F08D6F" w14:textId="77777777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16EDB61" w14:textId="77777777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4E2DC0C" w14:textId="77777777" w:rsidR="00AF0BAC" w:rsidRPr="00AF0BAC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64A532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E20A0F5" w14:textId="77777777" w:rsidR="00AF0BAC" w:rsidRPr="00AF0BAC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64A532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</w:tr>
                </w:tbl>
                <w:p w14:paraId="7B246660" w14:textId="77777777" w:rsidR="00240D4D" w:rsidRPr="00473725" w:rsidRDefault="00240D4D" w:rsidP="00240D4D">
                  <w:pPr>
                    <w:pStyle w:val="a5"/>
                    <w:rPr>
                      <w:b/>
                      <w:bCs/>
                      <w:noProof/>
                      <w:color w:val="auto"/>
                      <w:lang w:val="it-IT"/>
                    </w:rPr>
                  </w:pPr>
                </w:p>
              </w:tc>
              <w:tc>
                <w:tcPr>
                  <w:tcW w:w="1250" w:type="pct"/>
                </w:tcPr>
                <w:p w14:paraId="48937A74" w14:textId="45F44AEC" w:rsidR="00240D4D" w:rsidRPr="00473725" w:rsidRDefault="003913BD" w:rsidP="00240D4D">
                  <w:pPr>
                    <w:pStyle w:val="Months"/>
                    <w:jc w:val="center"/>
                    <w:rPr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val="it-IT"/>
                    </w:rPr>
                  </w:pPr>
                  <w:r>
                    <w:rPr>
                      <w:b/>
                      <w:bCs/>
                      <w:noProof/>
                      <w:color w:val="auto"/>
                      <w:sz w:val="80"/>
                      <w:szCs w:val="80"/>
                      <w:lang w:bidi="ru-RU"/>
                    </w:rPr>
                    <mc:AlternateContent>
                      <mc:Choice Requires="wpg">
                        <w:drawing>
                          <wp:anchor distT="0" distB="0" distL="114300" distR="114300" simplePos="0" relativeHeight="251677696" behindDoc="1" locked="0" layoutInCell="1" allowOverlap="1" wp14:anchorId="12FD1A79" wp14:editId="7FA2FBBB">
                            <wp:simplePos x="0" y="0"/>
                            <wp:positionH relativeFrom="column">
                              <wp:posOffset>-94011</wp:posOffset>
                            </wp:positionH>
                            <wp:positionV relativeFrom="paragraph">
                              <wp:posOffset>-54384</wp:posOffset>
                            </wp:positionV>
                            <wp:extent cx="2281555" cy="1915795"/>
                            <wp:effectExtent l="0" t="0" r="4445" b="8255"/>
                            <wp:wrapNone/>
                            <wp:docPr id="23" name="Группа 23"/>
                            <wp:cNvGraphicFramePr/>
                            <a:graphic xmlns:a="http://schemas.openxmlformats.org/drawingml/2006/main">
                              <a:graphicData uri="http://schemas.microsoft.com/office/word/2010/wordprocessingGroup">
                                <wpg:wgp>
                                  <wpg:cNvGrpSpPr/>
                                  <wpg:grpSpPr>
                                    <a:xfrm>
                                      <a:off x="0" y="0"/>
                                      <a:ext cx="2281555" cy="1915795"/>
                                      <a:chOff x="0" y="0"/>
                                      <a:chExt cx="2281555" cy="1915795"/>
                                    </a:xfrm>
                                  </wpg:grpSpPr>
                                  <wps:wsp>
                                    <wps:cNvPr id="24" name="Прямоугольник: скругленные углы 24"/>
                                    <wps:cNvSpPr/>
                                    <wps:spPr>
                                      <a:xfrm>
                                        <a:off x="0" y="0"/>
                                        <a:ext cx="2281555" cy="1915795"/>
                                      </a:xfrm>
                                      <a:prstGeom prst="roundRect">
                                        <a:avLst>
                                          <a:gd name="adj" fmla="val 8781"/>
                                        </a:avLst>
                                      </a:prstGeom>
                                      <a:solidFill>
                                        <a:srgbClr val="B4327D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25" name="Прямоугольник: скругленные верхние углы 25"/>
                                    <wps:cNvSpPr/>
                                    <wps:spPr>
                                      <a:xfrm rot="10800000">
                                        <a:off x="36214" y="516048"/>
                                        <a:ext cx="2209165" cy="1371600"/>
                                      </a:xfrm>
                                      <a:prstGeom prst="round2SameRect">
                                        <a:avLst>
                                          <a:gd name="adj1" fmla="val 9656"/>
                                          <a:gd name="adj2" fmla="val 0"/>
                                        </a:avLst>
                                      </a:prstGeom>
                                      <a:solidFill>
                                        <a:schemeClr val="bg1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wg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group w14:anchorId="09293FC9" id="Группа 23" o:spid="_x0000_s1026" style="position:absolute;margin-left:-7.4pt;margin-top:-4.3pt;width:179.65pt;height:150.85pt;z-index:-251638784;mso-width-relative:margin;mso-height-relative:margin" coordsize="22815,191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">
                            <v:roundrect id="Прямоугольник: скругленные углы 24" o:spid="_x0000_s1027" style="position:absolute;width:22815;height:19157;visibility:visible;mso-wrap-style:square;v-text-anchor:middle" arcsize="5756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" fillcolor="#b4327d" stroked="f" strokeweight="1pt"/>
                            <v:shape id="Прямоугольник: скругленные верхние углы 25" o:spid="_x0000_s1028" style="position:absolute;left:362;top:5160;width:22091;height:13716;rotation:180;visibility:visible;mso-wrap-style:square;v-text-anchor:middle" coordsize="2209165,137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" path="m132442,l2076723,v73146,,132442,59296,132442,132442l2209165,1371600r,l,1371600r,l,132442c,59296,59296,,132442,xe" fillcolor="white [3212]" stroked="f" strokeweight="1pt">
                              <v:path arrowok="t" o:connecttype="custom" o:connectlocs="132442,0;2076723,0;2209165,132442;2209165,1371600;2209165,1371600;0,1371600;0,1371600;0,132442;132442,0" o:connectangles="0,0,0,0,0,0,0,0,0"/>
                            </v:shape>
                          </v:group>
                        </w:pict>
                      </mc:Fallback>
                    </mc:AlternateContent>
                  </w:r>
                  <w:r w:rsidR="00473725">
                    <w:rPr>
                      <w:rFonts w:ascii="Calibri" w:hAnsi="Calibri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>JUNIJ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4"/>
                    <w:gridCol w:w="470"/>
                    <w:gridCol w:w="470"/>
                    <w:gridCol w:w="470"/>
                    <w:gridCol w:w="470"/>
                    <w:gridCol w:w="470"/>
                    <w:gridCol w:w="462"/>
                  </w:tblGrid>
                  <w:tr w:rsidR="00473725" w:rsidRPr="00473725" w14:paraId="43FDBBAF" w14:textId="77777777" w:rsidTr="00473725">
                    <w:trPr>
                      <w:trHeight w:val="17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5CCD867C" w14:textId="036467FB" w:rsidR="00473725" w:rsidRPr="00473725" w:rsidRDefault="00473725" w:rsidP="00473725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  <w:lang w:val="it-IT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PON</w:t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3AD34CA" w14:textId="02976D3C" w:rsidR="00473725" w:rsidRPr="00473725" w:rsidRDefault="00473725" w:rsidP="00473725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  <w:lang w:val="it-IT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TOR</w:t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6CEF8E2" w14:textId="3D1E189E" w:rsidR="00473725" w:rsidRPr="00473725" w:rsidRDefault="00473725" w:rsidP="00473725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  <w:lang w:val="it-IT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SRE</w:t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D2EC53A" w14:textId="539091E2" w:rsidR="00473725" w:rsidRPr="00473725" w:rsidRDefault="00473725" w:rsidP="00473725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  <w:lang w:val="it-IT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ČET</w:t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65114B7" w14:textId="1350C05E" w:rsidR="00473725" w:rsidRPr="00473725" w:rsidRDefault="00473725" w:rsidP="00473725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  <w:lang w:val="it-IT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PET</w:t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F9497BC" w14:textId="6526E2AA" w:rsidR="00473725" w:rsidRPr="00473725" w:rsidRDefault="00473725" w:rsidP="00473725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  <w:lang w:val="it-IT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SOB</w:t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28DC64F" w14:textId="513285D8" w:rsidR="00473725" w:rsidRPr="00473725" w:rsidRDefault="00473725" w:rsidP="00473725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  <w:lang w:val="it-IT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NED</w:t>
                        </w:r>
                      </w:p>
                    </w:tc>
                  </w:tr>
                  <w:tr w:rsidR="00AF0BAC" w:rsidRPr="00473725" w14:paraId="10101CD6" w14:textId="77777777" w:rsidTr="00473725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7816137E" w14:textId="3BE95E54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1F6D0B3" w14:textId="3070B48B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4B10352" w14:textId="7C9FF78A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5D945A5" w14:textId="304C2EF1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B51A83A" w14:textId="39E02353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6AF9861" w14:textId="39420205" w:rsidR="00AF0BAC" w:rsidRPr="00AF0BAC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B4327D"/>
                            <w:sz w:val="24"/>
                            <w:szCs w:val="24"/>
                            <w:lang w:val="it-IT"/>
                          </w:rPr>
                        </w:pP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B4327D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B4327D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B4327D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B4327D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B4327D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B4327D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B4327D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B4327D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B4327D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B4327D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B4327D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B4327D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B4327D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B4327D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B4327D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B4327D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B4327D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B4327D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B4327D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B4327D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B4327D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B4327D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B4327D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B4327D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B4327D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B4327D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B4327D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B4327D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9759CE0" w14:textId="1FF7FE47" w:rsidR="00AF0BAC" w:rsidRPr="00AF0BAC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B4327D"/>
                            <w:sz w:val="24"/>
                            <w:szCs w:val="24"/>
                            <w:lang w:val="it-IT"/>
                          </w:rPr>
                        </w:pP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B4327D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B4327D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B4327D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B4327D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B4327D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B4327D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B4327D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B4327D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B4327D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B4327D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B4327D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B4327D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B4327D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B4327D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B4327D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B4327D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B4327D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B4327D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B4327D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B4327D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B4327D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B4327D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B4327D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B4327D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B4327D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B4327D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B4327D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B4327D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F0BAC" w:rsidRPr="00473725" w14:paraId="7A162450" w14:textId="77777777" w:rsidTr="00473725">
                    <w:trPr>
                      <w:trHeight w:val="336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552F00F4" w14:textId="1E02975C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74467DC" w14:textId="05271F51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65126E1" w14:textId="31098ACC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24D7C46" w14:textId="6E0D2B60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1A570E9" w14:textId="3B04086D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2E94833" w14:textId="11E393F1" w:rsidR="00AF0BAC" w:rsidRPr="00AF0BAC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B4327D"/>
                            <w:sz w:val="24"/>
                            <w:szCs w:val="24"/>
                            <w:lang w:val="it-IT"/>
                          </w:rPr>
                        </w:pP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B4327D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B4327D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B4327D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B4327D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B4327D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A83B728" w14:textId="75E8A304" w:rsidR="00AF0BAC" w:rsidRPr="00AF0BAC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B4327D"/>
                            <w:sz w:val="24"/>
                            <w:szCs w:val="24"/>
                            <w:lang w:val="it-IT"/>
                          </w:rPr>
                        </w:pP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B4327D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B4327D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B4327D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B4327D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B4327D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F0BAC" w:rsidRPr="00473725" w14:paraId="3BBD0250" w14:textId="77777777" w:rsidTr="00473725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3E7C0667" w14:textId="62A0C7D0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70E6247" w14:textId="1F7DCB67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DDD14DC" w14:textId="30980E89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576184E" w14:textId="440D883E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E8F671C" w14:textId="216E4779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E73AA43" w14:textId="301CE3E3" w:rsidR="00AF0BAC" w:rsidRPr="00AF0BAC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B4327D"/>
                            <w:sz w:val="24"/>
                            <w:szCs w:val="24"/>
                            <w:lang w:val="it-IT"/>
                          </w:rPr>
                        </w:pP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B4327D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B4327D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B4327D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B4327D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B4327D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657A761" w14:textId="6780A132" w:rsidR="00AF0BAC" w:rsidRPr="00AF0BAC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B4327D"/>
                            <w:sz w:val="24"/>
                            <w:szCs w:val="24"/>
                            <w:lang w:val="it-IT"/>
                          </w:rPr>
                        </w:pP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B4327D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B4327D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B4327D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B4327D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B4327D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F0BAC" w:rsidRPr="00473725" w14:paraId="63CC90BE" w14:textId="77777777" w:rsidTr="00473725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5D0E9B3D" w14:textId="532538F6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4666DBF" w14:textId="69DEDEE7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88CF228" w14:textId="57F0B3BA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232C419" w14:textId="53307A6B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099A536" w14:textId="5E9C0410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163CFF2" w14:textId="2B73662E" w:rsidR="00AF0BAC" w:rsidRPr="00AF0BAC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B4327D"/>
                            <w:sz w:val="24"/>
                            <w:szCs w:val="24"/>
                            <w:lang w:val="it-IT"/>
                          </w:rPr>
                        </w:pP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B4327D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B4327D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B4327D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B4327D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B4327D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D2D741E" w14:textId="4696AF7C" w:rsidR="00AF0BAC" w:rsidRPr="00AF0BAC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B4327D"/>
                            <w:sz w:val="24"/>
                            <w:szCs w:val="24"/>
                            <w:lang w:val="it-IT"/>
                          </w:rPr>
                        </w:pP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B4327D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B4327D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B4327D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B4327D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B4327D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F0BAC" w:rsidRPr="00473725" w14:paraId="47AB0675" w14:textId="77777777" w:rsidTr="00473725">
                    <w:trPr>
                      <w:trHeight w:val="336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39D9ADCD" w14:textId="5CC66F41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EED7713" w14:textId="79E4031D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6FDF96F" w14:textId="4A113F6D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856CF98" w14:textId="2CC50F9D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566E3DE" w14:textId="2D9CD626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74099FC" w14:textId="737589D4" w:rsidR="00AF0BAC" w:rsidRPr="00AF0BAC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B4327D"/>
                            <w:sz w:val="24"/>
                            <w:szCs w:val="24"/>
                            <w:lang w:val="it-IT"/>
                          </w:rPr>
                        </w:pP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B4327D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B4327D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B4327D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B4327D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B4327D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B4327D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B4327D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B4327D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B4327D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B4327D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B4327D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B4327D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B4327D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B4327D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B4327D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B4327D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B4327D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B4327D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B4327D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B4327D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B4327D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B4327D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B4327D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B4327D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B4327D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B4327D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B4327D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B4327D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B4327D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B4327D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B4327D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B4327D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4602653" w14:textId="43A85C3B" w:rsidR="00AF0BAC" w:rsidRPr="00AF0BAC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B4327D"/>
                            <w:sz w:val="24"/>
                            <w:szCs w:val="24"/>
                            <w:lang w:val="it-IT"/>
                          </w:rPr>
                        </w:pP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B4327D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B4327D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B4327D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B4327D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B4327D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B4327D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B4327D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B4327D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B4327D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B4327D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B4327D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B4327D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B4327D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B4327D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B4327D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B4327D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B4327D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B4327D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B4327D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B4327D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B4327D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B4327D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B4327D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B4327D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B4327D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B4327D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B4327D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B4327D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B4327D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B4327D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B4327D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B4327D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F0BAC" w:rsidRPr="00473725" w14:paraId="3E8BAD15" w14:textId="77777777" w:rsidTr="00473725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07239B36" w14:textId="371BF1F8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C061EE3" w14:textId="1AA2D56B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1DBD41E" w14:textId="77777777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9653ADF" w14:textId="77777777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B904AC9" w14:textId="77777777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991EFB0" w14:textId="77777777" w:rsidR="00AF0BAC" w:rsidRPr="00AF0BAC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B4327D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EA517B8" w14:textId="77777777" w:rsidR="00AF0BAC" w:rsidRPr="00AF0BAC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B4327D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</w:tr>
                </w:tbl>
                <w:p w14:paraId="254C2834" w14:textId="77777777" w:rsidR="00240D4D" w:rsidRPr="00473725" w:rsidRDefault="00240D4D" w:rsidP="00240D4D">
                  <w:pPr>
                    <w:pStyle w:val="a5"/>
                    <w:rPr>
                      <w:b/>
                      <w:bCs/>
                      <w:noProof/>
                      <w:color w:val="auto"/>
                      <w:lang w:val="it-IT"/>
                    </w:rPr>
                  </w:pPr>
                </w:p>
              </w:tc>
              <w:tc>
                <w:tcPr>
                  <w:tcW w:w="1250" w:type="pct"/>
                </w:tcPr>
                <w:p w14:paraId="4B8A97B6" w14:textId="209FF552" w:rsidR="00240D4D" w:rsidRPr="00473725" w:rsidRDefault="003913BD" w:rsidP="00240D4D">
                  <w:pPr>
                    <w:pStyle w:val="Months"/>
                    <w:jc w:val="center"/>
                    <w:rPr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val="it-IT"/>
                    </w:rPr>
                  </w:pPr>
                  <w:r>
                    <w:rPr>
                      <w:b/>
                      <w:bCs/>
                      <w:noProof/>
                      <w:color w:val="auto"/>
                      <w:sz w:val="80"/>
                      <w:szCs w:val="80"/>
                      <w:lang w:bidi="ru-RU"/>
                    </w:rPr>
                    <mc:AlternateContent>
                      <mc:Choice Requires="wpg">
                        <w:drawing>
                          <wp:anchor distT="0" distB="0" distL="114300" distR="114300" simplePos="0" relativeHeight="251679744" behindDoc="1" locked="0" layoutInCell="1" allowOverlap="1" wp14:anchorId="2136195B" wp14:editId="3F7FDF42">
                            <wp:simplePos x="0" y="0"/>
                            <wp:positionH relativeFrom="column">
                              <wp:posOffset>-111798</wp:posOffset>
                            </wp:positionH>
                            <wp:positionV relativeFrom="paragraph">
                              <wp:posOffset>-63437</wp:posOffset>
                            </wp:positionV>
                            <wp:extent cx="2281555" cy="1915795"/>
                            <wp:effectExtent l="0" t="0" r="4445" b="8255"/>
                            <wp:wrapNone/>
                            <wp:docPr id="26" name="Группа 26"/>
                            <wp:cNvGraphicFramePr/>
                            <a:graphic xmlns:a="http://schemas.openxmlformats.org/drawingml/2006/main">
                              <a:graphicData uri="http://schemas.microsoft.com/office/word/2010/wordprocessingGroup">
                                <wpg:wgp>
                                  <wpg:cNvGrpSpPr/>
                                  <wpg:grpSpPr>
                                    <a:xfrm>
                                      <a:off x="0" y="0"/>
                                      <a:ext cx="2281555" cy="1915795"/>
                                      <a:chOff x="0" y="0"/>
                                      <a:chExt cx="2281555" cy="1915795"/>
                                    </a:xfrm>
                                  </wpg:grpSpPr>
                                  <wps:wsp>
                                    <wps:cNvPr id="27" name="Прямоугольник: скругленные углы 27"/>
                                    <wps:cNvSpPr/>
                                    <wps:spPr>
                                      <a:xfrm>
                                        <a:off x="0" y="0"/>
                                        <a:ext cx="2281555" cy="1915795"/>
                                      </a:xfrm>
                                      <a:prstGeom prst="roundRect">
                                        <a:avLst>
                                          <a:gd name="adj" fmla="val 8781"/>
                                        </a:avLst>
                                      </a:prstGeom>
                                      <a:solidFill>
                                        <a:srgbClr val="005ADC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28" name="Прямоугольник: скругленные верхние углы 28"/>
                                    <wps:cNvSpPr/>
                                    <wps:spPr>
                                      <a:xfrm rot="10800000">
                                        <a:off x="36214" y="516048"/>
                                        <a:ext cx="2209165" cy="1371600"/>
                                      </a:xfrm>
                                      <a:prstGeom prst="round2SameRect">
                                        <a:avLst>
                                          <a:gd name="adj1" fmla="val 9656"/>
                                          <a:gd name="adj2" fmla="val 0"/>
                                        </a:avLst>
                                      </a:prstGeom>
                                      <a:solidFill>
                                        <a:schemeClr val="bg1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wg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group w14:anchorId="6DB17AD5" id="Группа 26" o:spid="_x0000_s1026" style="position:absolute;margin-left:-8.8pt;margin-top:-5pt;width:179.65pt;height:150.85pt;z-index:-251636736;mso-width-relative:margin;mso-height-relative:margin" coordsize="22815,191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">
                            <v:roundrect id="Прямоугольник: скругленные углы 27" o:spid="_x0000_s1027" style="position:absolute;width:22815;height:19157;visibility:visible;mso-wrap-style:square;v-text-anchor:middle" arcsize="5756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" fillcolor="#005adc" stroked="f" strokeweight="1pt"/>
                            <v:shape id="Прямоугольник: скругленные верхние углы 28" o:spid="_x0000_s1028" style="position:absolute;left:362;top:5160;width:22091;height:13716;rotation:180;visibility:visible;mso-wrap-style:square;v-text-anchor:middle" coordsize="2209165,137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" path="m132442,l2076723,v73146,,132442,59296,132442,132442l2209165,1371600r,l,1371600r,l,132442c,59296,59296,,132442,xe" fillcolor="white [3212]" stroked="f" strokeweight="1pt">
                              <v:path arrowok="t" o:connecttype="custom" o:connectlocs="132442,0;2076723,0;2209165,132442;2209165,1371600;2209165,1371600;0,1371600;0,1371600;0,132442;132442,0" o:connectangles="0,0,0,0,0,0,0,0,0"/>
                            </v:shape>
                          </v:group>
                        </w:pict>
                      </mc:Fallback>
                    </mc:AlternateContent>
                  </w:r>
                  <w:r w:rsidR="00473725">
                    <w:rPr>
                      <w:rFonts w:ascii="Calibri" w:hAnsi="Calibri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>JULIJ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4"/>
                    <w:gridCol w:w="469"/>
                    <w:gridCol w:w="471"/>
                    <w:gridCol w:w="471"/>
                    <w:gridCol w:w="471"/>
                    <w:gridCol w:w="471"/>
                    <w:gridCol w:w="460"/>
                  </w:tblGrid>
                  <w:tr w:rsidR="00473725" w:rsidRPr="00473725" w14:paraId="65F48B94" w14:textId="77777777" w:rsidTr="00AF0BAC">
                    <w:trPr>
                      <w:trHeight w:val="170"/>
                    </w:trPr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1EEB0A9E" w14:textId="17E22BEC" w:rsidR="00473725" w:rsidRPr="00473725" w:rsidRDefault="00473725" w:rsidP="00473725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  <w:lang w:val="it-IT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PON</w:t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A031FA6" w14:textId="502C41A8" w:rsidR="00473725" w:rsidRPr="00473725" w:rsidRDefault="00473725" w:rsidP="00473725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  <w:lang w:val="it-IT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TOR</w:t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24E1EB63" w14:textId="018F83E3" w:rsidR="00473725" w:rsidRPr="00473725" w:rsidRDefault="00473725" w:rsidP="00473725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  <w:lang w:val="it-IT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SRE</w:t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0A1004C4" w14:textId="72A2AF0C" w:rsidR="00473725" w:rsidRPr="00473725" w:rsidRDefault="00473725" w:rsidP="00473725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  <w:lang w:val="it-IT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ČET</w:t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239397D7" w14:textId="79DBE2C1" w:rsidR="00473725" w:rsidRPr="00473725" w:rsidRDefault="00473725" w:rsidP="00473725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  <w:lang w:val="it-IT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PET</w:t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7034D544" w14:textId="6A698E38" w:rsidR="00473725" w:rsidRPr="00473725" w:rsidRDefault="00473725" w:rsidP="00473725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  <w:lang w:val="it-IT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SOB</w:t>
                        </w:r>
                      </w:p>
                    </w:tc>
                    <w:tc>
                      <w:tcPr>
                        <w:tcW w:w="703" w:type="pct"/>
                        <w:shd w:val="clear" w:color="auto" w:fill="auto"/>
                        <w:vAlign w:val="center"/>
                      </w:tcPr>
                      <w:p w14:paraId="35E67A74" w14:textId="76F6C149" w:rsidR="00473725" w:rsidRPr="00473725" w:rsidRDefault="00473725" w:rsidP="00473725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  <w:lang w:val="it-IT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NED</w:t>
                        </w:r>
                      </w:p>
                    </w:tc>
                  </w:tr>
                  <w:tr w:rsidR="00AF0BAC" w:rsidRPr="00473725" w14:paraId="695417E5" w14:textId="77777777" w:rsidTr="00AF0BAC">
                    <w:trPr>
                      <w:trHeight w:val="350"/>
                    </w:trPr>
                    <w:tc>
                      <w:tcPr>
                        <w:tcW w:w="706" w:type="pct"/>
                        <w:shd w:val="clear" w:color="auto" w:fill="auto"/>
                      </w:tcPr>
                      <w:p w14:paraId="719BABFE" w14:textId="32143841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</w:tcPr>
                      <w:p w14:paraId="7C221972" w14:textId="4FFE5477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</w:tcPr>
                      <w:p w14:paraId="43371317" w14:textId="415BF14A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</w:tcPr>
                      <w:p w14:paraId="32E429C1" w14:textId="01D1714C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</w:tcPr>
                      <w:p w14:paraId="7622A721" w14:textId="62333C03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</w:tcPr>
                      <w:p w14:paraId="2A728AE9" w14:textId="1ADE881C" w:rsidR="00AF0BAC" w:rsidRPr="00AF0BAC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005ADC"/>
                            <w:sz w:val="24"/>
                            <w:szCs w:val="24"/>
                            <w:lang w:val="it-IT"/>
                          </w:rPr>
                        </w:pP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5ADC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5ADC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5ADC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5ADC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5ADC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5ADC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5ADC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5ADC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5ADC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5ADC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5ADC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5ADC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5ADC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5ADC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5ADC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5ADC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5ADC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5ADC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5ADC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5ADC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5ADC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5ADC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5ADC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5ADC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5ADC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5ADC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5ADC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5ADC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3" w:type="pct"/>
                        <w:shd w:val="clear" w:color="auto" w:fill="auto"/>
                      </w:tcPr>
                      <w:p w14:paraId="0747D21B" w14:textId="4D64CB1B" w:rsidR="00AF0BAC" w:rsidRPr="00AF0BAC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005ADC"/>
                            <w:sz w:val="24"/>
                            <w:szCs w:val="24"/>
                            <w:lang w:val="it-IT"/>
                          </w:rPr>
                        </w:pP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5ADC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5ADC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5ADC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5ADC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5ADC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5ADC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5ADC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5ADC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5ADC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5ADC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5ADC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5ADC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5ADC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5ADC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5ADC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5ADC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5ADC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5ADC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5ADC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5ADC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5ADC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5ADC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5ADC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5ADC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5ADC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5ADC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5ADC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5ADC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F0BAC" w:rsidRPr="00473725" w14:paraId="3A7F1548" w14:textId="77777777" w:rsidTr="00AF0BAC">
                    <w:trPr>
                      <w:trHeight w:val="336"/>
                    </w:trPr>
                    <w:tc>
                      <w:tcPr>
                        <w:tcW w:w="706" w:type="pct"/>
                        <w:shd w:val="clear" w:color="auto" w:fill="auto"/>
                      </w:tcPr>
                      <w:p w14:paraId="5A258DF9" w14:textId="15D61FA4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</w:tcPr>
                      <w:p w14:paraId="6DC464DE" w14:textId="5F4F7CC7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</w:tcPr>
                      <w:p w14:paraId="225E8991" w14:textId="57D51919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</w:tcPr>
                      <w:p w14:paraId="1FD04F54" w14:textId="5ADD0241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</w:tcPr>
                      <w:p w14:paraId="15800037" w14:textId="4E756D06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</w:tcPr>
                      <w:p w14:paraId="6A950862" w14:textId="1B6841C3" w:rsidR="00AF0BAC" w:rsidRPr="00AF0BAC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005ADC"/>
                            <w:sz w:val="24"/>
                            <w:szCs w:val="24"/>
                            <w:lang w:val="it-IT"/>
                          </w:rPr>
                        </w:pP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5ADC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5ADC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5ADC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5ADC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5ADC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3" w:type="pct"/>
                        <w:shd w:val="clear" w:color="auto" w:fill="auto"/>
                      </w:tcPr>
                      <w:p w14:paraId="726F7F99" w14:textId="30F6DA49" w:rsidR="00AF0BAC" w:rsidRPr="00AF0BAC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005ADC"/>
                            <w:sz w:val="24"/>
                            <w:szCs w:val="24"/>
                            <w:lang w:val="it-IT"/>
                          </w:rPr>
                        </w:pP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5ADC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5ADC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5ADC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5ADC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5ADC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F0BAC" w:rsidRPr="00473725" w14:paraId="1BD473A1" w14:textId="77777777" w:rsidTr="00AF0BAC">
                    <w:trPr>
                      <w:trHeight w:val="350"/>
                    </w:trPr>
                    <w:tc>
                      <w:tcPr>
                        <w:tcW w:w="706" w:type="pct"/>
                        <w:shd w:val="clear" w:color="auto" w:fill="auto"/>
                      </w:tcPr>
                      <w:p w14:paraId="38603902" w14:textId="4EFA4410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</w:tcPr>
                      <w:p w14:paraId="5E77D100" w14:textId="3607DBFA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</w:tcPr>
                      <w:p w14:paraId="3599CD95" w14:textId="13469B23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</w:tcPr>
                      <w:p w14:paraId="6870AC23" w14:textId="03CDF62E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</w:tcPr>
                      <w:p w14:paraId="4588A0D8" w14:textId="71B1431A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</w:tcPr>
                      <w:p w14:paraId="258F480D" w14:textId="124D39A8" w:rsidR="00AF0BAC" w:rsidRPr="00AF0BAC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005ADC"/>
                            <w:sz w:val="24"/>
                            <w:szCs w:val="24"/>
                            <w:lang w:val="it-IT"/>
                          </w:rPr>
                        </w:pP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5ADC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5ADC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5ADC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5ADC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5ADC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3" w:type="pct"/>
                        <w:shd w:val="clear" w:color="auto" w:fill="auto"/>
                      </w:tcPr>
                      <w:p w14:paraId="04CBDC70" w14:textId="02D32BA2" w:rsidR="00AF0BAC" w:rsidRPr="00AF0BAC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005ADC"/>
                            <w:sz w:val="24"/>
                            <w:szCs w:val="24"/>
                            <w:lang w:val="it-IT"/>
                          </w:rPr>
                        </w:pP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5ADC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5ADC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5ADC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5ADC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5ADC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F0BAC" w:rsidRPr="00473725" w14:paraId="0943E547" w14:textId="77777777" w:rsidTr="00AF0BAC">
                    <w:trPr>
                      <w:trHeight w:val="350"/>
                    </w:trPr>
                    <w:tc>
                      <w:tcPr>
                        <w:tcW w:w="706" w:type="pct"/>
                        <w:shd w:val="clear" w:color="auto" w:fill="auto"/>
                      </w:tcPr>
                      <w:p w14:paraId="4064B125" w14:textId="256FBCE0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</w:tcPr>
                      <w:p w14:paraId="71ECA11E" w14:textId="04D090DD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</w:tcPr>
                      <w:p w14:paraId="1DEE0372" w14:textId="7ABABDF0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</w:tcPr>
                      <w:p w14:paraId="4F06F684" w14:textId="7DF06B7C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</w:tcPr>
                      <w:p w14:paraId="592C1871" w14:textId="5B902BA6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</w:tcPr>
                      <w:p w14:paraId="0BB295E0" w14:textId="7B4DC6DC" w:rsidR="00AF0BAC" w:rsidRPr="00AF0BAC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005ADC"/>
                            <w:sz w:val="24"/>
                            <w:szCs w:val="24"/>
                            <w:lang w:val="it-IT"/>
                          </w:rPr>
                        </w:pP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5ADC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5ADC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5ADC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5ADC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5ADC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3" w:type="pct"/>
                        <w:shd w:val="clear" w:color="auto" w:fill="auto"/>
                      </w:tcPr>
                      <w:p w14:paraId="5D2C584A" w14:textId="40C522F7" w:rsidR="00AF0BAC" w:rsidRPr="00AF0BAC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005ADC"/>
                            <w:sz w:val="24"/>
                            <w:szCs w:val="24"/>
                            <w:lang w:val="it-IT"/>
                          </w:rPr>
                        </w:pP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5ADC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5ADC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5ADC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5ADC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5ADC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F0BAC" w:rsidRPr="00473725" w14:paraId="00083E5B" w14:textId="77777777" w:rsidTr="00AF0BAC">
                    <w:trPr>
                      <w:trHeight w:val="336"/>
                    </w:trPr>
                    <w:tc>
                      <w:tcPr>
                        <w:tcW w:w="706" w:type="pct"/>
                        <w:shd w:val="clear" w:color="auto" w:fill="auto"/>
                      </w:tcPr>
                      <w:p w14:paraId="0CBF98D5" w14:textId="23EA44FE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</w:tcPr>
                      <w:p w14:paraId="2D56D429" w14:textId="6A8CFCF4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</w:tcPr>
                      <w:p w14:paraId="7715E5E2" w14:textId="15729403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</w:tcPr>
                      <w:p w14:paraId="1E2109C3" w14:textId="3F0C3439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</w:tcPr>
                      <w:p w14:paraId="74803EA6" w14:textId="6F616163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</w:tcPr>
                      <w:p w14:paraId="76F06B13" w14:textId="4D8A646B" w:rsidR="00AF0BAC" w:rsidRPr="00AF0BAC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005ADC"/>
                            <w:sz w:val="24"/>
                            <w:szCs w:val="24"/>
                            <w:lang w:val="it-IT"/>
                          </w:rPr>
                        </w:pP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5ADC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5ADC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5ADC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5ADC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5ADC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5ADC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5ADC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5ADC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5ADC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5ADC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5ADC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5ADC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5ADC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5ADC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5ADC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5ADC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5ADC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5ADC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5ADC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5ADC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5ADC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5ADC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5ADC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5ADC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5ADC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5ADC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5ADC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5ADC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5ADC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5ADC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5ADC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5ADC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5ADC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5ADC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3" w:type="pct"/>
                        <w:shd w:val="clear" w:color="auto" w:fill="auto"/>
                      </w:tcPr>
                      <w:p w14:paraId="0048B304" w14:textId="68FF06A8" w:rsidR="00AF0BAC" w:rsidRPr="00AF0BAC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005ADC"/>
                            <w:sz w:val="24"/>
                            <w:szCs w:val="24"/>
                            <w:lang w:val="it-IT"/>
                          </w:rPr>
                        </w:pP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5ADC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5ADC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5ADC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5ADC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5ADC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5ADC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5ADC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5ADC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5ADC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5ADC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5ADC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5ADC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5ADC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5ADC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5ADC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5ADC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5ADC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5ADC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5ADC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5ADC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5ADC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5ADC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5ADC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5ADC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5ADC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5ADC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5ADC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5ADC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5ADC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5ADC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5ADC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5ADC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5ADC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5ADC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F0BAC" w:rsidRPr="00473725" w14:paraId="663D57F0" w14:textId="77777777" w:rsidTr="00AF0BAC">
                    <w:trPr>
                      <w:trHeight w:val="350"/>
                    </w:trPr>
                    <w:tc>
                      <w:tcPr>
                        <w:tcW w:w="706" w:type="pct"/>
                        <w:shd w:val="clear" w:color="auto" w:fill="auto"/>
                      </w:tcPr>
                      <w:p w14:paraId="574CC861" w14:textId="50F624E1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</w:tcPr>
                      <w:p w14:paraId="37B0169B" w14:textId="09CBD78E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</w:tcPr>
                      <w:p w14:paraId="7960028F" w14:textId="77777777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  <w:tc>
                      <w:tcPr>
                        <w:tcW w:w="719" w:type="pct"/>
                        <w:shd w:val="clear" w:color="auto" w:fill="auto"/>
                      </w:tcPr>
                      <w:p w14:paraId="734F2860" w14:textId="77777777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  <w:tc>
                      <w:tcPr>
                        <w:tcW w:w="719" w:type="pct"/>
                        <w:shd w:val="clear" w:color="auto" w:fill="auto"/>
                      </w:tcPr>
                      <w:p w14:paraId="3ECCD19A" w14:textId="77777777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  <w:tc>
                      <w:tcPr>
                        <w:tcW w:w="719" w:type="pct"/>
                        <w:shd w:val="clear" w:color="auto" w:fill="auto"/>
                      </w:tcPr>
                      <w:p w14:paraId="5291DBFB" w14:textId="77777777" w:rsidR="00AF0BAC" w:rsidRPr="00AF0BAC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005ADC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  <w:tc>
                      <w:tcPr>
                        <w:tcW w:w="703" w:type="pct"/>
                        <w:shd w:val="clear" w:color="auto" w:fill="auto"/>
                      </w:tcPr>
                      <w:p w14:paraId="40B1209F" w14:textId="77777777" w:rsidR="00AF0BAC" w:rsidRPr="00AF0BAC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005ADC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</w:tr>
                </w:tbl>
                <w:p w14:paraId="3BB208CE" w14:textId="77777777" w:rsidR="00240D4D" w:rsidRPr="00473725" w:rsidRDefault="00240D4D" w:rsidP="00240D4D">
                  <w:pPr>
                    <w:pStyle w:val="a5"/>
                    <w:rPr>
                      <w:b/>
                      <w:bCs/>
                      <w:noProof/>
                      <w:color w:val="auto"/>
                      <w:lang w:val="it-IT"/>
                    </w:rPr>
                  </w:pPr>
                </w:p>
              </w:tc>
              <w:tc>
                <w:tcPr>
                  <w:tcW w:w="1250" w:type="pct"/>
                </w:tcPr>
                <w:p w14:paraId="5A638CC5" w14:textId="2937081E" w:rsidR="00240D4D" w:rsidRPr="00473725" w:rsidRDefault="003913BD" w:rsidP="00240D4D">
                  <w:pPr>
                    <w:pStyle w:val="Months"/>
                    <w:jc w:val="center"/>
                    <w:rPr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val="it-IT"/>
                    </w:rPr>
                  </w:pPr>
                  <w:r>
                    <w:rPr>
                      <w:b/>
                      <w:bCs/>
                      <w:noProof/>
                      <w:color w:val="auto"/>
                      <w:sz w:val="80"/>
                      <w:szCs w:val="80"/>
                      <w:lang w:bidi="ru-RU"/>
                    </w:rPr>
                    <mc:AlternateContent>
                      <mc:Choice Requires="wpg">
                        <w:drawing>
                          <wp:anchor distT="0" distB="0" distL="114300" distR="114300" simplePos="0" relativeHeight="251681792" behindDoc="1" locked="0" layoutInCell="1" allowOverlap="1" wp14:anchorId="180128AC" wp14:editId="2001382D">
                            <wp:simplePos x="0" y="0"/>
                            <wp:positionH relativeFrom="column">
                              <wp:posOffset>-121166</wp:posOffset>
                            </wp:positionH>
                            <wp:positionV relativeFrom="paragraph">
                              <wp:posOffset>-63437</wp:posOffset>
                            </wp:positionV>
                            <wp:extent cx="2281555" cy="1915795"/>
                            <wp:effectExtent l="0" t="0" r="4445" b="8255"/>
                            <wp:wrapNone/>
                            <wp:docPr id="29" name="Группа 29"/>
                            <wp:cNvGraphicFramePr/>
                            <a:graphic xmlns:a="http://schemas.openxmlformats.org/drawingml/2006/main">
                              <a:graphicData uri="http://schemas.microsoft.com/office/word/2010/wordprocessingGroup">
                                <wpg:wgp>
                                  <wpg:cNvGrpSpPr/>
                                  <wpg:grpSpPr>
                                    <a:xfrm>
                                      <a:off x="0" y="0"/>
                                      <a:ext cx="2281555" cy="1915795"/>
                                      <a:chOff x="0" y="0"/>
                                      <a:chExt cx="2281555" cy="1915795"/>
                                    </a:xfrm>
                                  </wpg:grpSpPr>
                                  <wps:wsp>
                                    <wps:cNvPr id="30" name="Прямоугольник: скругленные углы 30"/>
                                    <wps:cNvSpPr/>
                                    <wps:spPr>
                                      <a:xfrm>
                                        <a:off x="0" y="0"/>
                                        <a:ext cx="2281555" cy="1915795"/>
                                      </a:xfrm>
                                      <a:prstGeom prst="roundRect">
                                        <a:avLst>
                                          <a:gd name="adj" fmla="val 8781"/>
                                        </a:avLst>
                                      </a:prstGeom>
                                      <a:solidFill>
                                        <a:srgbClr val="F5A01E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31" name="Прямоугольник: скругленные верхние углы 31"/>
                                    <wps:cNvSpPr/>
                                    <wps:spPr>
                                      <a:xfrm rot="10800000">
                                        <a:off x="36214" y="516048"/>
                                        <a:ext cx="2209165" cy="1371600"/>
                                      </a:xfrm>
                                      <a:prstGeom prst="round2SameRect">
                                        <a:avLst>
                                          <a:gd name="adj1" fmla="val 9656"/>
                                          <a:gd name="adj2" fmla="val 0"/>
                                        </a:avLst>
                                      </a:prstGeom>
                                      <a:solidFill>
                                        <a:schemeClr val="bg1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wg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group w14:anchorId="3685EB65" id="Группа 29" o:spid="_x0000_s1026" style="position:absolute;margin-left:-9.55pt;margin-top:-5pt;width:179.65pt;height:150.85pt;z-index:-251634688;mso-width-relative:margin;mso-height-relative:margin" coordsize="22815,191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">
                            <v:roundrect id="Прямоугольник: скругленные углы 30" o:spid="_x0000_s1027" style="position:absolute;width:22815;height:19157;visibility:visible;mso-wrap-style:square;v-text-anchor:middle" arcsize="5756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" fillcolor="#f5a01e" stroked="f" strokeweight="1pt"/>
                            <v:shape id="Прямоугольник: скругленные верхние углы 31" o:spid="_x0000_s1028" style="position:absolute;left:362;top:5160;width:22091;height:13716;rotation:180;visibility:visible;mso-wrap-style:square;v-text-anchor:middle" coordsize="2209165,137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" path="m132442,l2076723,v73146,,132442,59296,132442,132442l2209165,1371600r,l,1371600r,l,132442c,59296,59296,,132442,xe" fillcolor="white [3212]" stroked="f" strokeweight="1pt">
                              <v:path arrowok="t" o:connecttype="custom" o:connectlocs="132442,0;2076723,0;2209165,132442;2209165,1371600;2209165,1371600;0,1371600;0,1371600;0,132442;132442,0" o:connectangles="0,0,0,0,0,0,0,0,0"/>
                            </v:shape>
                          </v:group>
                        </w:pict>
                      </mc:Fallback>
                    </mc:AlternateContent>
                  </w:r>
                  <w:r w:rsidR="00473725">
                    <w:rPr>
                      <w:rFonts w:ascii="Calibri" w:hAnsi="Calibri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>AVGUST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4"/>
                    <w:gridCol w:w="469"/>
                    <w:gridCol w:w="471"/>
                    <w:gridCol w:w="471"/>
                    <w:gridCol w:w="471"/>
                    <w:gridCol w:w="471"/>
                    <w:gridCol w:w="460"/>
                  </w:tblGrid>
                  <w:tr w:rsidR="00473725" w:rsidRPr="00473725" w14:paraId="27BAE27B" w14:textId="77777777" w:rsidTr="00AF0BAC">
                    <w:trPr>
                      <w:trHeight w:val="170"/>
                    </w:trPr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381C41B3" w14:textId="6EA8AAAC" w:rsidR="00473725" w:rsidRPr="00473725" w:rsidRDefault="00473725" w:rsidP="00473725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  <w:lang w:val="it-IT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PON</w:t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F114B97" w14:textId="3C8F614C" w:rsidR="00473725" w:rsidRPr="00473725" w:rsidRDefault="00473725" w:rsidP="00473725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  <w:lang w:val="it-IT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TOR</w:t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458DB859" w14:textId="5256E0A4" w:rsidR="00473725" w:rsidRPr="00473725" w:rsidRDefault="00473725" w:rsidP="00473725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  <w:lang w:val="it-IT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SRE</w:t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68E5F5A9" w14:textId="4B521BC1" w:rsidR="00473725" w:rsidRPr="00473725" w:rsidRDefault="00473725" w:rsidP="00473725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  <w:lang w:val="it-IT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ČET</w:t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590E5199" w14:textId="526473FC" w:rsidR="00473725" w:rsidRPr="00473725" w:rsidRDefault="00473725" w:rsidP="00473725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  <w:lang w:val="it-IT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PET</w:t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155D486E" w14:textId="0BE5B97E" w:rsidR="00473725" w:rsidRPr="00473725" w:rsidRDefault="00473725" w:rsidP="00473725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  <w:lang w:val="it-IT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SOB</w:t>
                        </w:r>
                      </w:p>
                    </w:tc>
                    <w:tc>
                      <w:tcPr>
                        <w:tcW w:w="703" w:type="pct"/>
                        <w:shd w:val="clear" w:color="auto" w:fill="auto"/>
                        <w:vAlign w:val="center"/>
                      </w:tcPr>
                      <w:p w14:paraId="36B06261" w14:textId="110362FF" w:rsidR="00473725" w:rsidRPr="00473725" w:rsidRDefault="00473725" w:rsidP="00473725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  <w:lang w:val="it-IT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NED</w:t>
                        </w:r>
                      </w:p>
                    </w:tc>
                  </w:tr>
                  <w:tr w:rsidR="00AF0BAC" w:rsidRPr="00473725" w14:paraId="4F4E23C6" w14:textId="77777777" w:rsidTr="00AF0BAC">
                    <w:trPr>
                      <w:trHeight w:val="350"/>
                    </w:trPr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478F47D9" w14:textId="2C643483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5EC42E64" w14:textId="68BB7673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27349503" w14:textId="1C37EFA0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27455009" w14:textId="31E932EC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291C28BC" w14:textId="4B20DE18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3853885E" w14:textId="41B68EE6" w:rsidR="00AF0BAC" w:rsidRPr="00AF0BAC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F5A01E"/>
                            <w:sz w:val="24"/>
                            <w:szCs w:val="24"/>
                            <w:lang w:val="it-IT"/>
                          </w:rPr>
                        </w:pP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5A01E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5A01E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5A01E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5A01E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5A01E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5A01E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5A01E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5A01E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5A01E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5A01E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5A01E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5A01E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5A01E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5A01E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5A01E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5A01E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5A01E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5A01E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5A01E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5A01E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5A01E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5A01E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5A01E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5A01E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5A01E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5A01E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5A01E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5A01E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3" w:type="pct"/>
                        <w:shd w:val="clear" w:color="auto" w:fill="auto"/>
                        <w:vAlign w:val="center"/>
                      </w:tcPr>
                      <w:p w14:paraId="77A35057" w14:textId="545B09E5" w:rsidR="00AF0BAC" w:rsidRPr="00AF0BAC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F5A01E"/>
                            <w:sz w:val="24"/>
                            <w:szCs w:val="24"/>
                            <w:lang w:val="it-IT"/>
                          </w:rPr>
                        </w:pP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5A01E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5A01E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5A01E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5A01E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5A01E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5A01E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5A01E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5A01E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5A01E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5A01E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5A01E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5A01E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5A01E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5A01E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5A01E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5A01E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5A01E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5A01E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5A01E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5A01E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5A01E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5A01E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5A01E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5A01E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5A01E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5A01E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5A01E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5A01E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F0BAC" w:rsidRPr="00473725" w14:paraId="662A0AB8" w14:textId="77777777" w:rsidTr="00AF0BAC">
                    <w:trPr>
                      <w:trHeight w:val="336"/>
                    </w:trPr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03BF3AAD" w14:textId="2497AA3C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5A3AA6DC" w14:textId="3619BBFB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17201F9D" w14:textId="743974EC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46698DC5" w14:textId="61D4DFFC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5A70A032" w14:textId="5AE31881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2DBE9201" w14:textId="2C1C5D42" w:rsidR="00AF0BAC" w:rsidRPr="00AF0BAC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F5A01E"/>
                            <w:sz w:val="24"/>
                            <w:szCs w:val="24"/>
                            <w:lang w:val="it-IT"/>
                          </w:rPr>
                        </w:pP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5A01E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5A01E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5A01E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5A01E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5A01E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3" w:type="pct"/>
                        <w:shd w:val="clear" w:color="auto" w:fill="auto"/>
                        <w:vAlign w:val="center"/>
                      </w:tcPr>
                      <w:p w14:paraId="02F4032A" w14:textId="47CCB8B6" w:rsidR="00AF0BAC" w:rsidRPr="00AF0BAC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F5A01E"/>
                            <w:sz w:val="24"/>
                            <w:szCs w:val="24"/>
                            <w:lang w:val="it-IT"/>
                          </w:rPr>
                        </w:pP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5A01E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5A01E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5A01E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5A01E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5A01E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F0BAC" w:rsidRPr="00473725" w14:paraId="6825CDB3" w14:textId="77777777" w:rsidTr="00AF0BAC">
                    <w:trPr>
                      <w:trHeight w:val="350"/>
                    </w:trPr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75EA11FB" w14:textId="385AEA88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FC0B28F" w14:textId="5739E0A3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0E8EF2D7" w14:textId="59D194C7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1D06E23F" w14:textId="7E585293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2C2250F2" w14:textId="41148A42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3B882763" w14:textId="0B7C46BB" w:rsidR="00AF0BAC" w:rsidRPr="00AF0BAC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F5A01E"/>
                            <w:sz w:val="24"/>
                            <w:szCs w:val="24"/>
                            <w:lang w:val="it-IT"/>
                          </w:rPr>
                        </w:pP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5A01E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5A01E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5A01E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5A01E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5A01E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3" w:type="pct"/>
                        <w:shd w:val="clear" w:color="auto" w:fill="auto"/>
                        <w:vAlign w:val="center"/>
                      </w:tcPr>
                      <w:p w14:paraId="715BC1C6" w14:textId="032B927C" w:rsidR="00AF0BAC" w:rsidRPr="00AF0BAC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F5A01E"/>
                            <w:sz w:val="24"/>
                            <w:szCs w:val="24"/>
                            <w:lang w:val="it-IT"/>
                          </w:rPr>
                        </w:pP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5A01E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5A01E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5A01E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5A01E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5A01E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F0BAC" w:rsidRPr="00473725" w14:paraId="2337F0FE" w14:textId="77777777" w:rsidTr="00AF0BAC">
                    <w:trPr>
                      <w:trHeight w:val="350"/>
                    </w:trPr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0D514723" w14:textId="2E986297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222CDE7" w14:textId="6D9ED3EC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0C41D5A3" w14:textId="67BB1793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54AD82F7" w14:textId="60BFBFDF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1F8629C5" w14:textId="629E111B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78FD3245" w14:textId="4267F68C" w:rsidR="00AF0BAC" w:rsidRPr="00AF0BAC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F5A01E"/>
                            <w:sz w:val="24"/>
                            <w:szCs w:val="24"/>
                            <w:lang w:val="it-IT"/>
                          </w:rPr>
                        </w:pP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5A01E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5A01E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5A01E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5A01E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5A01E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3" w:type="pct"/>
                        <w:shd w:val="clear" w:color="auto" w:fill="auto"/>
                        <w:vAlign w:val="center"/>
                      </w:tcPr>
                      <w:p w14:paraId="247E7AC1" w14:textId="6725715B" w:rsidR="00AF0BAC" w:rsidRPr="00AF0BAC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F5A01E"/>
                            <w:sz w:val="24"/>
                            <w:szCs w:val="24"/>
                            <w:lang w:val="it-IT"/>
                          </w:rPr>
                        </w:pP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5A01E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5A01E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5A01E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5A01E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5A01E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F0BAC" w:rsidRPr="00473725" w14:paraId="4BA8EE02" w14:textId="77777777" w:rsidTr="00AF0BAC">
                    <w:trPr>
                      <w:trHeight w:val="336"/>
                    </w:trPr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34250090" w14:textId="56811AC1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A936850" w14:textId="4F844DCB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541569ED" w14:textId="75628BB2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548D9106" w14:textId="79EA4EBD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56016A8C" w14:textId="0334893D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0F614EC2" w14:textId="34600B05" w:rsidR="00AF0BAC" w:rsidRPr="00AF0BAC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F5A01E"/>
                            <w:sz w:val="24"/>
                            <w:szCs w:val="24"/>
                            <w:lang w:val="it-IT"/>
                          </w:rPr>
                        </w:pP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5A01E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5A01E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5A01E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5A01E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5A01E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5A01E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5A01E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5A01E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5A01E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5A01E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5A01E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5A01E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5A01E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5A01E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5A01E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5A01E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5A01E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5A01E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5A01E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5A01E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5A01E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5A01E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5A01E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5A01E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5A01E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5A01E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5A01E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5A01E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5A01E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5A01E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5A01E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5A01E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3" w:type="pct"/>
                        <w:shd w:val="clear" w:color="auto" w:fill="auto"/>
                        <w:vAlign w:val="center"/>
                      </w:tcPr>
                      <w:p w14:paraId="23173069" w14:textId="2E93CAE1" w:rsidR="00AF0BAC" w:rsidRPr="00AF0BAC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F5A01E"/>
                            <w:sz w:val="24"/>
                            <w:szCs w:val="24"/>
                            <w:lang w:val="it-IT"/>
                          </w:rPr>
                        </w:pP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5A01E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5A01E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5A01E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5A01E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5A01E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5A01E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5A01E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5A01E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5A01E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5A01E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5A01E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5A01E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5A01E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5A01E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5A01E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5A01E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5A01E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5A01E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5A01E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5A01E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5A01E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5A01E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5A01E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5A01E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5A01E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5A01E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5A01E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5A01E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5A01E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5A01E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5A01E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5A01E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F0BAC" w:rsidRPr="00473725" w14:paraId="3673A2D9" w14:textId="77777777" w:rsidTr="00AF0BAC">
                    <w:trPr>
                      <w:trHeight w:val="350"/>
                    </w:trPr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2ABF8F9B" w14:textId="47499740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11F4EEB9" w14:textId="3CFAE322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7C76F8A2" w14:textId="77777777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7B2D5F5A" w14:textId="77777777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16AFED51" w14:textId="77777777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76300C5F" w14:textId="77777777" w:rsidR="00AF0BAC" w:rsidRPr="00AF0BAC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F5A01E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  <w:tc>
                      <w:tcPr>
                        <w:tcW w:w="703" w:type="pct"/>
                        <w:shd w:val="clear" w:color="auto" w:fill="auto"/>
                        <w:vAlign w:val="center"/>
                      </w:tcPr>
                      <w:p w14:paraId="2C579173" w14:textId="77777777" w:rsidR="00AF0BAC" w:rsidRPr="00AF0BAC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F5A01E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</w:tr>
                </w:tbl>
                <w:p w14:paraId="18E383FC" w14:textId="77777777" w:rsidR="00240D4D" w:rsidRPr="00473725" w:rsidRDefault="00240D4D" w:rsidP="00240D4D">
                  <w:pPr>
                    <w:pStyle w:val="Months"/>
                    <w:jc w:val="center"/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40"/>
                      <w:szCs w:val="40"/>
                      <w:lang w:val="it-IT" w:bidi="ru-RU"/>
                    </w:rPr>
                  </w:pPr>
                </w:p>
              </w:tc>
            </w:tr>
            <w:tr w:rsidR="00240D4D" w:rsidRPr="00473725" w14:paraId="5ABCB9D1" w14:textId="6B4B1A3C" w:rsidTr="00A56366">
              <w:trPr>
                <w:trHeight w:val="2800"/>
              </w:trPr>
              <w:tc>
                <w:tcPr>
                  <w:tcW w:w="1250" w:type="pct"/>
                </w:tcPr>
                <w:p w14:paraId="4C27874B" w14:textId="7755F355" w:rsidR="00240D4D" w:rsidRPr="00473725" w:rsidRDefault="003913BD" w:rsidP="00240D4D">
                  <w:pPr>
                    <w:pStyle w:val="Months"/>
                    <w:jc w:val="center"/>
                    <w:rPr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val="it-IT"/>
                    </w:rPr>
                  </w:pPr>
                  <w:r>
                    <w:rPr>
                      <w:b/>
                      <w:bCs/>
                      <w:noProof/>
                      <w:color w:val="auto"/>
                      <w:sz w:val="80"/>
                      <w:szCs w:val="80"/>
                      <w:lang w:bidi="ru-RU"/>
                    </w:rPr>
                    <mc:AlternateContent>
                      <mc:Choice Requires="wpg">
                        <w:drawing>
                          <wp:anchor distT="0" distB="0" distL="114300" distR="114300" simplePos="0" relativeHeight="251683840" behindDoc="1" locked="0" layoutInCell="1" allowOverlap="1" wp14:anchorId="77699C72" wp14:editId="35F825BB">
                            <wp:simplePos x="0" y="0"/>
                            <wp:positionH relativeFrom="column">
                              <wp:posOffset>-81955</wp:posOffset>
                            </wp:positionH>
                            <wp:positionV relativeFrom="paragraph">
                              <wp:posOffset>-69528</wp:posOffset>
                            </wp:positionV>
                            <wp:extent cx="2281555" cy="1915795"/>
                            <wp:effectExtent l="0" t="0" r="4445" b="8255"/>
                            <wp:wrapNone/>
                            <wp:docPr id="32" name="Группа 32"/>
                            <wp:cNvGraphicFramePr/>
                            <a:graphic xmlns:a="http://schemas.openxmlformats.org/drawingml/2006/main">
                              <a:graphicData uri="http://schemas.microsoft.com/office/word/2010/wordprocessingGroup">
                                <wpg:wgp>
                                  <wpg:cNvGrpSpPr/>
                                  <wpg:grpSpPr>
                                    <a:xfrm>
                                      <a:off x="0" y="0"/>
                                      <a:ext cx="2281555" cy="1915795"/>
                                      <a:chOff x="0" y="0"/>
                                      <a:chExt cx="2281555" cy="1915795"/>
                                    </a:xfrm>
                                  </wpg:grpSpPr>
                                  <wps:wsp>
                                    <wps:cNvPr id="33" name="Прямоугольник: скругленные углы 33"/>
                                    <wps:cNvSpPr/>
                                    <wps:spPr>
                                      <a:xfrm>
                                        <a:off x="0" y="0"/>
                                        <a:ext cx="2281555" cy="1915795"/>
                                      </a:xfrm>
                                      <a:prstGeom prst="roundRect">
                                        <a:avLst>
                                          <a:gd name="adj" fmla="val 8781"/>
                                        </a:avLst>
                                      </a:prstGeom>
                                      <a:solidFill>
                                        <a:srgbClr val="32A032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34" name="Прямоугольник: скругленные верхние углы 34"/>
                                    <wps:cNvSpPr/>
                                    <wps:spPr>
                                      <a:xfrm rot="10800000">
                                        <a:off x="36214" y="516048"/>
                                        <a:ext cx="2209165" cy="1371600"/>
                                      </a:xfrm>
                                      <a:prstGeom prst="round2SameRect">
                                        <a:avLst>
                                          <a:gd name="adj1" fmla="val 9656"/>
                                          <a:gd name="adj2" fmla="val 0"/>
                                        </a:avLst>
                                      </a:prstGeom>
                                      <a:solidFill>
                                        <a:schemeClr val="bg1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wg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group w14:anchorId="5A83E37A" id="Группа 32" o:spid="_x0000_s1026" style="position:absolute;margin-left:-6.45pt;margin-top:-5.45pt;width:179.65pt;height:150.85pt;z-index:-251632640;mso-width-relative:margin;mso-height-relative:margin" coordsize="22815,191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">
                            <v:roundrect id="Прямоугольник: скругленные углы 33" o:spid="_x0000_s1027" style="position:absolute;width:22815;height:19157;visibility:visible;mso-wrap-style:square;v-text-anchor:middle" arcsize="5756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" fillcolor="#32a032" stroked="f" strokeweight="1pt"/>
                            <v:shape id="Прямоугольник: скругленные верхние углы 34" o:spid="_x0000_s1028" style="position:absolute;left:362;top:5160;width:22091;height:13716;rotation:180;visibility:visible;mso-wrap-style:square;v-text-anchor:middle" coordsize="2209165,137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" path="m132442,l2076723,v73146,,132442,59296,132442,132442l2209165,1371600r,l,1371600r,l,132442c,59296,59296,,132442,xe" fillcolor="white [3212]" stroked="f" strokeweight="1pt">
                              <v:path arrowok="t" o:connecttype="custom" o:connectlocs="132442,0;2076723,0;2209165,132442;2209165,1371600;2209165,1371600;0,1371600;0,1371600;0,132442;132442,0" o:connectangles="0,0,0,0,0,0,0,0,0"/>
                            </v:shape>
                          </v:group>
                        </w:pict>
                      </mc:Fallback>
                    </mc:AlternateContent>
                  </w:r>
                  <w:r w:rsidR="00473725">
                    <w:rPr>
                      <w:rFonts w:ascii="Calibri" w:hAnsi="Calibri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>SEPTEMBER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4"/>
                    <w:gridCol w:w="470"/>
                    <w:gridCol w:w="470"/>
                    <w:gridCol w:w="470"/>
                    <w:gridCol w:w="470"/>
                    <w:gridCol w:w="470"/>
                    <w:gridCol w:w="462"/>
                  </w:tblGrid>
                  <w:tr w:rsidR="00473725" w:rsidRPr="00473725" w14:paraId="6E92A4E3" w14:textId="77777777" w:rsidTr="00473725">
                    <w:trPr>
                      <w:trHeight w:val="17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237E20BD" w14:textId="76B343B7" w:rsidR="00473725" w:rsidRPr="00473725" w:rsidRDefault="00473725" w:rsidP="00473725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  <w:lang w:val="it-IT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PON</w:t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8BAB9FE" w14:textId="542CE84D" w:rsidR="00473725" w:rsidRPr="00473725" w:rsidRDefault="00473725" w:rsidP="00473725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  <w:lang w:val="it-IT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TOR</w:t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E7E1C1D" w14:textId="6FD54F67" w:rsidR="00473725" w:rsidRPr="00473725" w:rsidRDefault="00473725" w:rsidP="00473725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  <w:lang w:val="it-IT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SRE</w:t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7097261" w14:textId="149D33D2" w:rsidR="00473725" w:rsidRPr="00473725" w:rsidRDefault="00473725" w:rsidP="00473725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  <w:lang w:val="it-IT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ČET</w:t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075D82B" w14:textId="275852B7" w:rsidR="00473725" w:rsidRPr="00473725" w:rsidRDefault="00473725" w:rsidP="00473725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  <w:lang w:val="it-IT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PET</w:t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3F2B6E0" w14:textId="1C7B981E" w:rsidR="00473725" w:rsidRPr="00473725" w:rsidRDefault="00473725" w:rsidP="00473725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  <w:lang w:val="it-IT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SOB</w:t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15E6D45" w14:textId="04092151" w:rsidR="00473725" w:rsidRPr="00473725" w:rsidRDefault="00473725" w:rsidP="00473725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  <w:lang w:val="it-IT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NED</w:t>
                        </w:r>
                      </w:p>
                    </w:tc>
                  </w:tr>
                  <w:tr w:rsidR="00AF0BAC" w:rsidRPr="00473725" w14:paraId="191EEF27" w14:textId="77777777" w:rsidTr="00473725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0ACC9AD8" w14:textId="647CAA2D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65D060A" w14:textId="219858EB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9BDA8F8" w14:textId="1D2DCABE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C07E4D3" w14:textId="064A6CCB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5E22500" w14:textId="544B507B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FB27399" w14:textId="15E98120" w:rsidR="00AF0BAC" w:rsidRPr="00AF0BAC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32A032"/>
                            <w:sz w:val="24"/>
                            <w:szCs w:val="24"/>
                            <w:lang w:val="it-IT"/>
                          </w:rPr>
                        </w:pP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32A032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32A032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32A032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32A032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32A032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32A032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32A032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32A032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32A032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32A032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32A032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32A032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32A032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32A032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32A032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32A032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32A032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32A032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32A032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32A032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32A032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32A032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32A032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32A032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32A032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32A032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32A032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32A032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C09A57F" w14:textId="64EF740A" w:rsidR="00AF0BAC" w:rsidRPr="00AF0BAC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32A032"/>
                            <w:sz w:val="24"/>
                            <w:szCs w:val="24"/>
                            <w:lang w:val="it-IT"/>
                          </w:rPr>
                        </w:pP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32A032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32A032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32A032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32A032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32A032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32A032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32A032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32A032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32A032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32A032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32A032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32A032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32A032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32A032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32A032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32A032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32A032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32A032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32A032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32A032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32A032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32A032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32A032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32A032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32A032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32A032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32A032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32A032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F0BAC" w:rsidRPr="00473725" w14:paraId="6EE1544C" w14:textId="77777777" w:rsidTr="00473725">
                    <w:trPr>
                      <w:trHeight w:val="336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52C961F1" w14:textId="2A4A61EB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2BF2BED" w14:textId="16967306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B04E09D" w14:textId="0F94B88E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529C5BF" w14:textId="51EF76DA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E93FAA3" w14:textId="693456E0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E033FA5" w14:textId="47A8864C" w:rsidR="00AF0BAC" w:rsidRPr="00AF0BAC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32A032"/>
                            <w:sz w:val="24"/>
                            <w:szCs w:val="24"/>
                            <w:lang w:val="it-IT"/>
                          </w:rPr>
                        </w:pP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32A032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32A032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32A032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32A032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32A032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DAD5D4E" w14:textId="3498482F" w:rsidR="00AF0BAC" w:rsidRPr="00AF0BAC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32A032"/>
                            <w:sz w:val="24"/>
                            <w:szCs w:val="24"/>
                            <w:lang w:val="it-IT"/>
                          </w:rPr>
                        </w:pP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32A032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32A032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32A032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32A032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32A032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F0BAC" w:rsidRPr="00473725" w14:paraId="0E1942DA" w14:textId="77777777" w:rsidTr="00473725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556BD514" w14:textId="52C70389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4DA48A5" w14:textId="169B0263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5219664" w14:textId="3775454D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49359DC" w14:textId="2D47EF85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3EB3D77" w14:textId="4968EF71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2A1D153" w14:textId="4DDAA7C0" w:rsidR="00AF0BAC" w:rsidRPr="00AF0BAC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32A032"/>
                            <w:sz w:val="24"/>
                            <w:szCs w:val="24"/>
                            <w:lang w:val="it-IT"/>
                          </w:rPr>
                        </w:pP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32A032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32A032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32A032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32A032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32A032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4E847D9" w14:textId="4D197CEF" w:rsidR="00AF0BAC" w:rsidRPr="00AF0BAC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32A032"/>
                            <w:sz w:val="24"/>
                            <w:szCs w:val="24"/>
                            <w:lang w:val="it-IT"/>
                          </w:rPr>
                        </w:pP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32A032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32A032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32A032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32A032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32A032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F0BAC" w:rsidRPr="00473725" w14:paraId="343588CF" w14:textId="77777777" w:rsidTr="00473725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7A2651C6" w14:textId="12734B5F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B1C1C0E" w14:textId="06CCE9E2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06D1A20" w14:textId="5A8CDCA9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490440C" w14:textId="5FA0CDB5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D8F551A" w14:textId="27B1BD76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EC0B0FF" w14:textId="60836115" w:rsidR="00AF0BAC" w:rsidRPr="00AF0BAC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32A032"/>
                            <w:sz w:val="24"/>
                            <w:szCs w:val="24"/>
                            <w:lang w:val="it-IT"/>
                          </w:rPr>
                        </w:pP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32A032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32A032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32A032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32A032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32A032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152E55B" w14:textId="7904A5CA" w:rsidR="00AF0BAC" w:rsidRPr="00AF0BAC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32A032"/>
                            <w:sz w:val="24"/>
                            <w:szCs w:val="24"/>
                            <w:lang w:val="it-IT"/>
                          </w:rPr>
                        </w:pP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32A032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32A032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32A032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32A032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32A032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F0BAC" w:rsidRPr="00473725" w14:paraId="487DB3AB" w14:textId="77777777" w:rsidTr="00473725">
                    <w:trPr>
                      <w:trHeight w:val="336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04CE423F" w14:textId="74E8DAB8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7D02494" w14:textId="543E7EE7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7183CBA" w14:textId="511AADCB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7DE61E5" w14:textId="5BCC4F3F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95E5C1E" w14:textId="1BE39B47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400C123" w14:textId="027EFE9D" w:rsidR="00AF0BAC" w:rsidRPr="00AF0BAC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32A032"/>
                            <w:sz w:val="24"/>
                            <w:szCs w:val="24"/>
                            <w:lang w:val="it-IT"/>
                          </w:rPr>
                        </w:pP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32A032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32A032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32A032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32A032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32A032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32A032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32A032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32A032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32A032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32A032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32A032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32A032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32A032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32A032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32A032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32A032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32A032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32A032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32A032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32A032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32A032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32A032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32A032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32A032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32A032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32A032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32A032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32A032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32A032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32A032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BFE5E8A" w14:textId="133D5AF4" w:rsidR="00AF0BAC" w:rsidRPr="00AF0BAC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32A032"/>
                            <w:sz w:val="24"/>
                            <w:szCs w:val="24"/>
                            <w:lang w:val="it-IT"/>
                          </w:rPr>
                        </w:pP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32A032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32A032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32A032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32A032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32A032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32A032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32A032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32A032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32A032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32A032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32A032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32A032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32A032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32A032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32A032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32A032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32A032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32A032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32A032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32A032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32A032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32A032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32A032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32A032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32A032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32A032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32A032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32A032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32A032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32A032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32A032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32A032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F0BAC" w:rsidRPr="00473725" w14:paraId="5F9738C0" w14:textId="77777777" w:rsidTr="00473725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1962714E" w14:textId="5AEE7493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0A16A11" w14:textId="234C72F2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B6EF8DF" w14:textId="77777777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B4E7606" w14:textId="77777777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C12BD7D" w14:textId="77777777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5FC413F" w14:textId="77777777" w:rsidR="00AF0BAC" w:rsidRPr="00AF0BAC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32A032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95FE9C0" w14:textId="77777777" w:rsidR="00AF0BAC" w:rsidRPr="00AF0BAC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32A032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</w:tr>
                </w:tbl>
                <w:p w14:paraId="31377DC9" w14:textId="77777777" w:rsidR="00240D4D" w:rsidRPr="00473725" w:rsidRDefault="00240D4D" w:rsidP="00240D4D">
                  <w:pPr>
                    <w:pStyle w:val="a5"/>
                    <w:rPr>
                      <w:b/>
                      <w:bCs/>
                      <w:noProof/>
                      <w:color w:val="auto"/>
                      <w:lang w:val="it-IT"/>
                    </w:rPr>
                  </w:pPr>
                </w:p>
              </w:tc>
              <w:tc>
                <w:tcPr>
                  <w:tcW w:w="1250" w:type="pct"/>
                </w:tcPr>
                <w:p w14:paraId="3FE5E8F3" w14:textId="362FCFD9" w:rsidR="00240D4D" w:rsidRPr="00473725" w:rsidRDefault="00473725" w:rsidP="00240D4D">
                  <w:pPr>
                    <w:pStyle w:val="Months"/>
                    <w:jc w:val="center"/>
                    <w:rPr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val="it-IT"/>
                    </w:rPr>
                  </w:pPr>
                  <w:r>
                    <w:rPr>
                      <w:rFonts w:ascii="Calibri" w:hAnsi="Calibri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>OKTOBER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4"/>
                    <w:gridCol w:w="470"/>
                    <w:gridCol w:w="470"/>
                    <w:gridCol w:w="470"/>
                    <w:gridCol w:w="470"/>
                    <w:gridCol w:w="470"/>
                    <w:gridCol w:w="462"/>
                  </w:tblGrid>
                  <w:tr w:rsidR="00240D4D" w:rsidRPr="00473725" w14:paraId="1DAA9906" w14:textId="77777777" w:rsidTr="00AF0BAC">
                    <w:trPr>
                      <w:trHeight w:val="17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72268EF6" w14:textId="7EEA1B5A" w:rsidR="00240D4D" w:rsidRPr="00473725" w:rsidRDefault="00473725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PON</w:t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C4767A8" w14:textId="66E28C24" w:rsidR="00240D4D" w:rsidRPr="00473725" w:rsidRDefault="00473725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TOR</w:t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A606E45" w14:textId="652BDD40" w:rsidR="00240D4D" w:rsidRPr="00473725" w:rsidRDefault="00473725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SRE</w:t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0734FE5" w14:textId="5746915C" w:rsidR="00240D4D" w:rsidRPr="00473725" w:rsidRDefault="003913BD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b/>
                            <w:bCs/>
                            <w:noProof/>
                            <w:color w:val="auto"/>
                            <w:sz w:val="80"/>
                            <w:szCs w:val="80"/>
                            <w:lang w:bidi="ru-RU"/>
                          </w:rPr>
                          <mc:AlternateContent>
                            <mc:Choice Requires="wpg">
                              <w:drawing>
                                <wp:anchor distT="0" distB="0" distL="114300" distR="114300" simplePos="0" relativeHeight="251685888" behindDoc="1" locked="0" layoutInCell="1" allowOverlap="1" wp14:anchorId="2932B683" wp14:editId="727B5D9B">
                                  <wp:simplePos x="0" y="0"/>
                                  <wp:positionH relativeFrom="column">
                                    <wp:posOffset>-981139</wp:posOffset>
                                  </wp:positionH>
                                  <wp:positionV relativeFrom="paragraph">
                                    <wp:posOffset>-379408</wp:posOffset>
                                  </wp:positionV>
                                  <wp:extent cx="2281555" cy="1915795"/>
                                  <wp:effectExtent l="0" t="0" r="4445" b="8255"/>
                                  <wp:wrapNone/>
                                  <wp:docPr id="35" name="Группа 35"/>
                                  <wp:cNvGraphicFramePr/>
                                  <a:graphic xmlns:a="http://schemas.openxmlformats.org/drawingml/2006/main">
                                    <a:graphicData uri="http://schemas.microsoft.com/office/word/2010/wordprocessingGroup">
                                      <wpg:wgp>
                                        <wpg:cNvGrpSpPr/>
                                        <wpg:grpSpPr>
                                          <a:xfrm>
                                            <a:off x="0" y="0"/>
                                            <a:ext cx="2281555" cy="1915795"/>
                                            <a:chOff x="0" y="0"/>
                                            <a:chExt cx="2281555" cy="1915795"/>
                                          </a:xfrm>
                                        </wpg:grpSpPr>
                                        <wps:wsp>
                                          <wps:cNvPr id="36" name="Прямоугольник: скругленные углы 36"/>
                                          <wps:cNvSpPr/>
                                          <wps:spPr>
                                            <a:xfrm>
                                              <a:off x="0" y="0"/>
                                              <a:ext cx="2281555" cy="1915795"/>
                                            </a:xfrm>
                                            <a:prstGeom prst="roundRect">
                                              <a:avLst>
                                                <a:gd name="adj" fmla="val 8781"/>
                                              </a:avLst>
                                            </a:prstGeom>
                                            <a:solidFill>
                                              <a:srgbClr val="872D91"/>
                                            </a:solidFill>
                                            <a:ln>
                                              <a:noFill/>
                                            </a:ln>
                                          </wps:spPr>
                                          <wps:style>
                                            <a:lnRef idx="2">
                                              <a:schemeClr val="accent1">
                                                <a:shade val="50000"/>
                                              </a:schemeClr>
                                            </a:lnRef>
                                            <a:fillRef idx="1">
                                              <a:schemeClr val="accent1"/>
                                            </a:fillRef>
                                            <a:effectRef idx="0">
                                              <a:schemeClr val="accent1"/>
                                            </a:effectRef>
                                            <a:fontRef idx="minor">
                                              <a:schemeClr val="lt1"/>
                                            </a:fontRef>
                                          </wps:style>
  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  <a:prstTxWarp prst="textNoShape">
                                              <a:avLst/>
                                            </a:prstTxWarp>
                                            <a:noAutofit/>
                                          </wps:bodyPr>
                                        </wps:wsp>
                                        <wps:wsp>
                                          <wps:cNvPr id="37" name="Прямоугольник: скругленные верхние углы 37"/>
                                          <wps:cNvSpPr/>
                                          <wps:spPr>
                                            <a:xfrm rot="10800000">
                                              <a:off x="36214" y="516048"/>
                                              <a:ext cx="2209165" cy="1371600"/>
                                            </a:xfrm>
                                            <a:prstGeom prst="round2SameRect">
                                              <a:avLst>
                                                <a:gd name="adj1" fmla="val 9656"/>
                                                <a:gd name="adj2" fmla="val 0"/>
                                              </a:avLst>
                                            </a:prstGeom>
                                            <a:solidFill>
                                              <a:schemeClr val="bg1"/>
                                            </a:solidFill>
                                            <a:ln>
                                              <a:noFill/>
                                            </a:ln>
                                          </wps:spPr>
                                          <wps:style>
                                            <a:lnRef idx="2">
                                              <a:schemeClr val="accent1">
                                                <a:shade val="50000"/>
                                              </a:schemeClr>
                                            </a:lnRef>
                                            <a:fillRef idx="1">
                                              <a:schemeClr val="accent1"/>
                                            </a:fillRef>
                                            <a:effectRef idx="0">
                                              <a:schemeClr val="accent1"/>
                                            </a:effectRef>
                                            <a:fontRef idx="minor">
                                              <a:schemeClr val="lt1"/>
                                            </a:fontRef>
                                          </wps:style>
  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  <a:prstTxWarp prst="textNoShape">
                                              <a:avLst/>
                                            </a:prstTxWarp>
                                            <a:noAutofit/>
                                          </wps:bodyPr>
                                        </wps:wsp>
                                      </wpg:wgp>
                                    </a:graphicData>
                                  </a:graphic>
                                  <wp14:sizeRelH relativeFrom="margin">
                                    <wp14:pctWidth>0</wp14:pctWidth>
                                  </wp14:sizeRelH>
                                  <wp14:sizeRelV relativeFrom="margin">
                                    <wp14:pctHeight>0</wp14:pctHeight>
                                  </wp14:sizeRelV>
                                </wp:anchor>
                              </w:drawing>
                            </mc:Choice>
                            <mc:Fallback>
                              <w:pict>
                                <v:group w14:anchorId="7EA39EDF" id="Группа 35" o:spid="_x0000_s1026" style="position:absolute;margin-left:-77.25pt;margin-top:-29.85pt;width:179.65pt;height:150.85pt;z-index:-251630592;mso-width-relative:margin;mso-height-relative:margin" coordsize="22815,191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">
                                  <v:roundrect id="Прямоугольник: скругленные углы 36" o:spid="_x0000_s1027" style="position:absolute;width:22815;height:19157;visibility:visible;mso-wrap-style:square;v-text-anchor:middle" arcsize="5756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" fillcolor="#872d91" stroked="f" strokeweight="1pt"/>
                                  <v:shape id="Прямоугольник: скругленные верхние углы 37" o:spid="_x0000_s1028" style="position:absolute;left:362;top:5160;width:22091;height:13716;rotation:180;visibility:visible;mso-wrap-style:square;v-text-anchor:middle" coordsize="2209165,137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" path="m132442,l2076723,v73146,,132442,59296,132442,132442l2209165,1371600r,l,1371600r,l,132442c,59296,59296,,132442,xe" fillcolor="white [3212]" stroked="f" strokeweight="1pt">
                                    <v:path arrowok="t" o:connecttype="custom" o:connectlocs="132442,0;2076723,0;2209165,132442;2209165,1371600;2209165,1371600;0,1371600;0,1371600;0,132442;132442,0" o:connectangles="0,0,0,0,0,0,0,0,0"/>
                                  </v:shape>
                                </v:group>
                              </w:pict>
                            </mc:Fallback>
                          </mc:AlternateContent>
                        </w:r>
                        <w:r w:rsidR="00473725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ČET</w:t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2CCBD37" w14:textId="37940765" w:rsidR="00240D4D" w:rsidRPr="00473725" w:rsidRDefault="00473725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PET</w:t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383A338" w14:textId="01B83A2C" w:rsidR="00240D4D" w:rsidRPr="00473725" w:rsidRDefault="00473725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SOB</w:t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C199D0C" w14:textId="2802F34D" w:rsidR="00240D4D" w:rsidRPr="00473725" w:rsidRDefault="00473725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NED</w:t>
                        </w:r>
                      </w:p>
                    </w:tc>
                  </w:tr>
                  <w:tr w:rsidR="00AF0BAC" w:rsidRPr="00473725" w14:paraId="048A2737" w14:textId="77777777" w:rsidTr="00AF0BAC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34BD2F7B" w14:textId="58C15C12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8D35348" w14:textId="559C5802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E2EC394" w14:textId="32FB07AC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311D71D" w14:textId="457E7F58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E763EE9" w14:textId="07FFFC5F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9586682" w14:textId="3E3356ED" w:rsidR="00AF0BAC" w:rsidRPr="00AF0BAC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872D91"/>
                            <w:sz w:val="24"/>
                            <w:szCs w:val="24"/>
                            <w:lang w:val="it-IT"/>
                          </w:rPr>
                        </w:pP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872D9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872D9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872D9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872D91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872D9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872D91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872D9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872D91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872D9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872D9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872D9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872D91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872D9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872D91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872D9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872D9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872D9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872D91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872D9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872D9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872D9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872D9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872D9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872D9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872D9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872D9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872D91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872D9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F61586C" w14:textId="0E69055E" w:rsidR="00AF0BAC" w:rsidRPr="00AF0BAC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872D91"/>
                            <w:sz w:val="24"/>
                            <w:szCs w:val="24"/>
                            <w:lang w:val="it-IT"/>
                          </w:rPr>
                        </w:pP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872D9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872D9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872D9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872D91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872D9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872D91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872D9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872D91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872D9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872D9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872D9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872D91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872D9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872D91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872D9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872D9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872D9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872D91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872D9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872D9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872D9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872D9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872D9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872D9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872D9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872D9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872D91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872D9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F0BAC" w:rsidRPr="00473725" w14:paraId="4556AA3B" w14:textId="77777777" w:rsidTr="00AF0BAC">
                    <w:trPr>
                      <w:trHeight w:val="336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430F25BF" w14:textId="04684072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727F624" w14:textId="0B863EA1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31A902F" w14:textId="57453F18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D1A0B06" w14:textId="07EBD4FC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B25EEF8" w14:textId="7B91D1A4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94DA1CC" w14:textId="23D573CA" w:rsidR="00AF0BAC" w:rsidRPr="00AF0BAC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872D91"/>
                            <w:sz w:val="24"/>
                            <w:szCs w:val="24"/>
                            <w:lang w:val="it-IT"/>
                          </w:rPr>
                        </w:pP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872D9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872D91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872D9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872D91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872D9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244D2C6" w14:textId="633A2883" w:rsidR="00AF0BAC" w:rsidRPr="00AF0BAC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872D91"/>
                            <w:sz w:val="24"/>
                            <w:szCs w:val="24"/>
                            <w:lang w:val="it-IT"/>
                          </w:rPr>
                        </w:pP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872D9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872D91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872D9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872D91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872D9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F0BAC" w:rsidRPr="00473725" w14:paraId="3841C5FA" w14:textId="77777777" w:rsidTr="00AF0BAC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28CD6B08" w14:textId="78774377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B8FE453" w14:textId="28290EBA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A373CDE" w14:textId="492A17C8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426B5BE" w14:textId="00D32A7B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C16EA20" w14:textId="7436E1D8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620BEFD" w14:textId="569EA044" w:rsidR="00AF0BAC" w:rsidRPr="00AF0BAC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872D91"/>
                            <w:sz w:val="24"/>
                            <w:szCs w:val="24"/>
                            <w:lang w:val="it-IT"/>
                          </w:rPr>
                        </w:pP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872D9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872D91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872D9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872D91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872D9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14BE94B" w14:textId="5D26627A" w:rsidR="00AF0BAC" w:rsidRPr="00AF0BAC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872D91"/>
                            <w:sz w:val="24"/>
                            <w:szCs w:val="24"/>
                            <w:lang w:val="it-IT"/>
                          </w:rPr>
                        </w:pP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872D9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872D91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872D9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872D91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872D9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F0BAC" w:rsidRPr="00473725" w14:paraId="63A3FB71" w14:textId="77777777" w:rsidTr="00AF0BAC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4E54D898" w14:textId="2D6C713D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80611B7" w14:textId="3BF9EB92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BE272CC" w14:textId="0F09486E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95AC35F" w14:textId="2890C777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A05BD05" w14:textId="38F45424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9315AC8" w14:textId="6D6B3132" w:rsidR="00AF0BAC" w:rsidRPr="00AF0BAC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872D91"/>
                            <w:sz w:val="24"/>
                            <w:szCs w:val="24"/>
                            <w:lang w:val="it-IT"/>
                          </w:rPr>
                        </w:pP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872D9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872D91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872D9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872D91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872D9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5748F24" w14:textId="12C8DE40" w:rsidR="00AF0BAC" w:rsidRPr="00AF0BAC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872D91"/>
                            <w:sz w:val="24"/>
                            <w:szCs w:val="24"/>
                            <w:lang w:val="it-IT"/>
                          </w:rPr>
                        </w:pP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872D9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872D91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872D9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872D91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872D9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F0BAC" w:rsidRPr="00473725" w14:paraId="48EFB191" w14:textId="77777777" w:rsidTr="00AF0BAC">
                    <w:trPr>
                      <w:trHeight w:val="336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24F21411" w14:textId="6FB1778A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5F886DF" w14:textId="75F6BE70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A5B09C7" w14:textId="6A3F0355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192FF5E" w14:textId="6E9BCFAD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F5B9E74" w14:textId="0DA0E5E5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8DA91CB" w14:textId="4C20DF56" w:rsidR="00AF0BAC" w:rsidRPr="00AF0BAC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872D91"/>
                            <w:sz w:val="24"/>
                            <w:szCs w:val="24"/>
                            <w:lang w:val="it-IT"/>
                          </w:rPr>
                        </w:pP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872D9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872D9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872D9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872D91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872D9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872D9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872D9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872D9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872D9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872D9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872D9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872D91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872D9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872D9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872D9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872D9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872D9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872D91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872D9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872D9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872D9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872D9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872D9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872D91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872D9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872D9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872D9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872D9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872D9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872D9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872D9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872D9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872D91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872D9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41807CB" w14:textId="33455C25" w:rsidR="00AF0BAC" w:rsidRPr="00AF0BAC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872D91"/>
                            <w:sz w:val="24"/>
                            <w:szCs w:val="24"/>
                            <w:lang w:val="it-IT"/>
                          </w:rPr>
                        </w:pP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872D9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872D9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872D9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872D91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872D9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872D9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872D9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872D9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872D9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872D9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872D9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872D91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872D9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872D9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872D9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872D9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872D9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872D91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872D9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872D9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872D9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872D9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872D9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872D91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872D9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872D9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872D9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872D9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872D9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872D9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872D9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872D9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872D91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872D9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F0BAC" w:rsidRPr="00473725" w14:paraId="6CC5E29B" w14:textId="77777777" w:rsidTr="00AF0BAC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2E7BD1B5" w14:textId="42DE2E97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F28D1E9" w14:textId="179A16CD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C09CA96" w14:textId="77777777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EADA865" w14:textId="77777777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722049B" w14:textId="77777777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F1786F2" w14:textId="77777777" w:rsidR="00AF0BAC" w:rsidRPr="00AF0BAC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872D91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4A0ED8C" w14:textId="77777777" w:rsidR="00AF0BAC" w:rsidRPr="00AF0BAC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872D91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</w:tr>
                </w:tbl>
                <w:p w14:paraId="71E1777A" w14:textId="77777777" w:rsidR="00240D4D" w:rsidRPr="00473725" w:rsidRDefault="00240D4D" w:rsidP="00240D4D">
                  <w:pPr>
                    <w:pStyle w:val="a5"/>
                    <w:rPr>
                      <w:b/>
                      <w:bCs/>
                      <w:noProof/>
                      <w:color w:val="auto"/>
                      <w:lang w:val="it-IT"/>
                    </w:rPr>
                  </w:pPr>
                </w:p>
              </w:tc>
              <w:tc>
                <w:tcPr>
                  <w:tcW w:w="1250" w:type="pct"/>
                </w:tcPr>
                <w:p w14:paraId="7E9350D6" w14:textId="7BDBC8B8" w:rsidR="00240D4D" w:rsidRPr="00473725" w:rsidRDefault="003913BD" w:rsidP="00240D4D">
                  <w:pPr>
                    <w:pStyle w:val="Months"/>
                    <w:jc w:val="center"/>
                    <w:rPr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val="it-IT"/>
                    </w:rPr>
                  </w:pPr>
                  <w:r>
                    <w:rPr>
                      <w:b/>
                      <w:bCs/>
                      <w:noProof/>
                      <w:color w:val="auto"/>
                      <w:sz w:val="80"/>
                      <w:szCs w:val="80"/>
                      <w:lang w:bidi="ru-RU"/>
                    </w:rPr>
                    <mc:AlternateContent>
                      <mc:Choice Requires="wpg">
                        <w:drawing>
                          <wp:anchor distT="0" distB="0" distL="114300" distR="114300" simplePos="0" relativeHeight="251687936" behindDoc="1" locked="0" layoutInCell="1" allowOverlap="1" wp14:anchorId="3C3B5126" wp14:editId="6CB49742">
                            <wp:simplePos x="0" y="0"/>
                            <wp:positionH relativeFrom="column">
                              <wp:posOffset>-108818</wp:posOffset>
                            </wp:positionH>
                            <wp:positionV relativeFrom="paragraph">
                              <wp:posOffset>-69528</wp:posOffset>
                            </wp:positionV>
                            <wp:extent cx="2281555" cy="1915795"/>
                            <wp:effectExtent l="0" t="0" r="4445" b="8255"/>
                            <wp:wrapNone/>
                            <wp:docPr id="38" name="Группа 38"/>
                            <wp:cNvGraphicFramePr/>
                            <a:graphic xmlns:a="http://schemas.openxmlformats.org/drawingml/2006/main">
                              <a:graphicData uri="http://schemas.microsoft.com/office/word/2010/wordprocessingGroup">
                                <wpg:wgp>
                                  <wpg:cNvGrpSpPr/>
                                  <wpg:grpSpPr>
                                    <a:xfrm>
                                      <a:off x="0" y="0"/>
                                      <a:ext cx="2281555" cy="1915795"/>
                                      <a:chOff x="0" y="0"/>
                                      <a:chExt cx="2281555" cy="1915795"/>
                                    </a:xfrm>
                                  </wpg:grpSpPr>
                                  <wps:wsp>
                                    <wps:cNvPr id="39" name="Прямоугольник: скругленные углы 39"/>
                                    <wps:cNvSpPr/>
                                    <wps:spPr>
                                      <a:xfrm>
                                        <a:off x="0" y="0"/>
                                        <a:ext cx="2281555" cy="1915795"/>
                                      </a:xfrm>
                                      <a:prstGeom prst="roundRect">
                                        <a:avLst>
                                          <a:gd name="adj" fmla="val 8781"/>
                                        </a:avLst>
                                      </a:prstGeom>
                                      <a:solidFill>
                                        <a:srgbClr val="0019AF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40" name="Прямоугольник: скругленные верхние углы 40"/>
                                    <wps:cNvSpPr/>
                                    <wps:spPr>
                                      <a:xfrm rot="10800000">
                                        <a:off x="36214" y="516048"/>
                                        <a:ext cx="2209165" cy="1371600"/>
                                      </a:xfrm>
                                      <a:prstGeom prst="round2SameRect">
                                        <a:avLst>
                                          <a:gd name="adj1" fmla="val 9656"/>
                                          <a:gd name="adj2" fmla="val 0"/>
                                        </a:avLst>
                                      </a:prstGeom>
                                      <a:solidFill>
                                        <a:schemeClr val="bg1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wg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group w14:anchorId="35455778" id="Группа 38" o:spid="_x0000_s1026" style="position:absolute;margin-left:-8.55pt;margin-top:-5.45pt;width:179.65pt;height:150.85pt;z-index:-251628544;mso-width-relative:margin;mso-height-relative:margin" coordsize="22815,191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">
                            <v:roundrect id="Прямоугольник: скругленные углы 39" o:spid="_x0000_s1027" style="position:absolute;width:22815;height:19157;visibility:visible;mso-wrap-style:square;v-text-anchor:middle" arcsize="5756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" fillcolor="#0019af" stroked="f" strokeweight="1pt"/>
                            <v:shape id="Прямоугольник: скругленные верхние углы 40" o:spid="_x0000_s1028" style="position:absolute;left:362;top:5160;width:22091;height:13716;rotation:180;visibility:visible;mso-wrap-style:square;v-text-anchor:middle" coordsize="2209165,137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" path="m132442,l2076723,v73146,,132442,59296,132442,132442l2209165,1371600r,l,1371600r,l,132442c,59296,59296,,132442,xe" fillcolor="white [3212]" stroked="f" strokeweight="1pt">
                              <v:path arrowok="t" o:connecttype="custom" o:connectlocs="132442,0;2076723,0;2209165,132442;2209165,1371600;2209165,1371600;0,1371600;0,1371600;0,132442;132442,0" o:connectangles="0,0,0,0,0,0,0,0,0"/>
                            </v:shape>
                          </v:group>
                        </w:pict>
                      </mc:Fallback>
                    </mc:AlternateContent>
                  </w:r>
                  <w:r w:rsidR="00473725">
                    <w:rPr>
                      <w:rFonts w:ascii="Calibri" w:hAnsi="Calibri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>NOVEMBER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4"/>
                    <w:gridCol w:w="469"/>
                    <w:gridCol w:w="471"/>
                    <w:gridCol w:w="471"/>
                    <w:gridCol w:w="471"/>
                    <w:gridCol w:w="471"/>
                    <w:gridCol w:w="460"/>
                  </w:tblGrid>
                  <w:tr w:rsidR="00473725" w:rsidRPr="00473725" w14:paraId="504BFB33" w14:textId="77777777" w:rsidTr="00AF0BAC">
                    <w:trPr>
                      <w:trHeight w:val="170"/>
                    </w:trPr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74911DBF" w14:textId="215915C0" w:rsidR="00473725" w:rsidRPr="00473725" w:rsidRDefault="00473725" w:rsidP="00473725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  <w:lang w:val="it-IT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PON</w:t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E2F19E6" w14:textId="037022D2" w:rsidR="00473725" w:rsidRPr="00473725" w:rsidRDefault="00473725" w:rsidP="00473725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  <w:lang w:val="it-IT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TOR</w:t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700193F3" w14:textId="24688DB9" w:rsidR="00473725" w:rsidRPr="00473725" w:rsidRDefault="00473725" w:rsidP="00473725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  <w:lang w:val="it-IT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SRE</w:t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0795B3D0" w14:textId="00A17BF7" w:rsidR="00473725" w:rsidRPr="00473725" w:rsidRDefault="00473725" w:rsidP="00473725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  <w:lang w:val="it-IT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ČET</w:t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151FE0A5" w14:textId="39564A63" w:rsidR="00473725" w:rsidRPr="00473725" w:rsidRDefault="00473725" w:rsidP="00473725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  <w:lang w:val="it-IT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PET</w:t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02F9E89F" w14:textId="42320868" w:rsidR="00473725" w:rsidRPr="00473725" w:rsidRDefault="00473725" w:rsidP="00473725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  <w:lang w:val="it-IT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SOB</w:t>
                        </w:r>
                      </w:p>
                    </w:tc>
                    <w:tc>
                      <w:tcPr>
                        <w:tcW w:w="703" w:type="pct"/>
                        <w:shd w:val="clear" w:color="auto" w:fill="auto"/>
                        <w:vAlign w:val="center"/>
                      </w:tcPr>
                      <w:p w14:paraId="485DC499" w14:textId="70B489CC" w:rsidR="00473725" w:rsidRPr="00473725" w:rsidRDefault="00473725" w:rsidP="00473725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  <w:lang w:val="it-IT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NED</w:t>
                        </w:r>
                      </w:p>
                    </w:tc>
                  </w:tr>
                  <w:tr w:rsidR="00AF0BAC" w:rsidRPr="00473725" w14:paraId="4138B158" w14:textId="77777777" w:rsidTr="00AF0BAC">
                    <w:trPr>
                      <w:trHeight w:val="350"/>
                    </w:trPr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0DF0A74D" w14:textId="50E25229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644EEB4B" w14:textId="07FCF19D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42A59089" w14:textId="2871D506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64A6AE03" w14:textId="2F925579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696E858D" w14:textId="5B1DDDBF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5006519B" w14:textId="1E1C15B0" w:rsidR="00AF0BAC" w:rsidRPr="00AF0BAC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0019AF"/>
                            <w:sz w:val="24"/>
                            <w:szCs w:val="24"/>
                            <w:lang w:val="it-IT"/>
                          </w:rPr>
                        </w:pP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19AF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19AF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19AF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19AF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19AF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19AF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19AF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19AF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19AF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19AF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19AF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19AF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19AF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19AF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19AF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19AF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19AF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19AF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19AF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19AF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19AF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19AF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19AF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19AF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19AF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19AF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19AF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19AF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3" w:type="pct"/>
                        <w:shd w:val="clear" w:color="auto" w:fill="auto"/>
                        <w:vAlign w:val="center"/>
                      </w:tcPr>
                      <w:p w14:paraId="1D7589EB" w14:textId="52D2F3F8" w:rsidR="00AF0BAC" w:rsidRPr="00AF0BAC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0019AF"/>
                            <w:sz w:val="24"/>
                            <w:szCs w:val="24"/>
                            <w:lang w:val="it-IT"/>
                          </w:rPr>
                        </w:pP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19AF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19AF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19AF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19AF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19AF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19AF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19AF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19AF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19AF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19AF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19AF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19AF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19AF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19AF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19AF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19AF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19AF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19AF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19AF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19AF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19AF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19AF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19AF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19AF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19AF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19AF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19AF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19AF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F0BAC" w:rsidRPr="00473725" w14:paraId="74503BC8" w14:textId="77777777" w:rsidTr="00AF0BAC">
                    <w:trPr>
                      <w:trHeight w:val="336"/>
                    </w:trPr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36F866EB" w14:textId="7A514A71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2911910" w14:textId="297E17F2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437B76E5" w14:textId="1819CF02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728D013C" w14:textId="478547D5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26755708" w14:textId="22F784ED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7E9887AC" w14:textId="5469EC3B" w:rsidR="00AF0BAC" w:rsidRPr="00AF0BAC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0019AF"/>
                            <w:sz w:val="24"/>
                            <w:szCs w:val="24"/>
                            <w:lang w:val="it-IT"/>
                          </w:rPr>
                        </w:pP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19AF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19AF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19AF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19AF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19AF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3" w:type="pct"/>
                        <w:shd w:val="clear" w:color="auto" w:fill="auto"/>
                        <w:vAlign w:val="center"/>
                      </w:tcPr>
                      <w:p w14:paraId="3C99D369" w14:textId="3BEF2236" w:rsidR="00AF0BAC" w:rsidRPr="00AF0BAC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0019AF"/>
                            <w:sz w:val="24"/>
                            <w:szCs w:val="24"/>
                            <w:lang w:val="it-IT"/>
                          </w:rPr>
                        </w:pP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19AF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19AF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19AF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19AF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19AF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F0BAC" w:rsidRPr="00473725" w14:paraId="7D2E9130" w14:textId="77777777" w:rsidTr="00AF0BAC">
                    <w:trPr>
                      <w:trHeight w:val="350"/>
                    </w:trPr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4512634A" w14:textId="0392B941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6D77DCA1" w14:textId="6CA36A99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2A580905" w14:textId="5080EB99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0E5EDA76" w14:textId="7FD65DF6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67EFABF1" w14:textId="678D4637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70A43CE6" w14:textId="6BC4CDD3" w:rsidR="00AF0BAC" w:rsidRPr="00AF0BAC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0019AF"/>
                            <w:sz w:val="24"/>
                            <w:szCs w:val="24"/>
                            <w:lang w:val="it-IT"/>
                          </w:rPr>
                        </w:pP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19AF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19AF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19AF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19AF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19AF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3" w:type="pct"/>
                        <w:shd w:val="clear" w:color="auto" w:fill="auto"/>
                        <w:vAlign w:val="center"/>
                      </w:tcPr>
                      <w:p w14:paraId="67C14986" w14:textId="72D23F9D" w:rsidR="00AF0BAC" w:rsidRPr="00AF0BAC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0019AF"/>
                            <w:sz w:val="24"/>
                            <w:szCs w:val="24"/>
                            <w:lang w:val="it-IT"/>
                          </w:rPr>
                        </w:pP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19AF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19AF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19AF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19AF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19AF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F0BAC" w:rsidRPr="00473725" w14:paraId="0C39DE3A" w14:textId="77777777" w:rsidTr="00AF0BAC">
                    <w:trPr>
                      <w:trHeight w:val="350"/>
                    </w:trPr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7E84D3C6" w14:textId="43C1FA7E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48BD3E27" w14:textId="1C211CA1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1F063550" w14:textId="5D4FB8B7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4C37FB0E" w14:textId="5D67F51A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1AA71C62" w14:textId="4ED958C0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17F89C58" w14:textId="2E54C3B3" w:rsidR="00AF0BAC" w:rsidRPr="00AF0BAC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0019AF"/>
                            <w:sz w:val="24"/>
                            <w:szCs w:val="24"/>
                            <w:lang w:val="it-IT"/>
                          </w:rPr>
                        </w:pP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19AF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19AF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19AF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19AF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19AF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3" w:type="pct"/>
                        <w:shd w:val="clear" w:color="auto" w:fill="auto"/>
                        <w:vAlign w:val="center"/>
                      </w:tcPr>
                      <w:p w14:paraId="37928D0C" w14:textId="4CA10FF6" w:rsidR="00AF0BAC" w:rsidRPr="00AF0BAC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0019AF"/>
                            <w:sz w:val="24"/>
                            <w:szCs w:val="24"/>
                            <w:lang w:val="it-IT"/>
                          </w:rPr>
                        </w:pP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19AF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19AF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19AF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19AF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19AF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F0BAC" w:rsidRPr="00473725" w14:paraId="025F2089" w14:textId="77777777" w:rsidTr="00AF0BAC">
                    <w:trPr>
                      <w:trHeight w:val="336"/>
                    </w:trPr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230F1AE2" w14:textId="2340091F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15871257" w14:textId="3393D23B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79D75CF5" w14:textId="78C024F4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56161C89" w14:textId="5B2A3938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2951A596" w14:textId="631B02A3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3C4A41F6" w14:textId="41A6A72B" w:rsidR="00AF0BAC" w:rsidRPr="00AF0BAC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0019AF"/>
                            <w:sz w:val="24"/>
                            <w:szCs w:val="24"/>
                            <w:lang w:val="it-IT"/>
                          </w:rPr>
                        </w:pP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19AF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19AF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19AF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19AF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19AF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19AF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19AF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19AF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19AF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19AF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19AF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19AF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19AF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19AF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19AF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19AF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19AF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19AF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19AF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19AF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19AF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19AF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19AF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19AF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19AF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19AF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19AF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19AF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19AF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19AF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19AF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19AF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3" w:type="pct"/>
                        <w:shd w:val="clear" w:color="auto" w:fill="auto"/>
                        <w:vAlign w:val="center"/>
                      </w:tcPr>
                      <w:p w14:paraId="07D14560" w14:textId="7BEE23F8" w:rsidR="00AF0BAC" w:rsidRPr="00AF0BAC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0019AF"/>
                            <w:sz w:val="24"/>
                            <w:szCs w:val="24"/>
                            <w:lang w:val="it-IT"/>
                          </w:rPr>
                        </w:pP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19AF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19AF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19AF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19AF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19AF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19AF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19AF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19AF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19AF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19AF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19AF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19AF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19AF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19AF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19AF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19AF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19AF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19AF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19AF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19AF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19AF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19AF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19AF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19AF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19AF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19AF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19AF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19AF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19AF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19AF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19AF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19AF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F0BAC" w:rsidRPr="00473725" w14:paraId="72FD00B3" w14:textId="77777777" w:rsidTr="00AF0BAC">
                    <w:trPr>
                      <w:trHeight w:val="350"/>
                    </w:trPr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166FE523" w14:textId="267E1377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5DB6407D" w14:textId="7B5017EF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33D4E4E9" w14:textId="77777777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095E8EE5" w14:textId="77777777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0B9CAF47" w14:textId="77777777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14FCE03B" w14:textId="77777777" w:rsidR="00AF0BAC" w:rsidRPr="00AF0BAC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0019AF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  <w:tc>
                      <w:tcPr>
                        <w:tcW w:w="703" w:type="pct"/>
                        <w:shd w:val="clear" w:color="auto" w:fill="auto"/>
                        <w:vAlign w:val="center"/>
                      </w:tcPr>
                      <w:p w14:paraId="4432FC11" w14:textId="77777777" w:rsidR="00AF0BAC" w:rsidRPr="00AF0BAC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0019AF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</w:tr>
                </w:tbl>
                <w:p w14:paraId="43A637F0" w14:textId="77777777" w:rsidR="00240D4D" w:rsidRPr="00473725" w:rsidRDefault="00240D4D" w:rsidP="00240D4D">
                  <w:pPr>
                    <w:pStyle w:val="a5"/>
                    <w:rPr>
                      <w:b/>
                      <w:bCs/>
                      <w:noProof/>
                      <w:color w:val="auto"/>
                      <w:lang w:val="it-IT"/>
                    </w:rPr>
                  </w:pPr>
                </w:p>
              </w:tc>
              <w:tc>
                <w:tcPr>
                  <w:tcW w:w="1250" w:type="pct"/>
                </w:tcPr>
                <w:p w14:paraId="6F10BBC6" w14:textId="36214C59" w:rsidR="00240D4D" w:rsidRPr="00473725" w:rsidRDefault="003913BD" w:rsidP="00240D4D">
                  <w:pPr>
                    <w:pStyle w:val="Months"/>
                    <w:jc w:val="center"/>
                    <w:rPr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val="it-IT"/>
                    </w:rPr>
                  </w:pPr>
                  <w:r>
                    <w:rPr>
                      <w:b/>
                      <w:bCs/>
                      <w:noProof/>
                      <w:color w:val="auto"/>
                      <w:sz w:val="80"/>
                      <w:szCs w:val="80"/>
                      <w:lang w:bidi="ru-RU"/>
                    </w:rPr>
                    <mc:AlternateContent>
                      <mc:Choice Requires="wpg">
                        <w:drawing>
                          <wp:anchor distT="0" distB="0" distL="114300" distR="114300" simplePos="0" relativeHeight="251689984" behindDoc="1" locked="0" layoutInCell="1" allowOverlap="1" wp14:anchorId="36F72B12" wp14:editId="7CAEAE26">
                            <wp:simplePos x="0" y="0"/>
                            <wp:positionH relativeFrom="column">
                              <wp:posOffset>-117097</wp:posOffset>
                            </wp:positionH>
                            <wp:positionV relativeFrom="paragraph">
                              <wp:posOffset>-63741</wp:posOffset>
                            </wp:positionV>
                            <wp:extent cx="2281555" cy="1915795"/>
                            <wp:effectExtent l="0" t="0" r="4445" b="8255"/>
                            <wp:wrapNone/>
                            <wp:docPr id="41" name="Группа 41"/>
                            <wp:cNvGraphicFramePr/>
                            <a:graphic xmlns:a="http://schemas.openxmlformats.org/drawingml/2006/main">
                              <a:graphicData uri="http://schemas.microsoft.com/office/word/2010/wordprocessingGroup">
                                <wpg:wgp>
                                  <wpg:cNvGrpSpPr/>
                                  <wpg:grpSpPr>
                                    <a:xfrm>
                                      <a:off x="0" y="0"/>
                                      <a:ext cx="2281555" cy="1915795"/>
                                      <a:chOff x="0" y="0"/>
                                      <a:chExt cx="2281555" cy="1915795"/>
                                    </a:xfrm>
                                  </wpg:grpSpPr>
                                  <wps:wsp>
                                    <wps:cNvPr id="42" name="Прямоугольник: скругленные углы 42"/>
                                    <wps:cNvSpPr/>
                                    <wps:spPr>
                                      <a:xfrm>
                                        <a:off x="0" y="0"/>
                                        <a:ext cx="2281555" cy="1915795"/>
                                      </a:xfrm>
                                      <a:prstGeom prst="roundRect">
                                        <a:avLst>
                                          <a:gd name="adj" fmla="val 8781"/>
                                        </a:avLst>
                                      </a:prstGeom>
                                      <a:solidFill>
                                        <a:srgbClr val="F05A23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43" name="Прямоугольник: скругленные верхние углы 43"/>
                                    <wps:cNvSpPr/>
                                    <wps:spPr>
                                      <a:xfrm rot="10800000">
                                        <a:off x="36214" y="516048"/>
                                        <a:ext cx="2209165" cy="1371600"/>
                                      </a:xfrm>
                                      <a:prstGeom prst="round2SameRect">
                                        <a:avLst>
                                          <a:gd name="adj1" fmla="val 9656"/>
                                          <a:gd name="adj2" fmla="val 0"/>
                                        </a:avLst>
                                      </a:prstGeom>
                                      <a:solidFill>
                                        <a:schemeClr val="bg1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wg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group w14:anchorId="63D7DB2D" id="Группа 41" o:spid="_x0000_s1026" style="position:absolute;margin-left:-9.2pt;margin-top:-5pt;width:179.65pt;height:150.85pt;z-index:-251626496;mso-width-relative:margin;mso-height-relative:margin" coordsize="22815,191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">
                            <v:roundrect id="Прямоугольник: скругленные углы 42" o:spid="_x0000_s1027" style="position:absolute;width:22815;height:19157;visibility:visible;mso-wrap-style:square;v-text-anchor:middle" arcsize="5756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" fillcolor="#f05a23" stroked="f" strokeweight="1pt"/>
                            <v:shape id="Прямоугольник: скругленные верхние углы 43" o:spid="_x0000_s1028" style="position:absolute;left:362;top:5160;width:22091;height:13716;rotation:180;visibility:visible;mso-wrap-style:square;v-text-anchor:middle" coordsize="2209165,137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" path="m132442,l2076723,v73146,,132442,59296,132442,132442l2209165,1371600r,l,1371600r,l,132442c,59296,59296,,132442,xe" fillcolor="white [3212]" stroked="f" strokeweight="1pt">
                              <v:path arrowok="t" o:connecttype="custom" o:connectlocs="132442,0;2076723,0;2209165,132442;2209165,1371600;2209165,1371600;0,1371600;0,1371600;0,132442;132442,0" o:connectangles="0,0,0,0,0,0,0,0,0"/>
                            </v:shape>
                          </v:group>
                        </w:pict>
                      </mc:Fallback>
                    </mc:AlternateContent>
                  </w:r>
                  <w:r w:rsidR="00473725">
                    <w:rPr>
                      <w:rFonts w:ascii="Calibri" w:hAnsi="Calibri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>DECEMBER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4"/>
                    <w:gridCol w:w="469"/>
                    <w:gridCol w:w="471"/>
                    <w:gridCol w:w="471"/>
                    <w:gridCol w:w="471"/>
                    <w:gridCol w:w="471"/>
                    <w:gridCol w:w="460"/>
                  </w:tblGrid>
                  <w:tr w:rsidR="00473725" w:rsidRPr="00473725" w14:paraId="0CA8349C" w14:textId="77777777" w:rsidTr="00AF0BAC">
                    <w:trPr>
                      <w:trHeight w:val="170"/>
                    </w:trPr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700098BB" w14:textId="44042166" w:rsidR="00473725" w:rsidRPr="00473725" w:rsidRDefault="00473725" w:rsidP="00473725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  <w:lang w:val="it-IT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PON</w:t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61F03D3C" w14:textId="61359376" w:rsidR="00473725" w:rsidRPr="00473725" w:rsidRDefault="00473725" w:rsidP="00473725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  <w:lang w:val="it-IT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TOR</w:t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586A1803" w14:textId="775D9F12" w:rsidR="00473725" w:rsidRPr="00473725" w:rsidRDefault="00473725" w:rsidP="00473725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  <w:lang w:val="it-IT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SRE</w:t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79281689" w14:textId="577F8117" w:rsidR="00473725" w:rsidRPr="00473725" w:rsidRDefault="00473725" w:rsidP="00473725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  <w:lang w:val="it-IT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ČET</w:t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11F571BF" w14:textId="7FEC99A0" w:rsidR="00473725" w:rsidRPr="00473725" w:rsidRDefault="00473725" w:rsidP="00473725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  <w:lang w:val="it-IT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PET</w:t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10195620" w14:textId="0F6DD190" w:rsidR="00473725" w:rsidRPr="00473725" w:rsidRDefault="00473725" w:rsidP="00473725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  <w:lang w:val="it-IT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SOB</w:t>
                        </w:r>
                      </w:p>
                    </w:tc>
                    <w:tc>
                      <w:tcPr>
                        <w:tcW w:w="703" w:type="pct"/>
                        <w:shd w:val="clear" w:color="auto" w:fill="auto"/>
                        <w:vAlign w:val="center"/>
                      </w:tcPr>
                      <w:p w14:paraId="3709C3C5" w14:textId="6E5B16F2" w:rsidR="00473725" w:rsidRPr="00473725" w:rsidRDefault="00473725" w:rsidP="00473725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  <w:lang w:val="it-IT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NED</w:t>
                        </w:r>
                      </w:p>
                    </w:tc>
                  </w:tr>
                  <w:tr w:rsidR="00AF0BAC" w:rsidRPr="00473725" w14:paraId="0B2F30B0" w14:textId="77777777" w:rsidTr="00AF0BAC">
                    <w:trPr>
                      <w:trHeight w:val="350"/>
                    </w:trPr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2BF7088F" w14:textId="18689DC4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F101F28" w14:textId="40F6D615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688806C3" w14:textId="36836E04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457860C0" w14:textId="555D34F4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36246D88" w14:textId="7286202E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2E8AD4B2" w14:textId="3716CC69" w:rsidR="00AF0BAC" w:rsidRPr="00AF0BAC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F05A23"/>
                            <w:sz w:val="24"/>
                            <w:szCs w:val="24"/>
                            <w:lang w:val="it-IT"/>
                          </w:rPr>
                        </w:pP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05A23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05A23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05A23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05A23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05A23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05A23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05A23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05A23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05A23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05A23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05A23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05A23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05A23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05A23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05A23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05A23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05A23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05A23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05A23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05A23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05A23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05A23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05A23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05A23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05A23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05A23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05A23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05A23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3" w:type="pct"/>
                        <w:shd w:val="clear" w:color="auto" w:fill="auto"/>
                        <w:vAlign w:val="center"/>
                      </w:tcPr>
                      <w:p w14:paraId="1F0E85C9" w14:textId="79C51E47" w:rsidR="00AF0BAC" w:rsidRPr="00AF0BAC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F05A23"/>
                            <w:sz w:val="24"/>
                            <w:szCs w:val="24"/>
                            <w:lang w:val="it-IT"/>
                          </w:rPr>
                        </w:pP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05A23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05A23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05A23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05A23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05A23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05A23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05A23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05A23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05A23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05A23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05A23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05A23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05A23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05A23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05A23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05A23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05A23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05A23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05A23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05A23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05A23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05A23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05A23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05A23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05A23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05A23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05A23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05A23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F0BAC" w:rsidRPr="00473725" w14:paraId="34AB1B96" w14:textId="77777777" w:rsidTr="00AF0BAC">
                    <w:trPr>
                      <w:trHeight w:val="336"/>
                    </w:trPr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2C6B7A0C" w14:textId="7B9DA50F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235FB59" w14:textId="3CE6C7C4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5BF848C4" w14:textId="697F8596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5F0C7353" w14:textId="70210137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7BB1151C" w14:textId="3B1CE012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5383CAD5" w14:textId="1719D37E" w:rsidR="00AF0BAC" w:rsidRPr="00AF0BAC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F05A23"/>
                            <w:sz w:val="24"/>
                            <w:szCs w:val="24"/>
                            <w:lang w:val="it-IT"/>
                          </w:rPr>
                        </w:pP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05A23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05A23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05A23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05A23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05A23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3" w:type="pct"/>
                        <w:shd w:val="clear" w:color="auto" w:fill="auto"/>
                        <w:vAlign w:val="center"/>
                      </w:tcPr>
                      <w:p w14:paraId="02092A5E" w14:textId="4AEB64AF" w:rsidR="00AF0BAC" w:rsidRPr="00AF0BAC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F05A23"/>
                            <w:sz w:val="24"/>
                            <w:szCs w:val="24"/>
                            <w:lang w:val="it-IT"/>
                          </w:rPr>
                        </w:pP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05A23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05A23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05A23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05A23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05A23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F0BAC" w:rsidRPr="00473725" w14:paraId="05C96A10" w14:textId="77777777" w:rsidTr="00AF0BAC">
                    <w:trPr>
                      <w:trHeight w:val="350"/>
                    </w:trPr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234E0F41" w14:textId="7C50447B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4ABFF38" w14:textId="35A9385C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556AA936" w14:textId="3CB2D2F9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77EA5A59" w14:textId="4B09AD41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74991173" w14:textId="6F0C03F0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2F3F5234" w14:textId="0CC1BDAB" w:rsidR="00AF0BAC" w:rsidRPr="00AF0BAC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F05A23"/>
                            <w:sz w:val="24"/>
                            <w:szCs w:val="24"/>
                            <w:lang w:val="it-IT"/>
                          </w:rPr>
                        </w:pP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05A23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05A23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05A23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05A23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05A23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3" w:type="pct"/>
                        <w:shd w:val="clear" w:color="auto" w:fill="auto"/>
                        <w:vAlign w:val="center"/>
                      </w:tcPr>
                      <w:p w14:paraId="2B415E3F" w14:textId="3672FD7D" w:rsidR="00AF0BAC" w:rsidRPr="00AF0BAC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F05A23"/>
                            <w:sz w:val="24"/>
                            <w:szCs w:val="24"/>
                            <w:lang w:val="it-IT"/>
                          </w:rPr>
                        </w:pP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05A23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05A23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05A23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05A23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05A23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F0BAC" w:rsidRPr="00473725" w14:paraId="2A63608C" w14:textId="77777777" w:rsidTr="00AF0BAC">
                    <w:trPr>
                      <w:trHeight w:val="350"/>
                    </w:trPr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1AF68CC1" w14:textId="0E8865DF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F8290A4" w14:textId="4CAEA10B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4EF3DD30" w14:textId="587521B4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7C794CC8" w14:textId="71A89145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54838665" w14:textId="4852E347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54C7C6B4" w14:textId="4A05D892" w:rsidR="00AF0BAC" w:rsidRPr="00AF0BAC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F05A23"/>
                            <w:sz w:val="24"/>
                            <w:szCs w:val="24"/>
                            <w:lang w:val="it-IT"/>
                          </w:rPr>
                        </w:pP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05A23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05A23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05A23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05A23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05A23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3" w:type="pct"/>
                        <w:shd w:val="clear" w:color="auto" w:fill="auto"/>
                        <w:vAlign w:val="center"/>
                      </w:tcPr>
                      <w:p w14:paraId="0F1EC474" w14:textId="362EAB22" w:rsidR="00AF0BAC" w:rsidRPr="00AF0BAC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F05A23"/>
                            <w:sz w:val="24"/>
                            <w:szCs w:val="24"/>
                            <w:lang w:val="it-IT"/>
                          </w:rPr>
                        </w:pP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05A23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05A23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05A23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05A23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05A23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F0BAC" w:rsidRPr="00473725" w14:paraId="35920EEE" w14:textId="77777777" w:rsidTr="00AF0BAC">
                    <w:trPr>
                      <w:trHeight w:val="336"/>
                    </w:trPr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417B9C7F" w14:textId="2F0F0EF9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E2F9279" w14:textId="6F510551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4212F9BC" w14:textId="1CD2C3C3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6D03699A" w14:textId="6AB3ED42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36F71DA6" w14:textId="4838825B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413947F0" w14:textId="4F31E8D6" w:rsidR="00AF0BAC" w:rsidRPr="00AF0BAC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F05A23"/>
                            <w:sz w:val="24"/>
                            <w:szCs w:val="24"/>
                            <w:lang w:val="it-IT"/>
                          </w:rPr>
                        </w:pP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05A23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05A23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05A23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05A23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05A23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05A23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05A23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05A23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05A23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05A23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05A23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05A23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05A23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05A23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05A23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05A23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05A23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05A23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05A23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05A23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05A23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05A23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05A23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05A23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05A23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05A23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05A23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05A23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05A23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05A23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05A23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05A23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05A23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05A23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3" w:type="pct"/>
                        <w:shd w:val="clear" w:color="auto" w:fill="auto"/>
                        <w:vAlign w:val="center"/>
                      </w:tcPr>
                      <w:p w14:paraId="4D89ABD6" w14:textId="42551DBE" w:rsidR="00AF0BAC" w:rsidRPr="00AF0BAC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F05A23"/>
                            <w:sz w:val="24"/>
                            <w:szCs w:val="24"/>
                            <w:lang w:val="it-IT"/>
                          </w:rPr>
                        </w:pP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05A23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05A23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05A23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05A23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05A23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05A23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05A23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05A23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05A23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05A23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05A23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05A23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05A23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05A23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05A23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05A23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05A23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05A23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05A23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05A23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05A23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05A23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05A23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05A23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05A23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05A23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05A23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05A23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05A23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05A23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F0BAC" w:rsidRPr="00473725" w14:paraId="14DEC3D6" w14:textId="77777777" w:rsidTr="00AF0BAC">
                    <w:trPr>
                      <w:trHeight w:val="350"/>
                    </w:trPr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3F53804D" w14:textId="29F29AF3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16DDA86" w14:textId="3B44E534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6E650445" w14:textId="77777777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3461B0BF" w14:textId="77777777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22C66123" w14:textId="77777777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2F8935B6" w14:textId="77777777" w:rsidR="00AF0BAC" w:rsidRPr="00AF0BAC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F05A23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  <w:tc>
                      <w:tcPr>
                        <w:tcW w:w="703" w:type="pct"/>
                        <w:shd w:val="clear" w:color="auto" w:fill="auto"/>
                        <w:vAlign w:val="center"/>
                      </w:tcPr>
                      <w:p w14:paraId="3DDE5139" w14:textId="77777777" w:rsidR="00AF0BAC" w:rsidRPr="00AF0BAC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F05A23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</w:tr>
                </w:tbl>
                <w:p w14:paraId="3B3A58C6" w14:textId="77777777" w:rsidR="00240D4D" w:rsidRPr="00473725" w:rsidRDefault="00240D4D" w:rsidP="00240D4D">
                  <w:pPr>
                    <w:pStyle w:val="Months"/>
                    <w:jc w:val="center"/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40"/>
                      <w:szCs w:val="40"/>
                      <w:lang w:val="it-IT" w:bidi="ru-RU"/>
                    </w:rPr>
                  </w:pPr>
                </w:p>
              </w:tc>
            </w:tr>
          </w:tbl>
          <w:p w14:paraId="1A5B6E03" w14:textId="2CC03F92" w:rsidR="00E50BDE" w:rsidRPr="00473725" w:rsidRDefault="00E50BDE" w:rsidP="00E50BDE">
            <w:pPr>
              <w:pStyle w:val="ad"/>
              <w:jc w:val="center"/>
              <w:rPr>
                <w:b/>
                <w:bCs/>
                <w:noProof/>
                <w:color w:val="auto"/>
                <w:sz w:val="2"/>
                <w:szCs w:val="2"/>
                <w:lang w:val="it-IT"/>
              </w:rPr>
            </w:pPr>
          </w:p>
        </w:tc>
      </w:tr>
    </w:tbl>
    <w:p w14:paraId="2B3E424A" w14:textId="01681275" w:rsidR="00F93E3B" w:rsidRPr="00473725" w:rsidRDefault="00F93E3B" w:rsidP="00240D4D">
      <w:pPr>
        <w:pStyle w:val="a5"/>
        <w:rPr>
          <w:b/>
          <w:bCs/>
          <w:noProof/>
          <w:color w:val="auto"/>
          <w:sz w:val="2"/>
          <w:szCs w:val="2"/>
          <w:lang w:val="it-IT"/>
        </w:rPr>
      </w:pPr>
    </w:p>
    <w:sectPr w:rsidR="00F93E3B" w:rsidRPr="00473725" w:rsidSect="00240D4D">
      <w:pgSz w:w="16838" w:h="11906" w:orient="landscape" w:code="9"/>
      <w:pgMar w:top="720" w:right="720" w:bottom="510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D30F642" w14:textId="77777777" w:rsidR="00F13BD4" w:rsidRDefault="00F13BD4">
      <w:pPr>
        <w:spacing w:after="0"/>
      </w:pPr>
      <w:r>
        <w:separator/>
      </w:r>
    </w:p>
  </w:endnote>
  <w:endnote w:type="continuationSeparator" w:id="0">
    <w:p w14:paraId="6C472136" w14:textId="77777777" w:rsidR="00F13BD4" w:rsidRDefault="00F13BD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1AF2400" w14:textId="77777777" w:rsidR="00F13BD4" w:rsidRDefault="00F13BD4">
      <w:pPr>
        <w:spacing w:after="0"/>
      </w:pPr>
      <w:r>
        <w:separator/>
      </w:r>
    </w:p>
  </w:footnote>
  <w:footnote w:type="continuationSeparator" w:id="0">
    <w:p w14:paraId="4E1D5CB8" w14:textId="77777777" w:rsidR="00F13BD4" w:rsidRDefault="00F13BD4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proofState w:spelling="clean" w:grammar="clean"/>
  <w:attachedTemplate r:id="rId1"/>
  <w:defaultTabStop w:val="720"/>
  <w:drawingGridHorizontalSpacing w:val="181"/>
  <w:drawingGridVerticalSpacing w:val="181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2"/>
    <w:docVar w:name="MonthEnd10" w:val="31.10.2022"/>
    <w:docVar w:name="MonthEnd11" w:val="30.11.2022"/>
    <w:docVar w:name="MonthEnd12" w:val="31.12.2022"/>
    <w:docVar w:name="MonthEnd2" w:val="28.02.2022"/>
    <w:docVar w:name="MonthEnd3" w:val="31.03.2022"/>
    <w:docVar w:name="MonthEnd4" w:val="30.04.2022"/>
    <w:docVar w:name="MonthEnd5" w:val="31.05.2022"/>
    <w:docVar w:name="MonthEnd6" w:val="30.06.2022"/>
    <w:docVar w:name="MonthEnd7" w:val="31.07.2022"/>
    <w:docVar w:name="MonthEnd8" w:val="31.08.2022"/>
    <w:docVar w:name="MonthEnd9" w:val="30.09.2022"/>
    <w:docVar w:name="Months" w:val="12"/>
    <w:docVar w:name="MonthStart1" w:val="01.01.2022"/>
    <w:docVar w:name="MonthStart10" w:val="01.10.2022"/>
    <w:docVar w:name="MonthStart11" w:val="01.11.2022"/>
    <w:docVar w:name="MonthStart12" w:val="01.12.2022"/>
    <w:docVar w:name="MonthStart2" w:val="01.02.2022"/>
    <w:docVar w:name="MonthStart3" w:val="01.03.2022"/>
    <w:docVar w:name="MonthStart4" w:val="01.04.2022"/>
    <w:docVar w:name="MonthStart5" w:val="01.05.2022"/>
    <w:docVar w:name="MonthStart6" w:val="01.06.2022"/>
    <w:docVar w:name="MonthStart7" w:val="01.07.2022"/>
    <w:docVar w:name="MonthStart8" w:val="01.08.2022"/>
    <w:docVar w:name="MonthStart9" w:val="01.09.2022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0D085C"/>
    <w:rsid w:val="000E495E"/>
    <w:rsid w:val="00111F7C"/>
    <w:rsid w:val="001274F3"/>
    <w:rsid w:val="00151CCE"/>
    <w:rsid w:val="001B01F9"/>
    <w:rsid w:val="001C41F9"/>
    <w:rsid w:val="0020161F"/>
    <w:rsid w:val="00240D4D"/>
    <w:rsid w:val="002562E7"/>
    <w:rsid w:val="00285C1D"/>
    <w:rsid w:val="003327F5"/>
    <w:rsid w:val="00340CAF"/>
    <w:rsid w:val="003913BD"/>
    <w:rsid w:val="003B6D06"/>
    <w:rsid w:val="003C0D41"/>
    <w:rsid w:val="003D7A65"/>
    <w:rsid w:val="003E085C"/>
    <w:rsid w:val="003E7B3A"/>
    <w:rsid w:val="00403C71"/>
    <w:rsid w:val="00416364"/>
    <w:rsid w:val="00431B29"/>
    <w:rsid w:val="00440416"/>
    <w:rsid w:val="00462EAD"/>
    <w:rsid w:val="00473725"/>
    <w:rsid w:val="00497033"/>
    <w:rsid w:val="004A6170"/>
    <w:rsid w:val="004F6AAC"/>
    <w:rsid w:val="00507460"/>
    <w:rsid w:val="00512F2D"/>
    <w:rsid w:val="00570FBB"/>
    <w:rsid w:val="00583B82"/>
    <w:rsid w:val="005923AC"/>
    <w:rsid w:val="005D5149"/>
    <w:rsid w:val="005E656F"/>
    <w:rsid w:val="00653B95"/>
    <w:rsid w:val="00667021"/>
    <w:rsid w:val="006974E1"/>
    <w:rsid w:val="006C0896"/>
    <w:rsid w:val="006F513E"/>
    <w:rsid w:val="007C0139"/>
    <w:rsid w:val="007D45A1"/>
    <w:rsid w:val="007F564D"/>
    <w:rsid w:val="008B1201"/>
    <w:rsid w:val="008F16F7"/>
    <w:rsid w:val="009164BA"/>
    <w:rsid w:val="009166BD"/>
    <w:rsid w:val="00977AAE"/>
    <w:rsid w:val="00996E56"/>
    <w:rsid w:val="00997268"/>
    <w:rsid w:val="009A0E7E"/>
    <w:rsid w:val="00A12667"/>
    <w:rsid w:val="00A14581"/>
    <w:rsid w:val="00A20E4C"/>
    <w:rsid w:val="00A27624"/>
    <w:rsid w:val="00A56366"/>
    <w:rsid w:val="00AA23D3"/>
    <w:rsid w:val="00AA3C50"/>
    <w:rsid w:val="00AB11CF"/>
    <w:rsid w:val="00AB3BE1"/>
    <w:rsid w:val="00AE302A"/>
    <w:rsid w:val="00AE36BB"/>
    <w:rsid w:val="00AF0BAC"/>
    <w:rsid w:val="00B37C7E"/>
    <w:rsid w:val="00B65B09"/>
    <w:rsid w:val="00B85583"/>
    <w:rsid w:val="00B9476B"/>
    <w:rsid w:val="00BC3952"/>
    <w:rsid w:val="00BE5AB8"/>
    <w:rsid w:val="00C44DFB"/>
    <w:rsid w:val="00C6519B"/>
    <w:rsid w:val="00C70F21"/>
    <w:rsid w:val="00C7354B"/>
    <w:rsid w:val="00C91F9B"/>
    <w:rsid w:val="00DE32AC"/>
    <w:rsid w:val="00E060BF"/>
    <w:rsid w:val="00E06B26"/>
    <w:rsid w:val="00E1407A"/>
    <w:rsid w:val="00E318B9"/>
    <w:rsid w:val="00E47E0F"/>
    <w:rsid w:val="00E50BDE"/>
    <w:rsid w:val="00E774CD"/>
    <w:rsid w:val="00E77E1D"/>
    <w:rsid w:val="00ED75B6"/>
    <w:rsid w:val="00EF1F0E"/>
    <w:rsid w:val="00F13BD4"/>
    <w:rsid w:val="00F244F1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519B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A97F4DE-FD09-4B5D-AFF8-12980A476A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3416</Words>
  <Characters>19476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2021-11-15T20:41:00Z</dcterms:created>
  <dcterms:modified xsi:type="dcterms:W3CDTF">2021-11-15T20:41:00Z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