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4B053D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4B053D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5F32352A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0" w:name="_Hlk38821049"/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JANUAR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921A86" w14:paraId="684222CD" w14:textId="77777777" w:rsidTr="0073617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181818" w:themeFill="background2" w:themeFillShade="1A"/>
                        <w:vAlign w:val="center"/>
                      </w:tcPr>
                      <w:p w14:paraId="39408482" w14:textId="2BE08F47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B285114" w14:textId="3C77DF3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4BB7502" w14:textId="7B024E9C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84BA99" w14:textId="761C6BCA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CF75680" w14:textId="54873452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57BE3AF3" w14:textId="04B6042E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FF0000"/>
                        <w:vAlign w:val="center"/>
                      </w:tcPr>
                      <w:p w14:paraId="37E85CF0" w14:textId="3A8A2D9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9379C" w:rsidRPr="00921A86" w14:paraId="31DF8F53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FDA8A2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9E409A4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EB8605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CDCC83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71D844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4397D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48CEF9E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0AFA4FA2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9FA679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8EF29FB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C34DD93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2488FE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42A9308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733CA3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65A24A6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223F797F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9B1C2D4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C836AB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16ED57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D8FE11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523C57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C23AD5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580DEB7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10529957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C1E212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651CFB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C1D41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9D9E2A6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75520D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B3DE8CE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351C76F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797D45F8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F713C2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C4FBA10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292873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33ACB1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B695D0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7B02C10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2B63463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1144E5B8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7809B5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58BCE1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240D4D" w:rsidRPr="00921A86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60776A57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FEBRUAR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D521D1C" w14:textId="77777777" w:rsidTr="0090392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5B4A50A8" w14:textId="5D49E69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D052ACD" w14:textId="1D5D5A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A47D848" w14:textId="57C584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412BE2" w14:textId="735135B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C3D3BE5" w14:textId="2C1B25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42F7BE9" w14:textId="6A8274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4CB16A91" w14:textId="72B357F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B053D" w14:paraId="033AD79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338C3E" w14:textId="7494F5E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1534125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970318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35D645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7DBDBE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64D034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2E3EFC4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6878283D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6E1A06" w14:textId="598976D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1F8F479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8ADA6F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D3BDC8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A7C524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7A8BB3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446F531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DC4D67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AC88D8" w14:textId="528D368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5F8EB3A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76ADFD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B6DA25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98CDB3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C1244D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3164C2F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333194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6526BF" w14:textId="577C4DF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226C954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1AFC00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01581D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FF8A42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CF8AE3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7F7C8EB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4B0FF95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A5D3919" w14:textId="135D923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7FDDB90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9EEA16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8536AA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61A190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084E50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0CADB27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4CB553C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49FBFA" w14:textId="70222CD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71B1DD5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!A12 Is Not In Table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635B5D45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F5C1D1C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MAREC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5FBA145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3D82C68E" w14:textId="19A5B1C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5D081C50" w14:textId="224048F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B330407" w14:textId="5B94B30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F2E47A7" w14:textId="566A831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D7F939A" w14:textId="38F36F7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24E7528" w14:textId="74C6B88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36F13CE6" w14:textId="3798A3A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AD7C61D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37D6E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E171C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B14D8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7B587A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D61D9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32715E0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11257B" w14:textId="645A120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ACC4FBD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648755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716C9D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57661F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CFA21D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AEFDD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51943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17A9FF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DAA7F9C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A514F1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F5795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2FCC8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6CBABE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CF28C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98E22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3FB065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1924FE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D9D6DF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7E146F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883142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F1EFA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C38E95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59C329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1CA0CC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22DB458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90732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5919B6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BD544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AB273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5EB76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550E4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01EEA2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3808F25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66EA5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5F6163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60070DC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DE85653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APRIL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86B25E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47AC1FC0" w14:textId="7E98FE7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14AE8CF" w14:textId="7CEC64C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1D221CC" w14:textId="131253F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67455C" w14:textId="2917FB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5DCA161" w14:textId="3BFADDA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6C27E099" w14:textId="3778233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50E05008" w14:textId="6B48B8DD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8746610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F4C67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3257BBE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1CEF43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2B1545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58CFFF7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7D7444A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3C7F0FA" w14:textId="120E80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B6D7401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14FB88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F65599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7C332C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3E13A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190C7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A49F1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14266C6" w14:textId="68793D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E5D7C27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17BD60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84FD3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282DD2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F495F5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334163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309FFD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75FC51" w14:textId="6D3B4C4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FD26192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9043C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C45C04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19118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243DE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C73102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EF889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B413671" w14:textId="442DEB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E4EF58A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5165F8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C07101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D06D1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BD629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C2F5A2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98733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BE654C5" w14:textId="4F54379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B933A3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7A0C82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D2353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2972D7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5F4768A2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10A6EBC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533209A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03937BF7" w14:textId="46BBDAD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076CB9" w14:textId="12D75C5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3E2E5AC" w14:textId="7BB3B7A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291E9FA" w14:textId="0254DD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2C9E446" w14:textId="48CA204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46474412" w14:textId="5ABE2E0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370B3D15" w14:textId="04314E9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38FA371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7682D8" w14:textId="26DC3CF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2B16DE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21A2A2A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F1AF18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48944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5517DB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319A52" w14:textId="55B73C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F2BFD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72217980" w14:textId="7C36D8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63AA946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7FFD1E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C99101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3AC4CF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782A552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6DA228" w14:textId="356AF44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C3EBBE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3B720E8" w14:textId="0F06B2F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43EF0A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79DFC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C6AAA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472189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5F912F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869C1DC" w14:textId="583C841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93A4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6DBCB23D" w14:textId="3E72CE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4B6283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99CE74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BF7B50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BE0B8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30CED9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D4C57E" w14:textId="7D4078E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D57EB2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6E2CB464" w14:textId="4FACBE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758FF01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0CBB94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DA155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72FF4A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C7850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F76B1F" w14:textId="6701D5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CBC6B8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16A44DC" w14:textId="713E11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08FBE2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0A0F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B24666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F42142D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JUNIJ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3FDBBAF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5CCD867C" w14:textId="6C0A2BB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53AD34CA" w14:textId="52BA946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CEF8E2" w14:textId="6D10AA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D2EC53A" w14:textId="797074B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65114B7" w14:textId="5FBA36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F9497BC" w14:textId="19A5906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728DC64F" w14:textId="21EB466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0101CD6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816137E" w14:textId="683A6F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4640FF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05046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260100C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F3811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535354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9759CE0" w14:textId="5E6AC33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A162450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52F00F4" w14:textId="1E3BF2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4A5DDEC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1ECE20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1D8C8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1EAAD8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7B4B4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A83B728" w14:textId="00A604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BBD025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E7C0667" w14:textId="0351A3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7F35AB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9CE2AE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53AF5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73A41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75AEE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57A761" w14:textId="0A6A2B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CC90BE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D0E9B3D" w14:textId="442130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4CDA235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04170E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8C9F6F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27C89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C5671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2D741E" w14:textId="2BD6B02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7AB0675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9D9ADCD" w14:textId="3E6F11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3DFFAA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8ED56D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73938D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3D70F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FC015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02653" w14:textId="794F15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E8BAD15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7239B36" w14:textId="1C1C2D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0D07CD7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A517B8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54C2834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422B3B4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JULIJ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5F48B94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1EEB0A9E" w14:textId="504608F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A031FA6" w14:textId="302A35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4E1EB63" w14:textId="3B1A47E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A1004C4" w14:textId="7F60C1A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39397D7" w14:textId="610B65A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034D544" w14:textId="7EE17EA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5E67A74" w14:textId="0C320D9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695417E5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3907DA3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87E46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64B96B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92A4A4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3221A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A93082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45A69F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CC54C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A08AC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8421A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1DEB31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CB0C2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CA667E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5490D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53C8B7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471C34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59ECE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698B35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9981C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E77E52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443D0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C8E3C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6E4423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8559D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D6C8B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3A545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F9D67E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B3946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8DFE2A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97309D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A61DB5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7E243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2FABF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953CF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42489E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7E12C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220D8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B208CE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8270A0C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AVGUST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27BAE27B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381C41B3" w14:textId="173CD4D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2F114B97" w14:textId="6517124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58DB859" w14:textId="5FFC306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8E5F5A9" w14:textId="373BB15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90E5199" w14:textId="6FE4909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55D486E" w14:textId="3F63432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6B06261" w14:textId="0736F41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F4E23C6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192AB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6D5D66A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DF392B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F6C9E3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5C2B04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D11C3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53DA2F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222F9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0A4EB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D6CD9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8342B1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6F0B0A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033F5E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AB5563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CBB171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0B80F3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1C022A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36F51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C9978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1A84B0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FF683C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77CE22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64B33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C0A22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D17D50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1FF5C0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861B9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BF4CC3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C3C9A9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6D3B4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9360A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61285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B74AA0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BB469D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073DB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7CDE8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FB657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18E383FC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322BE634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SEPTEMBER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E92A4E3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237E20BD" w14:textId="7C432EC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38BAB9FE" w14:textId="3EC6270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E7E1C1D" w14:textId="72DE6BD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7097261" w14:textId="2A7CDF4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075D82B" w14:textId="647069E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3F2B6E0" w14:textId="367E44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15E6D45" w14:textId="1EDA362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91EEF2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ACC9AD8" w14:textId="1A1B06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547D12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926E20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023B9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26BF341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84D1A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C09A57F" w14:textId="42988A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EE1544C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2C961F1" w14:textId="6557BF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47F3CA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B5E1D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A0951B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783CC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E4F29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DAD5D4E" w14:textId="3BD75C0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E1942D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6BD514" w14:textId="22CFF76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5F9508D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DFCFF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6CDEB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CA8595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812C4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E847D9" w14:textId="5936A9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3588C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A2651C6" w14:textId="020D265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57C896F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6D28EB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D66FA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631A10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07F50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152E55B" w14:textId="28A9663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7DB3A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4CE423F" w14:textId="783D527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775900A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03973F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68BC5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20407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2FB6F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FE5E8A" w14:textId="6768C9D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F9738C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962714E" w14:textId="272586E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688C19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5FE9C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1377DC9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F1FA552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OKTOBER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1DAA9906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72268EF6" w14:textId="3FC0238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4767A8" w14:textId="32C767E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A606E45" w14:textId="05335B0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0734FE5" w14:textId="4113B91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2CCBD37" w14:textId="1B8AF6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383A338" w14:textId="06A53E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C199D0C" w14:textId="5511676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48A273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4BD2F7B" w14:textId="2078D01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44F391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16A5630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0BB2EF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4FA50A1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42FA36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F61586C" w14:textId="68BF0C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556AA3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30F25BF" w14:textId="5DF2EB0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686F22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682C3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07D62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FEC7D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EE36B4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244D2C6" w14:textId="36AA6C5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841C5F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8CD6B08" w14:textId="2C1E792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38B87E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DB1518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F51FE9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52B09B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AB93E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14BE94B" w14:textId="6913280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3FB7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E54D898" w14:textId="5DB872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1A8BC31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9D961F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292AE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938224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7A7CF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748F24" w14:textId="43AB7C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EFB191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4F21411" w14:textId="57D99A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74D0D2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77685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EFF88A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5CE64D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A0EE6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1807CB" w14:textId="0E5B23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CC5E29B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E7BD1B5" w14:textId="2523F4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48A5730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4A0ED8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1E1777A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5C2923E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NOVEMBER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504BFB33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4911DBF" w14:textId="12C9F25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7E2F19E6" w14:textId="0FD690D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00193F3" w14:textId="6950E2C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795B3D0" w14:textId="39FDA8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1FE0A5" w14:textId="20130C3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2F9E89F" w14:textId="686BB7F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485DC499" w14:textId="363B469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138B158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30EA32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0E2711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F5C30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11C8FC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CA7FB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42E67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58D44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213E2E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1F956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E8CA7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7D434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D468D4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0A5C5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86DA32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EED21F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1BBEF3C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24D94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16FBF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4D352D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14D68B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4A1B9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7B0AC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4EC029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4BD590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561E1A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5BA470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A3C10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CF541E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E9F3FA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7741D9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BB617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30DB2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2DA2DC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C83F3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F45F9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DFCDB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CF41DD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43A637F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7D990E3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DECEMBER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79379C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2022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0CA8349C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00098BB" w14:textId="3F76073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61F03D3C" w14:textId="151C066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86A1803" w14:textId="545E31D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9281689" w14:textId="501D6A1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F571BF" w14:textId="189A1DE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0195620" w14:textId="465DAD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709C3C5" w14:textId="556F6E1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B2F30B0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31606E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2099AD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DD783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583A04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BF087A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3DFBB1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1A5C3F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383D2A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B89E1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FD929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92293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9B8BF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A93E7D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31809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8A6A0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E9BBD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4E203B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D0413B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8BA871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B8DD0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3EE1F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DCADDE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D6152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523D17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3E7EB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D0FDD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6FB66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DA9B7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2AF721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981884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D587CF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669B7D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4D4B52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C98B6F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F7BF21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279E8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0B9024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3A58C6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B053D" w:rsidRDefault="00E50BDE" w:rsidP="00903926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4B053D" w:rsidRDefault="00F93E3B" w:rsidP="0090392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4B053D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CBB78" w14:textId="77777777" w:rsidR="00181A17" w:rsidRDefault="00181A17">
      <w:pPr>
        <w:spacing w:after="0"/>
      </w:pPr>
      <w:r>
        <w:separator/>
      </w:r>
    </w:p>
  </w:endnote>
  <w:endnote w:type="continuationSeparator" w:id="0">
    <w:p w14:paraId="2BE63C1E" w14:textId="77777777" w:rsidR="00181A17" w:rsidRDefault="00181A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7BD23" w14:textId="77777777" w:rsidR="00181A17" w:rsidRDefault="00181A17">
      <w:pPr>
        <w:spacing w:after="0"/>
      </w:pPr>
      <w:r>
        <w:separator/>
      </w:r>
    </w:p>
  </w:footnote>
  <w:footnote w:type="continuationSeparator" w:id="0">
    <w:p w14:paraId="19F11B4E" w14:textId="77777777" w:rsidR="00181A17" w:rsidRDefault="00181A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81A17"/>
    <w:rsid w:val="001B01F9"/>
    <w:rsid w:val="001C41F9"/>
    <w:rsid w:val="001E3332"/>
    <w:rsid w:val="001E37C2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053D"/>
    <w:rsid w:val="004F6AAC"/>
    <w:rsid w:val="00512F2D"/>
    <w:rsid w:val="00570FBB"/>
    <w:rsid w:val="00583B82"/>
    <w:rsid w:val="005923AC"/>
    <w:rsid w:val="005A6B47"/>
    <w:rsid w:val="005D5149"/>
    <w:rsid w:val="005E656F"/>
    <w:rsid w:val="005F545D"/>
    <w:rsid w:val="006446CC"/>
    <w:rsid w:val="00653B95"/>
    <w:rsid w:val="00667021"/>
    <w:rsid w:val="006974E1"/>
    <w:rsid w:val="006C0896"/>
    <w:rsid w:val="006F513E"/>
    <w:rsid w:val="0073617B"/>
    <w:rsid w:val="0079379C"/>
    <w:rsid w:val="007C0139"/>
    <w:rsid w:val="007D45A1"/>
    <w:rsid w:val="007F564D"/>
    <w:rsid w:val="00811DFE"/>
    <w:rsid w:val="008B1201"/>
    <w:rsid w:val="008E179C"/>
    <w:rsid w:val="008F16F7"/>
    <w:rsid w:val="00903926"/>
    <w:rsid w:val="009164BA"/>
    <w:rsid w:val="009166BD"/>
    <w:rsid w:val="00921A86"/>
    <w:rsid w:val="00966637"/>
    <w:rsid w:val="00977AAE"/>
    <w:rsid w:val="00996E56"/>
    <w:rsid w:val="00997268"/>
    <w:rsid w:val="009C4792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A5646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3510</Words>
  <Characters>20009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2021-11-15T19:23:00Z</dcterms:created>
  <dcterms:modified xsi:type="dcterms:W3CDTF">2021-11-15T19:23:00Z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