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4374E1" w14:paraId="3897A9E6" w14:textId="77777777" w:rsidTr="00ED5F48">
        <w:tc>
          <w:tcPr>
            <w:tcW w:w="2500" w:type="pct"/>
            <w:vAlign w:val="center"/>
          </w:tcPr>
          <w:p w14:paraId="30CEB76C" w14:textId="2CF7CF70" w:rsidR="00ED5F48" w:rsidRPr="00DB07E2" w:rsidRDefault="00F1669C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C00000"/>
                <w:sz w:val="120"/>
                <w:szCs w:val="120"/>
                <w:lang w:bidi="ru-RU"/>
              </w:rPr>
              <w:t>AVGUST</w:t>
            </w:r>
          </w:p>
        </w:tc>
        <w:tc>
          <w:tcPr>
            <w:tcW w:w="2500" w:type="pct"/>
            <w:vAlign w:val="center"/>
          </w:tcPr>
          <w:p w14:paraId="055F6AFA" w14:textId="097041F8" w:rsidR="00ED5F48" w:rsidRPr="00DB07E2" w:rsidRDefault="00ED5F48" w:rsidP="00ED5F48">
            <w:pPr>
              <w:pStyle w:val="ad"/>
              <w:rPr>
                <w:rFonts w:ascii="Century Gothic" w:hAnsi="Century Gothic" w:cs="Arial"/>
                <w:noProof/>
                <w:color w:val="auto"/>
                <w:sz w:val="80"/>
                <w:szCs w:val="80"/>
                <w:lang w:bidi="ru-RU"/>
              </w:rPr>
            </w:pP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044EF0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2022</w: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4374E1" w14:paraId="58B73B97" w14:textId="77777777" w:rsidTr="004374E1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A47607" w14:textId="3519CB2F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PON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0A356" w14:textId="3E2BE51E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TOR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70E4E" w14:textId="36B1FBB6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SRE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0CAE09" w14:textId="08862B01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ČET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D7818" w14:textId="59DF4B10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0F0D" w14:textId="15FBCD83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SOB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59DD" w14:textId="0E3A5916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NED</w:t>
            </w:r>
          </w:p>
        </w:tc>
      </w:tr>
      <w:tr w:rsidR="00ED5F48" w:rsidRPr="004374E1" w14:paraId="4D9E18BA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875F490" w14:textId="00BCCDE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033F096" w14:textId="32898C7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3A16DC7" w14:textId="52BD0AD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FD497A" w14:textId="30235D2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9F8B385" w14:textId="2BB50D3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0BEC3A" w14:textId="60487C7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5725119" w14:textId="7FF6AF9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0258D95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5277FF2" w14:textId="052BD9D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76441BB" w14:textId="087AEA3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C3A5C1A" w14:textId="1AA42A5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EC41FC" w14:textId="11AA639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AC5A28" w14:textId="4C8DD20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60B82CD" w14:textId="7DFD624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2A5DD3F" w14:textId="0215D4D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6E3A00FA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BB562D8" w14:textId="28B7F30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89DF0E1" w14:textId="30D3E43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E2EBD9B" w14:textId="68A056D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22CC34B" w14:textId="4DFE384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4CE1E0" w14:textId="13D9CA0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8208BE" w14:textId="3B7B52F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1964DF8" w14:textId="728AF4B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319BF7D1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2446783" w14:textId="5F2EA9A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43ED9F" w14:textId="66188FD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9FFCF38" w14:textId="2A3BC3B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BD64BE" w14:textId="18772FB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CEBF36" w14:textId="585FD4A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F8A73ED" w14:textId="46372DB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8E27DB" w14:textId="7511560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7343E446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77EDF0C" w14:textId="374B032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93FAC31" w14:textId="1A2870B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BDD607" w14:textId="00F4D02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FC8988A" w14:textId="274255D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90E9B4" w14:textId="510930C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B629D18" w14:textId="20EB039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131818D" w14:textId="03059ED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35D117A2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E993A68" w14:textId="013E859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7626DB1" w14:textId="61DFB2F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44EF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616E4D7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755AECC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D1FA5C4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27525A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98F342A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B7A52" w14:textId="77777777" w:rsidR="002748D7" w:rsidRDefault="002748D7">
      <w:pPr>
        <w:spacing w:after="0"/>
      </w:pPr>
      <w:r>
        <w:separator/>
      </w:r>
    </w:p>
  </w:endnote>
  <w:endnote w:type="continuationSeparator" w:id="0">
    <w:p w14:paraId="7F6482AD" w14:textId="77777777" w:rsidR="002748D7" w:rsidRDefault="002748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A943E" w14:textId="77777777" w:rsidR="002748D7" w:rsidRDefault="002748D7">
      <w:pPr>
        <w:spacing w:after="0"/>
      </w:pPr>
      <w:r>
        <w:separator/>
      </w:r>
    </w:p>
  </w:footnote>
  <w:footnote w:type="continuationSeparator" w:id="0">
    <w:p w14:paraId="0B3BAA0D" w14:textId="77777777" w:rsidR="002748D7" w:rsidRDefault="002748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4EF0"/>
    <w:rsid w:val="0005357B"/>
    <w:rsid w:val="00071356"/>
    <w:rsid w:val="00097A25"/>
    <w:rsid w:val="000A5A57"/>
    <w:rsid w:val="000D78BF"/>
    <w:rsid w:val="001274F3"/>
    <w:rsid w:val="00151CCE"/>
    <w:rsid w:val="001621A3"/>
    <w:rsid w:val="001B01F9"/>
    <w:rsid w:val="001C41F9"/>
    <w:rsid w:val="002748D7"/>
    <w:rsid w:val="00285C1D"/>
    <w:rsid w:val="002D4DA6"/>
    <w:rsid w:val="002E6538"/>
    <w:rsid w:val="00304F5E"/>
    <w:rsid w:val="003153BE"/>
    <w:rsid w:val="003327F5"/>
    <w:rsid w:val="00340CAF"/>
    <w:rsid w:val="003C0D41"/>
    <w:rsid w:val="003E085C"/>
    <w:rsid w:val="003E7B3A"/>
    <w:rsid w:val="00405B28"/>
    <w:rsid w:val="00416364"/>
    <w:rsid w:val="00420A1A"/>
    <w:rsid w:val="00431B29"/>
    <w:rsid w:val="004374E1"/>
    <w:rsid w:val="00440416"/>
    <w:rsid w:val="00462EAD"/>
    <w:rsid w:val="004A6170"/>
    <w:rsid w:val="004C41F9"/>
    <w:rsid w:val="004F20D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46204"/>
    <w:rsid w:val="007C0139"/>
    <w:rsid w:val="007D45A1"/>
    <w:rsid w:val="007F564D"/>
    <w:rsid w:val="008711BC"/>
    <w:rsid w:val="008B1201"/>
    <w:rsid w:val="008F16F7"/>
    <w:rsid w:val="009164BA"/>
    <w:rsid w:val="009166BD"/>
    <w:rsid w:val="00933A3E"/>
    <w:rsid w:val="0095517E"/>
    <w:rsid w:val="00977AAE"/>
    <w:rsid w:val="00996E56"/>
    <w:rsid w:val="00997268"/>
    <w:rsid w:val="009D07C4"/>
    <w:rsid w:val="009F5705"/>
    <w:rsid w:val="00A12667"/>
    <w:rsid w:val="00A14581"/>
    <w:rsid w:val="00A20E4C"/>
    <w:rsid w:val="00A76704"/>
    <w:rsid w:val="00AA23D3"/>
    <w:rsid w:val="00AA3C50"/>
    <w:rsid w:val="00AE302A"/>
    <w:rsid w:val="00AE36BB"/>
    <w:rsid w:val="00B3738E"/>
    <w:rsid w:val="00B37C7E"/>
    <w:rsid w:val="00B61F0C"/>
    <w:rsid w:val="00B65B09"/>
    <w:rsid w:val="00B6633B"/>
    <w:rsid w:val="00B85583"/>
    <w:rsid w:val="00B9476B"/>
    <w:rsid w:val="00BC3952"/>
    <w:rsid w:val="00BE5AB8"/>
    <w:rsid w:val="00BF49DC"/>
    <w:rsid w:val="00C316FB"/>
    <w:rsid w:val="00C44DFB"/>
    <w:rsid w:val="00C6519B"/>
    <w:rsid w:val="00C70F21"/>
    <w:rsid w:val="00C71D18"/>
    <w:rsid w:val="00C7354B"/>
    <w:rsid w:val="00C800AA"/>
    <w:rsid w:val="00C91F9B"/>
    <w:rsid w:val="00CE5ED2"/>
    <w:rsid w:val="00DB07E2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1140A"/>
    <w:rsid w:val="00F1669C"/>
    <w:rsid w:val="00F54915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2021-11-20T07:14:00Z</dcterms:created>
  <dcterms:modified xsi:type="dcterms:W3CDTF">2021-11-20T07:14:00Z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