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ayout w:type="fixed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3489"/>
        <w:gridCol w:w="3489"/>
      </w:tblGrid>
      <w:tr w:rsidR="00F47B84" w:rsidRPr="00B107D7" w14:paraId="47DF545E" w14:textId="3B3DDA78" w:rsidTr="002E002C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8"/>
            </w:tblGrid>
            <w:tr w:rsidR="00295C69" w:rsidRPr="00B107D7" w14:paraId="0A35414C" w14:textId="77777777" w:rsidTr="002E002C">
              <w:trPr>
                <w:trHeight w:val="227"/>
              </w:trPr>
              <w:tc>
                <w:tcPr>
                  <w:tcW w:w="5000" w:type="pct"/>
                  <w:vAlign w:val="bottom"/>
                </w:tcPr>
                <w:p w14:paraId="680B07C0" w14:textId="4A9BB249" w:rsidR="00295C69" w:rsidRPr="007D7864" w:rsidRDefault="00295C69" w:rsidP="002E002C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  <w:r w:rsidR="002E002C"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3816AD58" w14:textId="77777777" w:rsidR="00F47B84" w:rsidRPr="00B107D7" w:rsidRDefault="00F47B84" w:rsidP="007D7864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8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B107D7" w14:paraId="148E1CA9" w14:textId="77777777" w:rsidTr="002E002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904CD4D" w14:textId="0E7DD161" w:rsidR="00F47B84" w:rsidRPr="007D7864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844F5FD" w14:textId="42DBCD21" w:rsidR="00F47B84" w:rsidRPr="007D7864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89DBDC7" w14:textId="0417A995" w:rsidR="00F47B84" w:rsidRPr="007D7864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6867773" w14:textId="419D01E0" w:rsidR="00F47B84" w:rsidRPr="007D7864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FA14FDD" w14:textId="1EBCF437" w:rsidR="00F47B84" w:rsidRPr="007D7864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6A81D05C" w14:textId="7C03ECBA" w:rsidR="00F47B84" w:rsidRPr="007D7864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1235C06" w14:textId="342ACC02" w:rsidR="00F47B84" w:rsidRPr="007D7864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36F1A717" w14:textId="77777777" w:rsidTr="002E002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4C4760A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31C17BC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79F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4096C75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21748E8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102CC2E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1D5FFFE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2606B91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2CCD9B4" w14:textId="77777777" w:rsidTr="002E002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2C5F065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33E4C50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7B870D7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46894B9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089524D9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63F3B65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07F8E4F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2BA0204" w14:textId="77777777" w:rsidTr="002E002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788F4A2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5631CC8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79D9334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6AF0FAF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29D3CAE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18688D6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297BCD3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A392730" w14:textId="77777777" w:rsidTr="002E002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0C0101E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46668E2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2A87996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40DB3A34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0C270A4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6005C4C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612AA31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8FF4D4D" w14:textId="77777777" w:rsidTr="002E002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5002970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1181B09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0B1B75D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19AB5C5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10EADAE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53E32F2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6D39F79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569209E" w14:textId="77777777" w:rsidTr="002E002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0211C9F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4438631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4127F7D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65D79978" w14:textId="11CA8534" w:rsidR="00F47B84" w:rsidRPr="00BA6FB3" w:rsidRDefault="00295C69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56"/>
                <w:szCs w:val="56"/>
                <w:lang w:bidi="ru-RU"/>
              </w:rPr>
              <w:t>JUNIJ</w:t>
            </w:r>
          </w:p>
          <w:p w14:paraId="784345F2" w14:textId="7F6BB76D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9"/>
            </w:tblGrid>
            <w:tr w:rsidR="00295C69" w:rsidRPr="00B107D7" w14:paraId="553DE0DA" w14:textId="77777777" w:rsidTr="002E002C">
              <w:trPr>
                <w:trHeight w:val="227"/>
              </w:trPr>
              <w:tc>
                <w:tcPr>
                  <w:tcW w:w="5000" w:type="pct"/>
                </w:tcPr>
                <w:p w14:paraId="05F9A50F" w14:textId="0416A911" w:rsidR="00295C69" w:rsidRPr="007D7864" w:rsidRDefault="00295C69" w:rsidP="002E002C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JULIJ</w:t>
                  </w:r>
                  <w:r w:rsidR="002E002C"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41E7F212" w14:textId="77777777" w:rsidR="00F47B84" w:rsidRPr="00B107D7" w:rsidRDefault="00F47B84" w:rsidP="007D7864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9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B107D7" w14:paraId="18CCDAD1" w14:textId="77777777" w:rsidTr="002E002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3E856F" w14:textId="324D402E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B91FEEA" w14:textId="4AFD5E58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AED4022" w14:textId="6F6E45E9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AC22C1F" w14:textId="099D9143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6237DF3" w14:textId="3FB130A1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AA3A134" w14:textId="634842D9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26C1E22" w14:textId="227920BB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4A047E2A" w14:textId="77777777" w:rsidTr="002E002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66EA8F3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4E12216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3417E7F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5F082104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43AF7E0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2BE1A25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6596E7A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89D9127" w14:textId="77777777" w:rsidTr="002E002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76E4992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5D35F44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2BD439A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422C9FE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08F7B5C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444CCDA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3A1F3CA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ACCCF2F" w14:textId="77777777" w:rsidTr="002E002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76E1872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490A3B9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1165B93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2FD74A9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1BDC31A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1289101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5BC30D09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1ADFC6D" w14:textId="77777777" w:rsidTr="002E002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4DBFDAD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19305224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43ECDA2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27065FB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25856E0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340D408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5B27BE0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4D499D0" w14:textId="77777777" w:rsidTr="002E002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405EE0E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0EA2484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0CA2DD6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01CED25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64088B1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3ECF872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52E36CA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4B8C6CC" w14:textId="77777777" w:rsidTr="002E002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41967FD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115510F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3A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B107D7" w14:paraId="546A3C18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20B17BD0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52BCD280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2ABD12B5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522E1431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7E023DE8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00C77B8E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55738BBC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NEDELJA</w:t>
            </w:r>
          </w:p>
        </w:tc>
      </w:tr>
      <w:tr w:rsidR="00ED5F48" w:rsidRPr="00B107D7" w14:paraId="57699A99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5475180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4C337B1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12ED710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4116B3B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585F242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661009E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6808549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2248B72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6B64BF1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0E0ED23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4BDB6F7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4AE0C46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430498A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0A6A838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5BD62ED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C709336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1E65E9E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7E92F12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78AEEE2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18E9543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70D830A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1C9839A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06B9333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4D70266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18C17E0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3C51C92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64B2CC0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536A2D1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34CBD8A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204E2CB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4F397CD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7201894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7A21A80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0D1303C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25676A3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7138C1F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4899E96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1C8527D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1EFF35B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B2D1670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63C29B5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70B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003E6B3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3A6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70B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70B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3E2CC" w14:textId="77777777" w:rsidR="004E46FD" w:rsidRDefault="004E46FD">
      <w:pPr>
        <w:spacing w:after="0"/>
      </w:pPr>
      <w:r>
        <w:separator/>
      </w:r>
    </w:p>
  </w:endnote>
  <w:endnote w:type="continuationSeparator" w:id="0">
    <w:p w14:paraId="5AA24D9C" w14:textId="77777777" w:rsidR="004E46FD" w:rsidRDefault="004E46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235AD" w14:textId="77777777" w:rsidR="004E46FD" w:rsidRDefault="004E46FD">
      <w:pPr>
        <w:spacing w:after="0"/>
      </w:pPr>
      <w:r>
        <w:separator/>
      </w:r>
    </w:p>
  </w:footnote>
  <w:footnote w:type="continuationSeparator" w:id="0">
    <w:p w14:paraId="487FFABE" w14:textId="77777777" w:rsidR="004E46FD" w:rsidRDefault="004E46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2B58"/>
    <w:rsid w:val="0007736E"/>
    <w:rsid w:val="0008676A"/>
    <w:rsid w:val="00097A25"/>
    <w:rsid w:val="000A5A57"/>
    <w:rsid w:val="000D3E04"/>
    <w:rsid w:val="000E3A64"/>
    <w:rsid w:val="00105630"/>
    <w:rsid w:val="00112FE9"/>
    <w:rsid w:val="001274F3"/>
    <w:rsid w:val="00151CCE"/>
    <w:rsid w:val="001B01F9"/>
    <w:rsid w:val="001C41F9"/>
    <w:rsid w:val="00285C1D"/>
    <w:rsid w:val="00295C69"/>
    <w:rsid w:val="002A6420"/>
    <w:rsid w:val="002A79F6"/>
    <w:rsid w:val="002E002C"/>
    <w:rsid w:val="003108C9"/>
    <w:rsid w:val="0031649E"/>
    <w:rsid w:val="003327F5"/>
    <w:rsid w:val="00340CAF"/>
    <w:rsid w:val="00343FE3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E46FD"/>
    <w:rsid w:val="004F6AAC"/>
    <w:rsid w:val="00504E80"/>
    <w:rsid w:val="00512F2D"/>
    <w:rsid w:val="00570FBB"/>
    <w:rsid w:val="00583B82"/>
    <w:rsid w:val="005923AC"/>
    <w:rsid w:val="005A35D5"/>
    <w:rsid w:val="005D5149"/>
    <w:rsid w:val="005E2BE9"/>
    <w:rsid w:val="005E656F"/>
    <w:rsid w:val="00627378"/>
    <w:rsid w:val="00667021"/>
    <w:rsid w:val="00680B33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4378E"/>
    <w:rsid w:val="008B1201"/>
    <w:rsid w:val="008F16F7"/>
    <w:rsid w:val="00907BEC"/>
    <w:rsid w:val="009164BA"/>
    <w:rsid w:val="009166BD"/>
    <w:rsid w:val="00945235"/>
    <w:rsid w:val="00977AAE"/>
    <w:rsid w:val="00996E56"/>
    <w:rsid w:val="00997268"/>
    <w:rsid w:val="009D3CBC"/>
    <w:rsid w:val="009F5EA3"/>
    <w:rsid w:val="00A12667"/>
    <w:rsid w:val="00A14581"/>
    <w:rsid w:val="00A20E4C"/>
    <w:rsid w:val="00A74575"/>
    <w:rsid w:val="00A86610"/>
    <w:rsid w:val="00AA23D3"/>
    <w:rsid w:val="00AA3C50"/>
    <w:rsid w:val="00AC5F6C"/>
    <w:rsid w:val="00AE078C"/>
    <w:rsid w:val="00AE302A"/>
    <w:rsid w:val="00AE36BB"/>
    <w:rsid w:val="00B107D7"/>
    <w:rsid w:val="00B37C7E"/>
    <w:rsid w:val="00B570BA"/>
    <w:rsid w:val="00B65B09"/>
    <w:rsid w:val="00B85583"/>
    <w:rsid w:val="00B9476B"/>
    <w:rsid w:val="00BA6FB3"/>
    <w:rsid w:val="00BC3952"/>
    <w:rsid w:val="00BE5AB8"/>
    <w:rsid w:val="00BF2AA2"/>
    <w:rsid w:val="00BF49DC"/>
    <w:rsid w:val="00C375A4"/>
    <w:rsid w:val="00C44DFB"/>
    <w:rsid w:val="00C545FC"/>
    <w:rsid w:val="00C6519B"/>
    <w:rsid w:val="00C70F21"/>
    <w:rsid w:val="00C7354B"/>
    <w:rsid w:val="00C800AA"/>
    <w:rsid w:val="00C85B38"/>
    <w:rsid w:val="00C91F9B"/>
    <w:rsid w:val="00CD5868"/>
    <w:rsid w:val="00CF6166"/>
    <w:rsid w:val="00D47677"/>
    <w:rsid w:val="00DA0093"/>
    <w:rsid w:val="00DE32AC"/>
    <w:rsid w:val="00E1407A"/>
    <w:rsid w:val="00E33F1A"/>
    <w:rsid w:val="00E50BDE"/>
    <w:rsid w:val="00E52287"/>
    <w:rsid w:val="00E71E11"/>
    <w:rsid w:val="00E774CD"/>
    <w:rsid w:val="00E77E1D"/>
    <w:rsid w:val="00E97684"/>
    <w:rsid w:val="00ED5F48"/>
    <w:rsid w:val="00ED75B6"/>
    <w:rsid w:val="00F02E73"/>
    <w:rsid w:val="00F1356F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2021-11-20T06:33:00Z</dcterms:created>
  <dcterms:modified xsi:type="dcterms:W3CDTF">2021-11-20T06:33:00Z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