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ayout w:type="fixed"/>
        <w:tblLook w:val="04A0" w:firstRow="1" w:lastRow="0" w:firstColumn="1" w:lastColumn="0" w:noHBand="0" w:noVBand="1"/>
        <w:tblCaption w:val="Таблица содержимого календаря"/>
      </w:tblPr>
      <w:tblGrid>
        <w:gridCol w:w="3488"/>
        <w:gridCol w:w="3489"/>
        <w:gridCol w:w="3489"/>
      </w:tblGrid>
      <w:tr w:rsidR="00F47B84" w:rsidRPr="00B107D7" w14:paraId="784B55A0" w14:textId="245A6335" w:rsidTr="0008676A">
        <w:trPr>
          <w:trHeight w:val="2268"/>
        </w:trPr>
        <w:tc>
          <w:tcPr>
            <w:tcW w:w="1666" w:type="pct"/>
            <w:vAlign w:val="bottom"/>
          </w:tcPr>
          <w:tbl>
            <w:tblPr>
              <w:tblStyle w:val="ae"/>
              <w:tblW w:w="5000" w:type="pct"/>
              <w:tblLayout w:type="fixed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488"/>
            </w:tblGrid>
            <w:tr w:rsidR="00295C69" w:rsidRPr="00B107D7" w14:paraId="4C7D0B90" w14:textId="77777777" w:rsidTr="0008676A">
              <w:trPr>
                <w:trHeight w:val="227"/>
              </w:trPr>
              <w:tc>
                <w:tcPr>
                  <w:tcW w:w="5000" w:type="pct"/>
                </w:tcPr>
                <w:p w14:paraId="2FAE4AEC" w14:textId="0905FE95" w:rsidR="00295C69" w:rsidRPr="0075629F" w:rsidRDefault="00295C69" w:rsidP="00295C69">
                  <w:pPr>
                    <w:pStyle w:val="ad"/>
                    <w:jc w:val="center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FEBRUAR</w:t>
                  </w:r>
                  <w:r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 xml:space="preserve"> </w:t>
                  </w:r>
                  <w:r w:rsidRPr="0075629F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5629F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5629F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75629F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</w:tbl>
          <w:p w14:paraId="74316641" w14:textId="77777777" w:rsidR="00F47B84" w:rsidRPr="00B107D7" w:rsidRDefault="00F47B84" w:rsidP="00627378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jc w:val="center"/>
              <w:tblLayout w:type="fixed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98"/>
              <w:gridCol w:w="498"/>
              <w:gridCol w:w="499"/>
              <w:gridCol w:w="498"/>
              <w:gridCol w:w="499"/>
              <w:gridCol w:w="498"/>
              <w:gridCol w:w="498"/>
            </w:tblGrid>
            <w:tr w:rsidR="00F47B84" w:rsidRPr="00B107D7" w14:paraId="158F3CDD" w14:textId="77777777" w:rsidTr="0008676A">
              <w:trPr>
                <w:trHeight w:val="170"/>
                <w:jc w:val="center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262CCEBD" w14:textId="6AF94648" w:rsidR="00F47B84" w:rsidRPr="00627378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  <w:t>PON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2003FDB5" w14:textId="49F64187" w:rsidR="00F47B84" w:rsidRPr="00627378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5428C273" w14:textId="35D84E79" w:rsidR="00F47B84" w:rsidRPr="00627378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3AB88A5F" w14:textId="0990F07F" w:rsidR="00F47B84" w:rsidRPr="00627378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54A13B1F" w14:textId="4D1B3FC9" w:rsidR="00F47B84" w:rsidRPr="00627378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48660195" w14:textId="3C119042" w:rsidR="00F47B84" w:rsidRPr="00627378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0C578B7F" w14:textId="1147673E" w:rsidR="00F47B84" w:rsidRPr="00627378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  <w:t>NED</w:t>
                  </w:r>
                </w:p>
              </w:tc>
            </w:tr>
            <w:tr w:rsidR="00F47B84" w:rsidRPr="00B107D7" w14:paraId="150B071A" w14:textId="77777777" w:rsidTr="0008676A">
              <w:trPr>
                <w:trHeight w:val="170"/>
                <w:jc w:val="center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31EA6D4" w14:textId="13B4736A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9F2E3DD" w14:textId="3137B10D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61C6EC0" w14:textId="740603B2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D190F1" w14:textId="713B2776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B25B8C" w14:textId="61D7CC2D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6ED637" w14:textId="1CD7656B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11CB2FB" w14:textId="776459AA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58BB535A" w14:textId="77777777" w:rsidTr="0008676A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1C2199" w14:textId="692A7EE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41CA6A" w14:textId="0048EA08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BFF2A8F" w14:textId="24A999A1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71098ED" w14:textId="171BC93F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2C78202" w14:textId="5D36198D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D34C42" w14:textId="4B59B7C6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216F64" w14:textId="363CEA61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55DBAA7D" w14:textId="77777777" w:rsidTr="0008676A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797FA2" w14:textId="28A3C971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223ED2" w14:textId="2730A93B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D0D761" w14:textId="72F90FF2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E37CF4" w14:textId="1EF47695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3D78E1" w14:textId="01C1A5C3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531A37" w14:textId="25E6963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219EF3" w14:textId="767D6AD8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04F88E49" w14:textId="77777777" w:rsidTr="0008676A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2871EC" w14:textId="6CA0749C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5A755E2" w14:textId="24732EAE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F968F33" w14:textId="358740C5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007809" w14:textId="653FE820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09C94F" w14:textId="54CB3C48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7CC5F3" w14:textId="57BC9C9A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C2C47D" w14:textId="5304818D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19526118" w14:textId="77777777" w:rsidTr="0008676A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7733B4" w14:textId="7FB7EF12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075F2A" w14:textId="02DD239B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DAB690" w14:textId="34D65E0E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A5FCB" w14:textId="7987EF9E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59D267" w14:textId="019634F4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7736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E9833A" w14:textId="502DF6B4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7736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7736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7736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7736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5BF853" w14:textId="12BE51ED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7736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7736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0C7C0699" w14:textId="77777777" w:rsidTr="0008676A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863A080" w14:textId="5E1014FA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110C9D" w14:textId="3D16709E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1DD321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3968A3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701248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79F833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337E2C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6CAA76F" w14:textId="77777777" w:rsidR="00F47B84" w:rsidRPr="00B107D7" w:rsidRDefault="00F47B84" w:rsidP="00FC5F25">
            <w:pPr>
              <w:pStyle w:val="ad"/>
              <w:jc w:val="left"/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667" w:type="pct"/>
            <w:tcMar>
              <w:left w:w="142" w:type="dxa"/>
              <w:right w:w="142" w:type="dxa"/>
            </w:tcMar>
            <w:vAlign w:val="bottom"/>
          </w:tcPr>
          <w:p w14:paraId="0072D6B7" w14:textId="486E110F" w:rsidR="00F47B84" w:rsidRPr="00BA6FB3" w:rsidRDefault="00295C69" w:rsidP="00F47B84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56"/>
                <w:szCs w:val="56"/>
                <w:lang w:bidi="ru-RU"/>
              </w:rPr>
              <w:t>MAREC</w:t>
            </w:r>
          </w:p>
          <w:p w14:paraId="26647E3B" w14:textId="20243D84" w:rsidR="00F47B84" w:rsidRPr="00B107D7" w:rsidRDefault="00F47B84" w:rsidP="00F47B84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BA6FB3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BA6FB3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BA6FB3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t>2021</w:t>
            </w:r>
            <w:r w:rsidRPr="00BA6FB3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ayout w:type="fixed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489"/>
            </w:tblGrid>
            <w:tr w:rsidR="00295C69" w:rsidRPr="00B107D7" w14:paraId="298F62A8" w14:textId="77777777" w:rsidTr="0008676A">
              <w:trPr>
                <w:trHeight w:val="227"/>
              </w:trPr>
              <w:tc>
                <w:tcPr>
                  <w:tcW w:w="5000" w:type="pct"/>
                </w:tcPr>
                <w:p w14:paraId="53D4E62E" w14:textId="564F0222" w:rsidR="00295C69" w:rsidRPr="00627378" w:rsidRDefault="00295C69" w:rsidP="00295C69">
                  <w:pPr>
                    <w:pStyle w:val="ad"/>
                    <w:jc w:val="center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APRIL</w:t>
                  </w:r>
                  <w:r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 xml:space="preserve"> 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</w:tbl>
          <w:p w14:paraId="7CC888BD" w14:textId="77777777" w:rsidR="00F47B84" w:rsidRPr="00B107D7" w:rsidRDefault="00F47B84" w:rsidP="00627378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Layout w:type="fixed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99"/>
              <w:gridCol w:w="498"/>
              <w:gridCol w:w="499"/>
              <w:gridCol w:w="498"/>
              <w:gridCol w:w="499"/>
              <w:gridCol w:w="498"/>
              <w:gridCol w:w="498"/>
            </w:tblGrid>
            <w:tr w:rsidR="00F47B84" w:rsidRPr="00627378" w14:paraId="79A20DC4" w14:textId="77777777" w:rsidTr="0008676A">
              <w:trPr>
                <w:trHeight w:val="227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3432C654" w14:textId="397A661B" w:rsidR="00F47B84" w:rsidRPr="00627378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  <w:t>PON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1AEF4E2C" w14:textId="40192A69" w:rsidR="00F47B84" w:rsidRPr="00627378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6996B6AA" w14:textId="358D79A6" w:rsidR="00F47B84" w:rsidRPr="00627378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55EA78F0" w14:textId="3E220673" w:rsidR="00F47B84" w:rsidRPr="00627378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1F2E7F95" w14:textId="06D43251" w:rsidR="00F47B84" w:rsidRPr="00627378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55E13C49" w14:textId="62520B36" w:rsidR="00F47B84" w:rsidRPr="00627378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3CD2AF76" w14:textId="5809A8F6" w:rsidR="00F47B84" w:rsidRPr="00627378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  <w:t>NED</w:t>
                  </w:r>
                </w:p>
              </w:tc>
            </w:tr>
            <w:tr w:rsidR="00F47B84" w:rsidRPr="00627378" w14:paraId="0DCCF303" w14:textId="77777777" w:rsidTr="0008676A">
              <w:trPr>
                <w:trHeight w:val="227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58F7187B" w14:textId="6573B37D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1A72FF54" w14:textId="6889FD29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48B9E86C" w14:textId="668AB231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1F1645D6" w14:textId="5F466686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3481EAF9" w14:textId="1209CD88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77203030" w14:textId="1AFE13AE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28E5AA8F" w14:textId="56779308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627378" w14:paraId="0B2979EE" w14:textId="77777777" w:rsidTr="0008676A">
              <w:trPr>
                <w:trHeight w:val="227"/>
              </w:trPr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0A938360" w14:textId="60E4D07C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58239FB6" w14:textId="51D19460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69B2FEE7" w14:textId="65E55A33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12E9D271" w14:textId="777E4F8A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2F3AE975" w14:textId="7A4FAA7C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021AEE05" w14:textId="5462E7EE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5E29F85A" w14:textId="50573990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627378" w14:paraId="67F2B152" w14:textId="77777777" w:rsidTr="0008676A">
              <w:trPr>
                <w:trHeight w:val="227"/>
              </w:trPr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513752C9" w14:textId="163C810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526FD31E" w14:textId="5C86753E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27030788" w14:textId="70BB6F18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3A44B9E2" w14:textId="174443C4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799BE5E5" w14:textId="61A08D8F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6CCF7760" w14:textId="71F9D86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6E23A15F" w14:textId="43E0CFC0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627378" w14:paraId="64B485F8" w14:textId="77777777" w:rsidTr="0008676A">
              <w:trPr>
                <w:trHeight w:val="227"/>
              </w:trPr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648981B6" w14:textId="5D934C9E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0A4204AD" w14:textId="539CD97D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21BA275B" w14:textId="0102D42A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7D84A4F9" w14:textId="50F8728A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64B9D945" w14:textId="7C5B1DFF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48D10CCC" w14:textId="23B5764C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16E4DB0F" w14:textId="14FF9A11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627378" w14:paraId="623505D5" w14:textId="77777777" w:rsidTr="0008676A">
              <w:trPr>
                <w:trHeight w:val="227"/>
              </w:trPr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7C846BC8" w14:textId="540D03EE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7F27DF0C" w14:textId="7704C100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37A4D841" w14:textId="70597442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4A090A0F" w14:textId="1675BA8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57D3B01F" w14:textId="4AD01503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6F188AD2" w14:textId="65A42606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2B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1B929A45" w14:textId="79E2199A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2B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2B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2B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2B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627378" w14:paraId="54C52EC6" w14:textId="77777777" w:rsidTr="0008676A">
              <w:trPr>
                <w:trHeight w:val="227"/>
              </w:trPr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272DA222" w14:textId="7217BF50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2B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2B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2B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2B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1CB1BF75" w14:textId="28C094F1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55F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2B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2B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6A0A9B75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33FABAEF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34E23E16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6674B4F8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264F8C46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A9CAE50" w14:textId="77777777" w:rsidR="00F47B84" w:rsidRPr="00B107D7" w:rsidRDefault="00F47B84" w:rsidP="00FC5F25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EBF7E" w14:textId="29E5ADCC" w:rsidR="00ED5F48" w:rsidRPr="00B107D7" w:rsidRDefault="00ED5F48" w:rsidP="00FC5F25">
      <w:pPr>
        <w:pStyle w:val="Months"/>
        <w:jc w:val="center"/>
        <w:rPr>
          <w:rFonts w:ascii="Century Gothic" w:hAnsi="Century Gothic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6F5860" w:rsidRPr="00B107D7" w14:paraId="560D596D" w14:textId="77777777" w:rsidTr="00907BEC">
        <w:trPr>
          <w:trHeight w:val="340"/>
        </w:trPr>
        <w:tc>
          <w:tcPr>
            <w:tcW w:w="708" w:type="pct"/>
            <w:shd w:val="clear" w:color="auto" w:fill="auto"/>
            <w:vAlign w:val="center"/>
          </w:tcPr>
          <w:p w14:paraId="44C5013E" w14:textId="707CC329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1DFC048E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3D862B5C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1DE59342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040D497B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742508" w14:textId="03376134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17BD5908" w14:textId="7C8414D0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NEDELJA</w:t>
            </w:r>
          </w:p>
        </w:tc>
      </w:tr>
      <w:tr w:rsidR="00ED5F48" w:rsidRPr="00B107D7" w14:paraId="630DC1FC" w14:textId="77777777" w:rsidTr="00BA6FB3">
        <w:trPr>
          <w:trHeight w:val="204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2C9C6A" w14:textId="1FD03484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7964FA" w14:textId="1E2D7780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395D4" w14:textId="0FE3B602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33792AC" w14:textId="29DBFA1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02B436" w14:textId="50769582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C872C2" w14:textId="7945B73A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4E7289B" w14:textId="4C7D7B49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2E722F99" w14:textId="77777777" w:rsidTr="00BA6FB3">
        <w:trPr>
          <w:trHeight w:val="204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1D7CE2B" w14:textId="7400D9B8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0D177E" w14:textId="1710ADA1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4B2EBD" w14:textId="6E5EE9C5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4CED24" w14:textId="58E4F055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247CF" w14:textId="22549F40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F99FDA" w14:textId="4FF78B68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B7624E4" w14:textId="6CABFE68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1B29EB07" w14:textId="77777777" w:rsidTr="00BA6FB3">
        <w:trPr>
          <w:trHeight w:val="204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D98C24B" w14:textId="7F26E830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629C8D" w14:textId="1833734A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C96E1" w14:textId="4693CABD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D4FE6B" w14:textId="4F81106D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31300D" w14:textId="6DA96AF0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0D531D" w14:textId="7F9FD37E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B3A6B0F" w14:textId="53003EAA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63061927" w14:textId="77777777" w:rsidTr="00BA6FB3">
        <w:trPr>
          <w:trHeight w:val="204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322A3772" w14:textId="45C2987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9DEA55" w14:textId="43935F2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337127" w14:textId="2181F489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88E0CD" w14:textId="3502786D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24E739" w14:textId="40572699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C74BE0" w14:textId="79CE1CAC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DB6A5DD" w14:textId="6C6BACE2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2EFD4BD9" w14:textId="77777777" w:rsidTr="00BA6FB3">
        <w:trPr>
          <w:trHeight w:val="204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FFCF65" w14:textId="21864A8D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C45AEB" w14:textId="4177EA0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E09B59" w14:textId="2D5E8C04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B48518" w14:textId="3028F3A2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58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62A271" w14:textId="46D21AF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58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58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58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58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7FE8FC8" w14:textId="5C503AD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58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58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58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58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BDED77A" w14:textId="3CFA594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58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58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58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58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53597095" w14:textId="77777777" w:rsidTr="00BA6FB3">
        <w:trPr>
          <w:trHeight w:val="204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653864B" w14:textId="02DD37C5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58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58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773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53C982" w14:textId="3170D88A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5F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773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773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773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773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664708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BFF0B3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81C0FE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D5B26D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32AFDD9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B107D7" w:rsidRDefault="00ED5F48" w:rsidP="00FC5F25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B107D7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022899" w14:textId="77777777" w:rsidR="00BC1162" w:rsidRDefault="00BC1162">
      <w:pPr>
        <w:spacing w:after="0"/>
      </w:pPr>
      <w:r>
        <w:separator/>
      </w:r>
    </w:p>
  </w:endnote>
  <w:endnote w:type="continuationSeparator" w:id="0">
    <w:p w14:paraId="7AA0CDC5" w14:textId="77777777" w:rsidR="00BC1162" w:rsidRDefault="00BC116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61DED4" w14:textId="77777777" w:rsidR="00BC1162" w:rsidRDefault="00BC1162">
      <w:pPr>
        <w:spacing w:after="0"/>
      </w:pPr>
      <w:r>
        <w:separator/>
      </w:r>
    </w:p>
  </w:footnote>
  <w:footnote w:type="continuationSeparator" w:id="0">
    <w:p w14:paraId="55A02DBB" w14:textId="77777777" w:rsidR="00BC1162" w:rsidRDefault="00BC116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72B58"/>
    <w:rsid w:val="0007736E"/>
    <w:rsid w:val="0008676A"/>
    <w:rsid w:val="00097A25"/>
    <w:rsid w:val="000A5A57"/>
    <w:rsid w:val="000D3E04"/>
    <w:rsid w:val="00105630"/>
    <w:rsid w:val="00112FE9"/>
    <w:rsid w:val="001274F3"/>
    <w:rsid w:val="00151CCE"/>
    <w:rsid w:val="001B01F9"/>
    <w:rsid w:val="001C41F9"/>
    <w:rsid w:val="00285C1D"/>
    <w:rsid w:val="00295C69"/>
    <w:rsid w:val="002A6420"/>
    <w:rsid w:val="002A79F6"/>
    <w:rsid w:val="002E002C"/>
    <w:rsid w:val="003108C9"/>
    <w:rsid w:val="0031649E"/>
    <w:rsid w:val="003327F5"/>
    <w:rsid w:val="00340CAF"/>
    <w:rsid w:val="00343FE3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D5149"/>
    <w:rsid w:val="005E2BE9"/>
    <w:rsid w:val="005E656F"/>
    <w:rsid w:val="00627378"/>
    <w:rsid w:val="00667021"/>
    <w:rsid w:val="00680B33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4378E"/>
    <w:rsid w:val="008B1201"/>
    <w:rsid w:val="008F16F7"/>
    <w:rsid w:val="00907BEC"/>
    <w:rsid w:val="009164BA"/>
    <w:rsid w:val="009166BD"/>
    <w:rsid w:val="00945235"/>
    <w:rsid w:val="00977AAE"/>
    <w:rsid w:val="00996E56"/>
    <w:rsid w:val="00997268"/>
    <w:rsid w:val="009D3CBC"/>
    <w:rsid w:val="009F5EA3"/>
    <w:rsid w:val="00A12667"/>
    <w:rsid w:val="00A14581"/>
    <w:rsid w:val="00A20E4C"/>
    <w:rsid w:val="00A74575"/>
    <w:rsid w:val="00A86610"/>
    <w:rsid w:val="00AA23D3"/>
    <w:rsid w:val="00AA3C50"/>
    <w:rsid w:val="00AC5F6C"/>
    <w:rsid w:val="00AE078C"/>
    <w:rsid w:val="00AE302A"/>
    <w:rsid w:val="00AE36BB"/>
    <w:rsid w:val="00B107D7"/>
    <w:rsid w:val="00B37C7E"/>
    <w:rsid w:val="00B570BA"/>
    <w:rsid w:val="00B65B09"/>
    <w:rsid w:val="00B85583"/>
    <w:rsid w:val="00B9476B"/>
    <w:rsid w:val="00BA6FB3"/>
    <w:rsid w:val="00BC1162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D5868"/>
    <w:rsid w:val="00CF6166"/>
    <w:rsid w:val="00D47677"/>
    <w:rsid w:val="00DA0093"/>
    <w:rsid w:val="00DE32AC"/>
    <w:rsid w:val="00E1407A"/>
    <w:rsid w:val="00E33F1A"/>
    <w:rsid w:val="00E50BDE"/>
    <w:rsid w:val="00E52287"/>
    <w:rsid w:val="00E71E11"/>
    <w:rsid w:val="00E774CD"/>
    <w:rsid w:val="00E77E1D"/>
    <w:rsid w:val="00E97684"/>
    <w:rsid w:val="00ED5F48"/>
    <w:rsid w:val="00ED75B6"/>
    <w:rsid w:val="00F02E73"/>
    <w:rsid w:val="00F44587"/>
    <w:rsid w:val="00F47B84"/>
    <w:rsid w:val="00F55F10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2021-11-17T17:08:00Z</dcterms:created>
  <dcterms:modified xsi:type="dcterms:W3CDTF">2021-11-17T17:08:00Z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