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ayout w:type="fixed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88"/>
        <w:gridCol w:w="3489"/>
        <w:gridCol w:w="3489"/>
      </w:tblGrid>
      <w:tr w:rsidR="00F47B84" w:rsidRPr="00B107D7" w14:paraId="784B55A0" w14:textId="245A6335" w:rsidTr="0008676A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8"/>
            </w:tblGrid>
            <w:tr w:rsidR="00295C69" w:rsidRPr="00B107D7" w14:paraId="4C7D0B90" w14:textId="77777777" w:rsidTr="0008676A">
              <w:trPr>
                <w:trHeight w:val="227"/>
              </w:trPr>
              <w:tc>
                <w:tcPr>
                  <w:tcW w:w="5000" w:type="pct"/>
                </w:tcPr>
                <w:p w14:paraId="2FAE4AEC" w14:textId="4561E69C" w:rsidR="00295C69" w:rsidRPr="0075629F" w:rsidRDefault="00295C69" w:rsidP="00295C69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FEBRUAR</w:t>
                  </w: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74316641" w14:textId="77777777" w:rsidR="00F47B84" w:rsidRPr="00B107D7" w:rsidRDefault="00F47B84" w:rsidP="00627378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8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B107D7" w14:paraId="158F3CDD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262CCEBD" w14:textId="6AF94648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2003FDB5" w14:textId="49F64187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428C273" w14:textId="35D84E79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AB88A5F" w14:textId="0990F07F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4A13B1F" w14:textId="4D1B3FC9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8660195" w14:textId="3C119042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0C578B7F" w14:textId="1147673E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150B071A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1AC01BD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67B4E29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55C049E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55D136C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6EFBC2D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04FF839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3881EEC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8BB535A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154E077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7D5BFF8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6627FFF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731F7EB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466C4AC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4F478FD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5A12E45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5DBAA7D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1F7AEB2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125F7D7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241A815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11F990E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40A5065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663560F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49C8774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4F88E49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37596E4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7A97F75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68C0284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5AF4ED7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3BD9BB0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3EF628C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41FBC56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9526118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58FB596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6F99929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5A1D0FB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1F16D04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2D0938F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2FACE99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203CE06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C7C0699" w14:textId="77777777" w:rsidTr="0008676A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5775BC6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32889F2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0072D6B7" w14:textId="486E110F" w:rsidR="00F47B84" w:rsidRPr="00BA6FB3" w:rsidRDefault="00295C69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56"/>
                <w:szCs w:val="56"/>
                <w:lang w:bidi="ru-RU"/>
              </w:rPr>
              <w:t>MAREC</w:t>
            </w:r>
          </w:p>
          <w:p w14:paraId="26647E3B" w14:textId="481C4A95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9"/>
            </w:tblGrid>
            <w:tr w:rsidR="00295C69" w:rsidRPr="00B107D7" w14:paraId="298F62A8" w14:textId="77777777" w:rsidTr="0008676A">
              <w:trPr>
                <w:trHeight w:val="227"/>
              </w:trPr>
              <w:tc>
                <w:tcPr>
                  <w:tcW w:w="5000" w:type="pct"/>
                </w:tcPr>
                <w:p w14:paraId="53D4E62E" w14:textId="2035B48E" w:rsidR="00295C69" w:rsidRPr="00627378" w:rsidRDefault="00295C69" w:rsidP="00295C69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7CC888BD" w14:textId="77777777" w:rsidR="00F47B84" w:rsidRPr="00B107D7" w:rsidRDefault="00F47B84" w:rsidP="00627378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9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627378" w14:paraId="79A20DC4" w14:textId="77777777" w:rsidTr="0008676A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432C654" w14:textId="397A661B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1AEF4E2C" w14:textId="40192A69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6996B6AA" w14:textId="358D79A6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5EA78F0" w14:textId="3E220673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1F2E7F95" w14:textId="06D43251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5E13C49" w14:textId="62520B36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CD2AF76" w14:textId="5809A8F6" w:rsidR="00F47B84" w:rsidRPr="00627378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627378" w14:paraId="0DCCF303" w14:textId="77777777" w:rsidTr="0008676A">
              <w:trPr>
                <w:trHeight w:val="227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58F7187B" w14:textId="33B0794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1A72FF54" w14:textId="52F27BD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48B9E86C" w14:textId="073A94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1F1645D6" w14:textId="3D6D9D3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586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3481EAF9" w14:textId="2B9056E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77203030" w14:textId="6D6C0FB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28E5AA8F" w14:textId="14136B7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0B2979EE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0A938360" w14:textId="7A90F0F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8239FB6" w14:textId="0AF1171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9B2FEE7" w14:textId="08D5DB6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12E9D271" w14:textId="5E7211A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F3AE975" w14:textId="2BD34E9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021AEE05" w14:textId="6AA4880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E29F85A" w14:textId="0C3E583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7F2B152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13752C9" w14:textId="4EBD5A2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26FD31E" w14:textId="0D78420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7030788" w14:textId="414B764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3A44B9E2" w14:textId="0EE50D2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799BE5E5" w14:textId="191232B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CCF7760" w14:textId="39CE1B8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E23A15F" w14:textId="2182C7C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4B485F8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48981B6" w14:textId="09D4FA8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0A4204AD" w14:textId="31FEEA0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1BA275B" w14:textId="21F04C5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7D84A4F9" w14:textId="372E843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4B9D945" w14:textId="310CD29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48D10CCC" w14:textId="0FD2910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16E4DB0F" w14:textId="248C97D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23505D5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7C846BC8" w14:textId="10CE077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7F27DF0C" w14:textId="5DFB3AC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37A4D841" w14:textId="3E639CE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4A090A0F" w14:textId="3BF43BF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57D3B01F" w14:textId="5F05C18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F188AD2" w14:textId="679B366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1B929A45" w14:textId="616A7E4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54C52EC6" w14:textId="77777777" w:rsidTr="0008676A">
              <w:trPr>
                <w:trHeight w:val="227"/>
              </w:trPr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72DA222" w14:textId="2F245E4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1CB1BF75" w14:textId="7358508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D1BB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2BE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A0A9B75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33FABAEF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34E23E16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6674B4F8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left w:w="0" w:type="dxa"/>
                    <w:right w:w="0" w:type="dxa"/>
                  </w:tcMar>
                  <w:vAlign w:val="bottom"/>
                </w:tcPr>
                <w:p w14:paraId="264F8C46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B107D7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F5860" w:rsidRPr="00B107D7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707CC329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DFC048E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3D862B5C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1DE59342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40D497B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03376134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7C8414D0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NEDELJA</w:t>
            </w:r>
          </w:p>
        </w:tc>
      </w:tr>
      <w:tr w:rsidR="00ED5F48" w:rsidRPr="00B107D7" w14:paraId="630DC1FC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69134C8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579A934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6215F71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4930F5A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3672E21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6812D9C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4489E65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E722F99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17111BD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20E6159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1DAC4F8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4537970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61C9FDD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2EFEEE1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360824E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1B29EB07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6C9E510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224DF64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7F3F293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603F79B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3FB89C8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43222B3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457FD9D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3061927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2925568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11629CD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64E1D5D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63A7872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0CF6E45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6A4DB65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6D87ADD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EFD4BD9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44012B2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4F70086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5E64DC4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587743D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18054CC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290EEFB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5157E9D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3597095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4762A68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586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73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7ADD918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D1BB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73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73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73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7736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B1EC2" w14:textId="77777777" w:rsidR="00220FBF" w:rsidRDefault="00220FBF">
      <w:pPr>
        <w:spacing w:after="0"/>
      </w:pPr>
      <w:r>
        <w:separator/>
      </w:r>
    </w:p>
  </w:endnote>
  <w:endnote w:type="continuationSeparator" w:id="0">
    <w:p w14:paraId="71659D4D" w14:textId="77777777" w:rsidR="00220FBF" w:rsidRDefault="00220F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9A6EE" w14:textId="77777777" w:rsidR="00220FBF" w:rsidRDefault="00220FBF">
      <w:pPr>
        <w:spacing w:after="0"/>
      </w:pPr>
      <w:r>
        <w:separator/>
      </w:r>
    </w:p>
  </w:footnote>
  <w:footnote w:type="continuationSeparator" w:id="0">
    <w:p w14:paraId="42052741" w14:textId="77777777" w:rsidR="00220FBF" w:rsidRDefault="00220F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2B58"/>
    <w:rsid w:val="0007736E"/>
    <w:rsid w:val="0008676A"/>
    <w:rsid w:val="00097A25"/>
    <w:rsid w:val="000A5A57"/>
    <w:rsid w:val="000D3E04"/>
    <w:rsid w:val="00105630"/>
    <w:rsid w:val="00112FE9"/>
    <w:rsid w:val="001274F3"/>
    <w:rsid w:val="00151CCE"/>
    <w:rsid w:val="001B01F9"/>
    <w:rsid w:val="001C41F9"/>
    <w:rsid w:val="00220FBF"/>
    <w:rsid w:val="00285C1D"/>
    <w:rsid w:val="00295C69"/>
    <w:rsid w:val="002A6420"/>
    <w:rsid w:val="002A79F6"/>
    <w:rsid w:val="002E002C"/>
    <w:rsid w:val="003108C9"/>
    <w:rsid w:val="0031649E"/>
    <w:rsid w:val="003327F5"/>
    <w:rsid w:val="00340CAF"/>
    <w:rsid w:val="00343FE3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2BE9"/>
    <w:rsid w:val="005E656F"/>
    <w:rsid w:val="00627378"/>
    <w:rsid w:val="00667021"/>
    <w:rsid w:val="00680B33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4378E"/>
    <w:rsid w:val="008B1201"/>
    <w:rsid w:val="008F16F7"/>
    <w:rsid w:val="00907BEC"/>
    <w:rsid w:val="009164BA"/>
    <w:rsid w:val="009166BD"/>
    <w:rsid w:val="00945235"/>
    <w:rsid w:val="00977AAE"/>
    <w:rsid w:val="00996E56"/>
    <w:rsid w:val="00997268"/>
    <w:rsid w:val="009D3CBC"/>
    <w:rsid w:val="009F5EA3"/>
    <w:rsid w:val="00A12667"/>
    <w:rsid w:val="00A14581"/>
    <w:rsid w:val="00A20E4C"/>
    <w:rsid w:val="00A74575"/>
    <w:rsid w:val="00A86610"/>
    <w:rsid w:val="00AA23D3"/>
    <w:rsid w:val="00AA3C50"/>
    <w:rsid w:val="00AC5F6C"/>
    <w:rsid w:val="00AE078C"/>
    <w:rsid w:val="00AE302A"/>
    <w:rsid w:val="00AE36BB"/>
    <w:rsid w:val="00B107D7"/>
    <w:rsid w:val="00B37C7E"/>
    <w:rsid w:val="00B570BA"/>
    <w:rsid w:val="00B65B09"/>
    <w:rsid w:val="00B85583"/>
    <w:rsid w:val="00B9476B"/>
    <w:rsid w:val="00BA6FB3"/>
    <w:rsid w:val="00BC1162"/>
    <w:rsid w:val="00BC3952"/>
    <w:rsid w:val="00BD1BBC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D5868"/>
    <w:rsid w:val="00CF6166"/>
    <w:rsid w:val="00D47677"/>
    <w:rsid w:val="00DA0093"/>
    <w:rsid w:val="00DE32AC"/>
    <w:rsid w:val="00E1407A"/>
    <w:rsid w:val="00E33F1A"/>
    <w:rsid w:val="00E50BDE"/>
    <w:rsid w:val="00E52287"/>
    <w:rsid w:val="00E71E11"/>
    <w:rsid w:val="00E774CD"/>
    <w:rsid w:val="00E77E1D"/>
    <w:rsid w:val="00E97684"/>
    <w:rsid w:val="00ED5F48"/>
    <w:rsid w:val="00ED75B6"/>
    <w:rsid w:val="00F02E73"/>
    <w:rsid w:val="00F44587"/>
    <w:rsid w:val="00F47B84"/>
    <w:rsid w:val="00F55F10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2021-11-19T16:31:00Z</dcterms:created>
  <dcterms:modified xsi:type="dcterms:W3CDTF">2021-11-19T16:31:00Z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