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170B536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2EB0EB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3167C4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5FF5E7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0B2FC7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5E9343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704878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D2F5C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75B6C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067A2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42FFC4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C3EC5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3E02A0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62E75F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1629D9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8BF15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2E37C4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7EFDDEB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53E28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DD12C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5A2FCF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28B001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56D02C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527C2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7081E6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64D719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A86F3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AE641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E605B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380D9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7229AB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6900005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43443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D5298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AF6670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ED99F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5DDCE8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0C598B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54D1F290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702D3F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0DBF1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DA227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7005F5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27BE1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2D706C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33574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EBC43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D3AFDE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8E9AA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C5627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7774D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413DC4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4F1FC9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6D2AC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7A6F52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1C28B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332AF7E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454314B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297E0C2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53D132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105D9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688AF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04DDA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A1F8D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B601F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20689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7E2DA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5E0B4F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9DA0B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31390C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311666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4745009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5DCB4D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41AB94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54BBB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6D94D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0EF6D192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64095E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6A3A0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01619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88288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23F992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2E5E1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1FE603F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0D47AE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BEDFCF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06EEF4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148FF7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38A845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69A02D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FCCCE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2F489C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569BB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5AD06FE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61C90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B29C4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0D2CCA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326410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5570E0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059A80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FECDD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57FCBE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E0F0FF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D7239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4A1644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573C3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D6938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96F574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F78BE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020408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0FC54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4D6CC6F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C600E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3B2BD83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8F9C" w14:textId="77777777" w:rsidR="00860184" w:rsidRDefault="00860184">
      <w:pPr>
        <w:spacing w:after="0"/>
      </w:pPr>
      <w:r>
        <w:separator/>
      </w:r>
    </w:p>
  </w:endnote>
  <w:endnote w:type="continuationSeparator" w:id="0">
    <w:p w14:paraId="444B0A57" w14:textId="77777777" w:rsidR="00860184" w:rsidRDefault="00860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BBA2C" w14:textId="77777777" w:rsidR="00860184" w:rsidRDefault="00860184">
      <w:pPr>
        <w:spacing w:after="0"/>
      </w:pPr>
      <w:r>
        <w:separator/>
      </w:r>
    </w:p>
  </w:footnote>
  <w:footnote w:type="continuationSeparator" w:id="0">
    <w:p w14:paraId="0726E8D5" w14:textId="77777777" w:rsidR="00860184" w:rsidRDefault="008601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2E77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60184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377A"/>
    <w:rsid w:val="00F71915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2021-12-29T11:37:00Z</dcterms:created>
  <dcterms:modified xsi:type="dcterms:W3CDTF">2021-12-29T11:37:00Z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