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D80492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7D348276" w:rsidR="003E085C" w:rsidRPr="004332BA" w:rsidRDefault="003E085C" w:rsidP="005971EE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0070C0"/>
                <w:szCs w:val="100"/>
                <w:lang w:val="it-IT" w:bidi="ru-RU"/>
              </w:rPr>
            </w:pPr>
            <w:r w:rsidRPr="004332BA">
              <w:rPr>
                <w:rFonts w:cs="Arial"/>
                <w:b/>
                <w:bCs/>
                <w:noProof/>
                <w:color w:val="0070C0"/>
                <w:szCs w:val="100"/>
                <w:lang w:bidi="ru-RU"/>
              </w:rPr>
              <w:fldChar w:fldCharType="begin"/>
            </w:r>
            <w:r w:rsidRPr="004332BA">
              <w:rPr>
                <w:rFonts w:cs="Arial"/>
                <w:b/>
                <w:bCs/>
                <w:noProof/>
                <w:color w:val="0070C0"/>
                <w:szCs w:val="100"/>
                <w:lang w:val="it-IT" w:bidi="ru-RU"/>
              </w:rPr>
              <w:instrText xml:space="preserve"> DOCVARIABLE  MonthStart1 \@  yyyy   \* MERGEFORMAT </w:instrText>
            </w:r>
            <w:r w:rsidRPr="004332BA">
              <w:rPr>
                <w:rFonts w:cs="Arial"/>
                <w:b/>
                <w:bCs/>
                <w:noProof/>
                <w:color w:val="0070C0"/>
                <w:szCs w:val="100"/>
                <w:lang w:bidi="ru-RU"/>
              </w:rPr>
              <w:fldChar w:fldCharType="separate"/>
            </w:r>
            <w:r w:rsidR="00C67C75">
              <w:rPr>
                <w:rFonts w:cs="Arial"/>
                <w:b/>
                <w:bCs/>
                <w:noProof/>
                <w:color w:val="0070C0"/>
                <w:szCs w:val="100"/>
                <w:lang w:val="it-IT" w:bidi="ru-RU"/>
              </w:rPr>
              <w:t>2024</w:t>
            </w:r>
            <w:r w:rsidRPr="004332BA">
              <w:rPr>
                <w:rFonts w:cs="Arial"/>
                <w:b/>
                <w:bCs/>
                <w:noProof/>
                <w:color w:val="0070C0"/>
                <w:szCs w:val="10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849"/>
              <w:gridCol w:w="3849"/>
              <w:gridCol w:w="3850"/>
              <w:gridCol w:w="3850"/>
            </w:tblGrid>
            <w:tr w:rsidR="00240D4D" w:rsidRPr="00D80492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4AD5F382" w:rsidR="00240D4D" w:rsidRPr="00D80492" w:rsidRDefault="00AF2FB2" w:rsidP="00D80492">
                  <w:pPr>
                    <w:pStyle w:val="Months"/>
                    <w:spacing w:before="2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03B1E6"/>
                      <w:sz w:val="52"/>
                      <w:szCs w:val="52"/>
                    </w:rPr>
                  </w:pPr>
                  <w:bookmarkStart w:id="1" w:name="_Hlk38821049"/>
                  <w:r w:rsidRPr="00D80492">
                    <w:rPr>
                      <w:rFonts w:ascii="Arial Narrow" w:hAnsi="Arial Narrow"/>
                      <w:b/>
                      <w:bCs/>
                      <w:noProof/>
                      <w:color w:val="03B1E6"/>
                      <w:sz w:val="52"/>
                      <w:szCs w:val="52"/>
                    </w:rPr>
                    <w:drawing>
                      <wp:anchor distT="0" distB="0" distL="114300" distR="114300" simplePos="0" relativeHeight="251658240" behindDoc="1" locked="0" layoutInCell="1" allowOverlap="1" wp14:anchorId="4085E2A6" wp14:editId="456E77AB">
                        <wp:simplePos x="0" y="0"/>
                        <wp:positionH relativeFrom="column">
                          <wp:posOffset>-641985</wp:posOffset>
                        </wp:positionH>
                        <wp:positionV relativeFrom="paragraph">
                          <wp:posOffset>-1127760</wp:posOffset>
                        </wp:positionV>
                        <wp:extent cx="10693448" cy="7560000"/>
                        <wp:effectExtent l="0" t="0" r="0" b="0"/>
                        <wp:wrapNone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1.png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693448" cy="756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D80492">
                    <w:rPr>
                      <w:rFonts w:ascii="Arial Narrow" w:hAnsi="Arial Narrow"/>
                      <w:b/>
                      <w:bCs/>
                      <w:noProof/>
                      <w:color w:val="03B1E6"/>
                      <w:sz w:val="52"/>
                      <w:szCs w:val="52"/>
                    </w:rPr>
                    <w:t>JANUAR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0"/>
                    <w:gridCol w:w="470"/>
                    <w:gridCol w:w="470"/>
                    <w:gridCol w:w="470"/>
                    <w:gridCol w:w="459"/>
                  </w:tblGrid>
                  <w:tr w:rsidR="00240D4D" w:rsidRPr="00D80492" w14:paraId="684222CD" w14:textId="77777777" w:rsidTr="00D80492">
                    <w:trPr>
                      <w:trHeight w:val="170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39408482" w14:textId="0EB4A939" w:rsidR="00240D4D" w:rsidRPr="00D80492" w:rsidRDefault="00D80492" w:rsidP="005971E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B285114" w14:textId="522D6F81" w:rsidR="00240D4D" w:rsidRPr="00D80492" w:rsidRDefault="00D80492" w:rsidP="005971E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BB7502" w14:textId="41805442" w:rsidR="00240D4D" w:rsidRPr="00D80492" w:rsidRDefault="00D80492" w:rsidP="005971E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84BA99" w14:textId="198D219D" w:rsidR="00240D4D" w:rsidRPr="00D80492" w:rsidRDefault="00D80492" w:rsidP="005971E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F75680" w14:textId="2ED31588" w:rsidR="00240D4D" w:rsidRPr="00D80492" w:rsidRDefault="00D80492" w:rsidP="005971E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BE3AF3" w14:textId="398B9847" w:rsidR="00240D4D" w:rsidRPr="00D80492" w:rsidRDefault="00D80492" w:rsidP="005971E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7E85CF0" w14:textId="63489ABD" w:rsidR="00240D4D" w:rsidRPr="00D80492" w:rsidRDefault="00D80492" w:rsidP="005971E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C67C75" w:rsidRPr="00D80492" w14:paraId="31DF8F53" w14:textId="77777777" w:rsidTr="00D80492">
                    <w:trPr>
                      <w:trHeight w:val="350"/>
                    </w:trPr>
                    <w:tc>
                      <w:tcPr>
                        <w:tcW w:w="711" w:type="pct"/>
                        <w:vAlign w:val="center"/>
                      </w:tcPr>
                      <w:p w14:paraId="4C3DF47A" w14:textId="0B1A4BAF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1128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FD8DCA2" w14:textId="54D7E6BB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1128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953DC5" w14:textId="27E1E5EC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1128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6F7F6B" w14:textId="10425A80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1128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77DEF9" w14:textId="15E60472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81128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B1CBA7" w14:textId="617CAEA2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1128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66A4349B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1128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67C75" w:rsidRPr="00D80492" w14:paraId="0AFA4FA2" w14:textId="77777777" w:rsidTr="00D80492">
                    <w:trPr>
                      <w:trHeight w:val="336"/>
                    </w:trPr>
                    <w:tc>
                      <w:tcPr>
                        <w:tcW w:w="711" w:type="pct"/>
                        <w:vAlign w:val="center"/>
                      </w:tcPr>
                      <w:p w14:paraId="688A4083" w14:textId="7109095E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AD9C7DF" w14:textId="1BA7A0CF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D5672A" w14:textId="4EDEAFFB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E39618" w14:textId="5DE6A78F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01D669" w14:textId="2BB4E83A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8B3CC1" w14:textId="192DB038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679DE074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67C75" w:rsidRPr="00D80492" w14:paraId="223F797F" w14:textId="77777777" w:rsidTr="00D80492">
                    <w:trPr>
                      <w:trHeight w:val="350"/>
                    </w:trPr>
                    <w:tc>
                      <w:tcPr>
                        <w:tcW w:w="711" w:type="pct"/>
                        <w:vAlign w:val="center"/>
                      </w:tcPr>
                      <w:p w14:paraId="3FCDA0AA" w14:textId="7D6CA505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E99770B" w14:textId="46C18682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78C04D" w14:textId="2B63484E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764BF9" w14:textId="2A19F69A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4D6EFD" w14:textId="0DD6A1AC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A7D074" w14:textId="1F0D3258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3AC245F6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67C75" w:rsidRPr="00D80492" w14:paraId="10529957" w14:textId="77777777" w:rsidTr="00D80492">
                    <w:trPr>
                      <w:trHeight w:val="350"/>
                    </w:trPr>
                    <w:tc>
                      <w:tcPr>
                        <w:tcW w:w="711" w:type="pct"/>
                        <w:vAlign w:val="center"/>
                      </w:tcPr>
                      <w:p w14:paraId="7824C9C9" w14:textId="6970D7C9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65E1D41" w14:textId="5C71EAA5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951C8E" w14:textId="511AE839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755A8A" w14:textId="4482ED5F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1F29A4" w14:textId="4272C4EA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8D3352" w14:textId="3D3224B5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55D90325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67C75" w:rsidRPr="00D80492" w14:paraId="797D45F8" w14:textId="77777777" w:rsidTr="00D80492">
                    <w:trPr>
                      <w:trHeight w:val="336"/>
                    </w:trPr>
                    <w:tc>
                      <w:tcPr>
                        <w:tcW w:w="711" w:type="pct"/>
                        <w:vAlign w:val="center"/>
                      </w:tcPr>
                      <w:p w14:paraId="4BD14B6A" w14:textId="0BA2F6B0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746ECD0" w14:textId="42A9018F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F7B018" w14:textId="6959B25C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2B5BF7" w14:textId="2A8F9E2E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73E501" w14:textId="30B4EBE2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251BC6" w14:textId="0D35805E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4B90984C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67C75" w:rsidRPr="00D80492" w14:paraId="1144E5B8" w14:textId="77777777" w:rsidTr="00D80492">
                    <w:trPr>
                      <w:trHeight w:val="350"/>
                    </w:trPr>
                    <w:tc>
                      <w:tcPr>
                        <w:tcW w:w="711" w:type="pct"/>
                        <w:vAlign w:val="center"/>
                      </w:tcPr>
                      <w:p w14:paraId="55F237A0" w14:textId="09FB7FF8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84CCAC5" w14:textId="2708758F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0BB2A5" w14:textId="77777777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D13DEE" w14:textId="77777777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41B312" w14:textId="77777777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7F8AB0" w14:textId="77777777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D80492" w:rsidRDefault="00240D4D" w:rsidP="005971E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4775A24D" w:rsidR="00240D4D" w:rsidRPr="00D80492" w:rsidRDefault="00D80492" w:rsidP="00D80492">
                  <w:pPr>
                    <w:pStyle w:val="Months"/>
                    <w:spacing w:before="2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8FC147"/>
                      <w:sz w:val="52"/>
                      <w:szCs w:val="52"/>
                      <w:lang w:val="it-IT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8FC147"/>
                      <w:sz w:val="52"/>
                      <w:szCs w:val="52"/>
                      <w:lang w:bidi="ru-RU"/>
                    </w:rPr>
                    <w:t>FEBRUAR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0"/>
                    <w:gridCol w:w="470"/>
                    <w:gridCol w:w="470"/>
                    <w:gridCol w:w="470"/>
                    <w:gridCol w:w="470"/>
                    <w:gridCol w:w="461"/>
                  </w:tblGrid>
                  <w:tr w:rsidR="00D80492" w:rsidRPr="00D80492" w14:paraId="4D521D1C" w14:textId="77777777" w:rsidTr="00D80492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B4A50A8" w14:textId="1DF6043B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D052ACD" w14:textId="22453A49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47D848" w14:textId="2BC6CF24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412BE2" w14:textId="38173981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3D3BE5" w14:textId="2A244EB1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2F7BE9" w14:textId="149ADEB3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4CB16A91" w14:textId="0C0786E1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593B1A" w:rsidRPr="00D80492" w14:paraId="033AD79B" w14:textId="77777777" w:rsidTr="00D80492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62338C3E" w14:textId="150A8F2E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9814E4" w14:textId="0DF413F0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665E05" w14:textId="32D44231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31D4F0" w14:textId="080CCF34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C2BCF9" w14:textId="48C6626A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D888BB" w14:textId="3CDEB904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3A023F15" w14:textId="4341CF05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93B1A" w:rsidRPr="00D80492" w14:paraId="6878283D" w14:textId="77777777" w:rsidTr="00D80492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036E1A06" w14:textId="4BCC1DDD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E8FAF3" w14:textId="2571581A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F01189" w14:textId="23AEF48B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DD9A7D" w14:textId="3077C13E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7C63CF" w14:textId="318E63A2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0DD119" w14:textId="5B30620C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651B6ED7" w14:textId="0BE5F041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93B1A" w:rsidRPr="00D80492" w14:paraId="7DC4D67B" w14:textId="77777777" w:rsidTr="00D80492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64AC88D8" w14:textId="70FBBDEC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0ABAC2" w14:textId="395CDDFE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AB7AB9" w14:textId="0522AAF2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8FC14F" w14:textId="38628AD1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F7ACB7" w14:textId="0345907A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A9F174" w14:textId="688BE616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0A0A41E" w14:textId="536F0786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93B1A" w:rsidRPr="00D80492" w14:paraId="73331944" w14:textId="77777777" w:rsidTr="00D80492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036526BF" w14:textId="10DEC5A8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8C1CD1" w14:textId="4C592D69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3A56F1" w14:textId="0E23C8E5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262D4B" w14:textId="32E36A2C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A49CF7" w14:textId="43B5F89E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26A059" w14:textId="6DB8B4B1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46E25065" w14:textId="22B4065B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93B1A" w:rsidRPr="00D80492" w14:paraId="74B0FF95" w14:textId="77777777" w:rsidTr="00D80492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0A5D3919" w14:textId="3C7C080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641D12" w14:textId="0BC86B22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BBFCBA" w14:textId="40C0DFD9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DB4676" w14:textId="1076EFD3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2ADD02" w14:textId="26A3B00A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6D5BCA" w14:textId="06B54D66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7267017D" w14:textId="5433C74B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93B1A" w:rsidRPr="00D80492" w14:paraId="4CB553C4" w14:textId="77777777" w:rsidTr="00D80492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549FBFA" w14:textId="0BD4036A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54819C" w14:textId="408C9823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FD04B4" w14:textId="7777777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AA4EBA" w14:textId="7777777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9AE72D" w14:textId="7777777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A36644" w14:textId="7777777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5B970C07" w14:textId="7777777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</w:tr>
                </w:tbl>
                <w:p w14:paraId="635B5D45" w14:textId="77777777" w:rsidR="00240D4D" w:rsidRPr="00D80492" w:rsidRDefault="00240D4D" w:rsidP="005971E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639EE702" w:rsidR="00240D4D" w:rsidRPr="00D80492" w:rsidRDefault="00D80492" w:rsidP="00D80492">
                  <w:pPr>
                    <w:pStyle w:val="Months"/>
                    <w:spacing w:before="2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8E2D8E"/>
                      <w:sz w:val="52"/>
                      <w:szCs w:val="52"/>
                      <w:lang w:val="it-IT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8E2D8E"/>
                      <w:sz w:val="52"/>
                      <w:szCs w:val="52"/>
                      <w:lang w:bidi="ru-RU"/>
                    </w:rPr>
                    <w:t>MAREC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69"/>
                    <w:gridCol w:w="471"/>
                    <w:gridCol w:w="471"/>
                    <w:gridCol w:w="471"/>
                    <w:gridCol w:w="471"/>
                    <w:gridCol w:w="459"/>
                  </w:tblGrid>
                  <w:tr w:rsidR="00D80492" w:rsidRPr="00D80492" w14:paraId="5FBA1453" w14:textId="77777777" w:rsidTr="00593B1A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D82C68E" w14:textId="482BBBDA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081C50" w14:textId="3EEE4BE5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B330407" w14:textId="39FEF7ED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F2E47A7" w14:textId="73E057D8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D7F939A" w14:textId="6187507F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24E7528" w14:textId="7D81CFA6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36F13CE6" w14:textId="589EA52B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593B1A" w:rsidRPr="00D80492" w14:paraId="1AD7C61D" w14:textId="77777777" w:rsidTr="00593B1A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5509FE54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29DD9934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2F3CE0B" w14:textId="33FFD248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E343102" w14:textId="517EAFD6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348F3FC" w14:textId="786EC3D3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0C4B999" w14:textId="65C24E64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vAlign w:val="center"/>
                      </w:tcPr>
                      <w:p w14:paraId="4611257B" w14:textId="0D28550C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93B1A" w:rsidRPr="00D80492" w14:paraId="0ACC4FBD" w14:textId="77777777" w:rsidTr="00593B1A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1B88F0FF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548A6A7D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0DB2D48" w14:textId="4E2F31D1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3650517" w14:textId="51878C3D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5810657" w14:textId="3E451228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1DD2049" w14:textId="0DA566E5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vAlign w:val="center"/>
                      </w:tcPr>
                      <w:p w14:paraId="1B2C3A7B" w14:textId="627F817B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93B1A" w:rsidRPr="00D80492" w14:paraId="2DAA7F9C" w14:textId="77777777" w:rsidTr="00593B1A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55A36804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6AFE516D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AD98F73" w14:textId="022581A3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7612937" w14:textId="1932DF8E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576CEF7" w14:textId="3C936296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9EEA51C" w14:textId="306DDC1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vAlign w:val="center"/>
                      </w:tcPr>
                      <w:p w14:paraId="4340F2AC" w14:textId="1E4F465C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93B1A" w:rsidRPr="00D80492" w14:paraId="091924FE" w14:textId="77777777" w:rsidTr="00593B1A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71168039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09CF13CF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55AFA3B" w14:textId="39659C7A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E3E5F29" w14:textId="0C39B9E4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9D56471" w14:textId="2E480584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A7AED89" w14:textId="0BAA019A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vAlign w:val="center"/>
                      </w:tcPr>
                      <w:p w14:paraId="38F77A3C" w14:textId="31C12AB1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93B1A" w:rsidRPr="00D80492" w14:paraId="322DB458" w14:textId="77777777" w:rsidTr="00593B1A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07EE91DD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54760D90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50FF736" w14:textId="769E8C0B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08BB8E5" w14:textId="3FBB377F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B4100B5" w14:textId="47AF214B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7C4FF97" w14:textId="1723B256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vAlign w:val="center"/>
                      </w:tcPr>
                      <w:p w14:paraId="1B8E039F" w14:textId="1AF7ED3D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93B1A" w:rsidRPr="00D80492" w14:paraId="73808F25" w14:textId="77777777" w:rsidTr="00593B1A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0CC41906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10939DA9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9E8669C" w14:textId="7777777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3B5375A" w14:textId="7777777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A1958E1" w14:textId="7777777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97379C4" w14:textId="7777777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02" w:type="pct"/>
                        <w:vAlign w:val="center"/>
                      </w:tcPr>
                      <w:p w14:paraId="6E133FB9" w14:textId="7777777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</w:tr>
                </w:tbl>
                <w:p w14:paraId="260070DC" w14:textId="77777777" w:rsidR="00240D4D" w:rsidRPr="00D80492" w:rsidRDefault="00240D4D" w:rsidP="005971E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477F0F72" w:rsidR="00240D4D" w:rsidRPr="00D80492" w:rsidRDefault="00D80492" w:rsidP="00D80492">
                  <w:pPr>
                    <w:pStyle w:val="Months"/>
                    <w:spacing w:before="2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CC855"/>
                      <w:sz w:val="52"/>
                      <w:szCs w:val="52"/>
                      <w:lang w:val="it-IT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FCC855"/>
                      <w:sz w:val="52"/>
                      <w:szCs w:val="52"/>
                      <w:lang w:bidi="ru-RU"/>
                    </w:rPr>
                    <w:t>APRIL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69"/>
                    <w:gridCol w:w="471"/>
                    <w:gridCol w:w="471"/>
                    <w:gridCol w:w="471"/>
                    <w:gridCol w:w="471"/>
                    <w:gridCol w:w="459"/>
                  </w:tblGrid>
                  <w:tr w:rsidR="00D80492" w:rsidRPr="00D80492" w14:paraId="486B25E3" w14:textId="77777777" w:rsidTr="00C67C75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7AC1FC0" w14:textId="3286FF4B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4AE8CF" w14:textId="47D3BD86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1D221CC" w14:textId="38DEF811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567455C" w14:textId="381AEE15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5DCA161" w14:textId="5E072CA0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C27E099" w14:textId="6AA19FCC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50E05008" w14:textId="200A70DE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C67C75" w:rsidRPr="00D80492" w14:paraId="18746610" w14:textId="77777777" w:rsidTr="00C67C75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1994D48" w14:textId="6068F7BD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1128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369881" w14:textId="147530B8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1128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6853C12" w14:textId="5A0F5CC0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1128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05E42A6" w14:textId="58A66837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1128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B2FC3EB" w14:textId="2224FC27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81128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27BD5DB" w14:textId="52BC7C10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1128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vAlign w:val="center"/>
                      </w:tcPr>
                      <w:p w14:paraId="33C7F0FA" w14:textId="573F388F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1128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67C75" w:rsidRPr="00D80492" w14:paraId="0B6D7401" w14:textId="77777777" w:rsidTr="00C67C75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0490BE20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3BF4D658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96F8EEB" w14:textId="4F11AECE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7CAAFC1" w14:textId="6A23865D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5C5458D" w14:textId="7C33D0FE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C09DBCE" w14:textId="080AA5E5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vAlign w:val="center"/>
                      </w:tcPr>
                      <w:p w14:paraId="214266C6" w14:textId="3F60D760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67C75" w:rsidRPr="00D80492" w14:paraId="2E5D7C27" w14:textId="77777777" w:rsidTr="00C67C75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2AF50AEE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43546BFB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BBD307A" w14:textId="7ED9CB62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3F98C93" w14:textId="67087E1E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792DA3C" w14:textId="345BBA9D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7CB3325" w14:textId="743F181C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vAlign w:val="center"/>
                      </w:tcPr>
                      <w:p w14:paraId="2975FC51" w14:textId="3EA6A674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67C75" w:rsidRPr="00D80492" w14:paraId="4FD26192" w14:textId="77777777" w:rsidTr="00C67C75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067E468A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770D4A62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31F3671" w14:textId="104AF1E4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F7881A4" w14:textId="61275ADB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D123C56" w14:textId="3F24AFF1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FA154DC" w14:textId="77FDAD9D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vAlign w:val="center"/>
                      </w:tcPr>
                      <w:p w14:paraId="3B413671" w14:textId="72EF3110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67C75" w:rsidRPr="00D80492" w14:paraId="4E4EF58A" w14:textId="77777777" w:rsidTr="00C67C75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1B34641B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1207CE7F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96D1FA8" w14:textId="4AE5CBB6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A644FB7" w14:textId="59F1B46C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552F79A" w14:textId="21AA776B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AF1736F" w14:textId="4F43A808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vAlign w:val="center"/>
                      </w:tcPr>
                      <w:p w14:paraId="7BE654C5" w14:textId="0C3874CE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67C75" w:rsidRPr="00D80492" w14:paraId="0CB933A3" w14:textId="77777777" w:rsidTr="00C67C75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42427BBD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7279B361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A832797" w14:textId="77777777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492B61A" w14:textId="77777777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B60FE7A" w14:textId="77777777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30F720E" w14:textId="77777777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2" w:type="pct"/>
                        <w:vAlign w:val="center"/>
                      </w:tcPr>
                      <w:p w14:paraId="52972D7F" w14:textId="77777777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5F4768A2" w14:textId="77777777" w:rsidR="00240D4D" w:rsidRPr="00D80492" w:rsidRDefault="00240D4D" w:rsidP="005971E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240D4D" w:rsidRPr="00D80492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09545D22" w:rsidR="00240D4D" w:rsidRPr="00D80492" w:rsidRDefault="00D80492" w:rsidP="00D80492">
                  <w:pPr>
                    <w:pStyle w:val="Months"/>
                    <w:spacing w:before="4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EA1E33"/>
                      <w:sz w:val="52"/>
                      <w:szCs w:val="52"/>
                      <w:lang w:val="it-IT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EA1E33"/>
                      <w:sz w:val="52"/>
                      <w:szCs w:val="52"/>
                      <w:lang w:bidi="ru-RU"/>
                    </w:rPr>
                    <w:t>MAJ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D80492" w:rsidRPr="00D80492" w14:paraId="4533209A" w14:textId="77777777" w:rsidTr="00D80492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937BF7" w14:textId="1C5F1C78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076CB9" w14:textId="16E57BF4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E2E5AC" w14:textId="03208614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91E9FA" w14:textId="4D815DD0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C9E446" w14:textId="6241458E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474412" w14:textId="1A835689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0B3D15" w14:textId="3A76A54C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C67C75" w:rsidRPr="00D80492" w14:paraId="38FA371F" w14:textId="77777777" w:rsidTr="00D80492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57682D8" w14:textId="61519F12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1128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867C93" w14:textId="0D6EF1FB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1128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65E0A7" w14:textId="36193C4B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1128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684AED" w14:textId="64372198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1128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0F1AEC" w14:textId="46BF9238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81128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88ABBF" w14:textId="7FEB7EFF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1128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319A52" w14:textId="6389C381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1128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67C75" w:rsidRPr="00D80492" w14:paraId="68F2BFDB" w14:textId="77777777" w:rsidTr="00D80492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72217980" w14:textId="196E124B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3F0A28" w14:textId="2ADD299C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754E50" w14:textId="5DB5D76D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4A2C39" w14:textId="05F06ACD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8F8CC1" w14:textId="2B4E4466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17A04D" w14:textId="21BF930B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30598724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67C75" w:rsidRPr="00D80492" w14:paraId="5C3EBBEF" w14:textId="77777777" w:rsidTr="00D80492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3B720E8" w14:textId="6E2E4BB6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7630C8" w14:textId="1826E8EB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3A53F4" w14:textId="61142145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B395AE" w14:textId="1A8340DA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81E61E" w14:textId="2D700355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65BF55" w14:textId="57C52CD9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07A1B5FC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67C75" w:rsidRPr="00D80492" w14:paraId="63A93A41" w14:textId="77777777" w:rsidTr="00D80492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DBCB23D" w14:textId="66F84097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0EB602" w14:textId="1D1CFBA5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6961A2" w14:textId="108E1186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D38E3F" w14:textId="647354D3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04CD3E" w14:textId="43A27FB4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42B2DE" w14:textId="3662F9A8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285EB7D8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67C75" w:rsidRPr="00D80492" w14:paraId="48D57EB2" w14:textId="77777777" w:rsidTr="00D80492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E2CB464" w14:textId="540D6BE5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1145EE" w14:textId="389BD540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B4A0FD" w14:textId="2E42A8EE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90E878" w14:textId="0BD723E1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332647" w14:textId="1B02FBC3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502DBD" w14:textId="602A0249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7FF96F04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67C75" w:rsidRPr="00D80492" w14:paraId="74CBC6B8" w14:textId="77777777" w:rsidTr="00D80492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16A44DC" w14:textId="689763C2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E08FBA" w14:textId="729748DD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F6AA4F" w14:textId="77777777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F08D6F" w14:textId="77777777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6EDB61" w14:textId="77777777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E2DC0C" w14:textId="77777777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B246660" w14:textId="77777777" w:rsidR="00240D4D" w:rsidRPr="00D80492" w:rsidRDefault="00240D4D" w:rsidP="005971E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130A61EF" w:rsidR="00240D4D" w:rsidRPr="00D80492" w:rsidRDefault="00D80492" w:rsidP="00D80492">
                  <w:pPr>
                    <w:pStyle w:val="Months"/>
                    <w:spacing w:before="4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BA9868"/>
                      <w:sz w:val="52"/>
                      <w:szCs w:val="52"/>
                      <w:lang w:val="it-IT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BA9868"/>
                      <w:sz w:val="52"/>
                      <w:szCs w:val="52"/>
                      <w:lang w:bidi="ru-RU"/>
                    </w:rPr>
                    <w:t>JUNIJ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D80492" w:rsidRPr="00D80492" w14:paraId="43FDBBAF" w14:textId="77777777" w:rsidTr="00D80492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CCD867C" w14:textId="691FE9D3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AD34CA" w14:textId="783C49DC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CEF8E2" w14:textId="37FF10D5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2EC53A" w14:textId="40A327A5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5114B7" w14:textId="5B3127E2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F9497BC" w14:textId="57C36955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8DC64F" w14:textId="25E1843A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240D4D" w:rsidRPr="00D80492" w14:paraId="10101CD6" w14:textId="77777777" w:rsidTr="00D80492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7816137E" w14:textId="0A6C1A04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MonthStart6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sabato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" 1 ""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F6D0B3" w14:textId="5BDF367C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1753"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B10352" w14:textId="7C7592CD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D945A5" w14:textId="27A1AFFD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51A83A" w14:textId="6EE0B8F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AF9861" w14:textId="00C1B806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759CE0" w14:textId="5046553C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7A162450" w14:textId="77777777" w:rsidTr="00D80492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52F00F4" w14:textId="105C86DA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4467DC" w14:textId="5C0007ED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65126E1" w14:textId="2531004F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4D7C46" w14:textId="7951623D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A570E9" w14:textId="2F114F4B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E94833" w14:textId="30EE3924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7901A615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3BBD0250" w14:textId="77777777" w:rsidTr="00D80492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3E7C0667" w14:textId="67C0B6F3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0E6247" w14:textId="58114D24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DD14DC" w14:textId="043C6681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76184E" w14:textId="3BD1F75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8F671C" w14:textId="0BD85658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73AA43" w14:textId="7B097EA4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2BD37BA5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63CC90BE" w14:textId="77777777" w:rsidTr="00D80492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D0E9B3D" w14:textId="59C0385F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666DBF" w14:textId="262819F3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8CF228" w14:textId="019575DF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32C419" w14:textId="3150EFA4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99A536" w14:textId="4CFF5BC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63CFF2" w14:textId="32349195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1487E0FB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47AB0675" w14:textId="77777777" w:rsidTr="00D80492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9D9ADCD" w14:textId="012A8569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ED7713" w14:textId="57E62053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FDF96F" w14:textId="3E10B410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56CF98" w14:textId="46F3A0CC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66E3DE" w14:textId="25B83B03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4099FC" w14:textId="63D3FB1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1F4DBEFF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3E8BAD15" w14:textId="77777777" w:rsidTr="00D80492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7239B36" w14:textId="67B99B19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061EE3" w14:textId="0D8718BA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DBD41E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653ADF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904AC9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91EFB0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54C2834" w14:textId="77777777" w:rsidR="00240D4D" w:rsidRPr="00D80492" w:rsidRDefault="00240D4D" w:rsidP="005971E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2B193863" w:rsidR="00240D4D" w:rsidRPr="00D80492" w:rsidRDefault="00D80492" w:rsidP="00D80492">
                  <w:pPr>
                    <w:pStyle w:val="Months"/>
                    <w:spacing w:before="4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84C89D"/>
                      <w:sz w:val="52"/>
                      <w:szCs w:val="52"/>
                      <w:lang w:val="it-IT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84C89D"/>
                      <w:sz w:val="52"/>
                      <w:szCs w:val="52"/>
                      <w:lang w:bidi="ru-RU"/>
                    </w:rPr>
                    <w:t>JULIJ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69"/>
                    <w:gridCol w:w="471"/>
                    <w:gridCol w:w="471"/>
                    <w:gridCol w:w="471"/>
                    <w:gridCol w:w="471"/>
                    <w:gridCol w:w="460"/>
                  </w:tblGrid>
                  <w:tr w:rsidR="00D80492" w:rsidRPr="00D80492" w14:paraId="65F48B94" w14:textId="77777777" w:rsidTr="00C67C75">
                    <w:trPr>
                      <w:trHeight w:val="17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EEB0A9E" w14:textId="07B0D3D7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A031FA6" w14:textId="2B84A0C1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4E1EB63" w14:textId="5642B029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A1004C4" w14:textId="570C6166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39397D7" w14:textId="6A42605A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034D544" w14:textId="44A74823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35E67A74" w14:textId="5AE71AA1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C67C75" w:rsidRPr="00D80492" w14:paraId="695417E5" w14:textId="77777777" w:rsidTr="00C67C75">
                    <w:trPr>
                      <w:trHeight w:val="350"/>
                    </w:trPr>
                    <w:tc>
                      <w:tcPr>
                        <w:tcW w:w="706" w:type="pct"/>
                      </w:tcPr>
                      <w:p w14:paraId="719BABFE" w14:textId="4DABF525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1128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C221972" w14:textId="65107C31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1128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43371317" w14:textId="7BA2FE36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1128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32E429C1" w14:textId="7BD66905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1128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7622A721" w14:textId="5425481F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81128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2A728AE9" w14:textId="5A235190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1128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</w:tcPr>
                      <w:p w14:paraId="0747D21B" w14:textId="5BCEE910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1128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67C75" w:rsidRPr="00D80492" w14:paraId="3A7F1548" w14:textId="77777777" w:rsidTr="00C67C75">
                    <w:trPr>
                      <w:trHeight w:val="336"/>
                    </w:trPr>
                    <w:tc>
                      <w:tcPr>
                        <w:tcW w:w="706" w:type="pct"/>
                      </w:tcPr>
                      <w:p w14:paraId="5A258DF9" w14:textId="60D73419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1FA15EB3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225E8991" w14:textId="71479939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1FD04F54" w14:textId="1460F0CC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15800037" w14:textId="08939F97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6A950862" w14:textId="0D059CD3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</w:tcPr>
                      <w:p w14:paraId="726F7F99" w14:textId="4FE26A0C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67C75" w:rsidRPr="00D80492" w14:paraId="1BD473A1" w14:textId="77777777" w:rsidTr="00C67C75">
                    <w:trPr>
                      <w:trHeight w:val="350"/>
                    </w:trPr>
                    <w:tc>
                      <w:tcPr>
                        <w:tcW w:w="706" w:type="pct"/>
                      </w:tcPr>
                      <w:p w14:paraId="38603902" w14:textId="14DB09A4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4C3BACD6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3599CD95" w14:textId="62632E57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6870AC23" w14:textId="1B7E9D5E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4588A0D8" w14:textId="20643D2C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258F480D" w14:textId="41A37D2B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</w:tcPr>
                      <w:p w14:paraId="04CBDC70" w14:textId="4D228D76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67C75" w:rsidRPr="00D80492" w14:paraId="0943E547" w14:textId="77777777" w:rsidTr="00C67C75">
                    <w:trPr>
                      <w:trHeight w:val="350"/>
                    </w:trPr>
                    <w:tc>
                      <w:tcPr>
                        <w:tcW w:w="706" w:type="pct"/>
                      </w:tcPr>
                      <w:p w14:paraId="4064B125" w14:textId="44F653EA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05CEA5B5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1DEE0372" w14:textId="1ADEC965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4F06F684" w14:textId="2161657E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592C1871" w14:textId="1FC1FF63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0BB295E0" w14:textId="768C9FC0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</w:tcPr>
                      <w:p w14:paraId="5D2C584A" w14:textId="33004F0B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67C75" w:rsidRPr="00D80492" w14:paraId="00083E5B" w14:textId="77777777" w:rsidTr="00C67C75">
                    <w:trPr>
                      <w:trHeight w:val="336"/>
                    </w:trPr>
                    <w:tc>
                      <w:tcPr>
                        <w:tcW w:w="706" w:type="pct"/>
                      </w:tcPr>
                      <w:p w14:paraId="0CBF98D5" w14:textId="4D12AAF5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786A5DA1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7715E5E2" w14:textId="6EEC247E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1E2109C3" w14:textId="78240C6D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74803EA6" w14:textId="360AC6AB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76F06B13" w14:textId="476F6073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</w:tcPr>
                      <w:p w14:paraId="0048B304" w14:textId="5BE4672F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67C75" w:rsidRPr="00D80492" w14:paraId="663D57F0" w14:textId="77777777" w:rsidTr="00C67C75">
                    <w:trPr>
                      <w:trHeight w:val="350"/>
                    </w:trPr>
                    <w:tc>
                      <w:tcPr>
                        <w:tcW w:w="706" w:type="pct"/>
                      </w:tcPr>
                      <w:p w14:paraId="574CC861" w14:textId="04093C8A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2962006D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7960028F" w14:textId="77777777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</w:tcPr>
                      <w:p w14:paraId="734F2860" w14:textId="77777777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</w:tcPr>
                      <w:p w14:paraId="3ECCD19A" w14:textId="77777777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</w:tcPr>
                      <w:p w14:paraId="5291DBFB" w14:textId="77777777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3" w:type="pct"/>
                      </w:tcPr>
                      <w:p w14:paraId="40B1209F" w14:textId="77777777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B208CE" w14:textId="77777777" w:rsidR="00240D4D" w:rsidRPr="00D80492" w:rsidRDefault="00240D4D" w:rsidP="005971E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4C0BCA82" w:rsidR="00240D4D" w:rsidRPr="00D80492" w:rsidRDefault="00D80492" w:rsidP="00D80492">
                  <w:pPr>
                    <w:pStyle w:val="Months"/>
                    <w:spacing w:before="4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E7148C"/>
                      <w:sz w:val="52"/>
                      <w:szCs w:val="52"/>
                      <w:lang w:val="it-IT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E7148C"/>
                      <w:sz w:val="52"/>
                      <w:szCs w:val="52"/>
                      <w:lang w:bidi="ru-RU"/>
                    </w:rPr>
                    <w:t>AVGUST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69"/>
                    <w:gridCol w:w="471"/>
                    <w:gridCol w:w="471"/>
                    <w:gridCol w:w="471"/>
                    <w:gridCol w:w="471"/>
                    <w:gridCol w:w="460"/>
                  </w:tblGrid>
                  <w:tr w:rsidR="00D80492" w:rsidRPr="00D80492" w14:paraId="27BAE27B" w14:textId="77777777" w:rsidTr="00593B1A">
                    <w:trPr>
                      <w:trHeight w:val="17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81C41B3" w14:textId="296E9EBB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114B97" w14:textId="22592DC1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58DB859" w14:textId="0AC18072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8E5F5A9" w14:textId="7DBFDABD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90E5199" w14:textId="7172F261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55D486E" w14:textId="3D1DF7C7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36B06261" w14:textId="5957D808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593B1A" w:rsidRPr="00D80492" w14:paraId="4F4E23C6" w14:textId="77777777" w:rsidTr="00593B1A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478F47D9" w14:textId="7AAED363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C42E64" w14:textId="353CC3A4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7349503" w14:textId="6C788171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7455009" w14:textId="104B1160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91C28BC" w14:textId="1E92BD8D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853885E" w14:textId="25FB5192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77A35057" w14:textId="0657B605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93B1A" w:rsidRPr="00D80492" w14:paraId="662A0AB8" w14:textId="77777777" w:rsidTr="00593B1A">
                    <w:trPr>
                      <w:trHeight w:val="336"/>
                    </w:trPr>
                    <w:tc>
                      <w:tcPr>
                        <w:tcW w:w="706" w:type="pct"/>
                        <w:vAlign w:val="center"/>
                      </w:tcPr>
                      <w:p w14:paraId="03BF3AAD" w14:textId="77341A4A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7BB0DE99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7201F9D" w14:textId="1EA08990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6698DC5" w14:textId="55BE0E8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A70A032" w14:textId="750A42A4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DBE9201" w14:textId="3E1829AF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02F4032A" w14:textId="732CEE60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93B1A" w:rsidRPr="00D80492" w14:paraId="6825CDB3" w14:textId="77777777" w:rsidTr="00593B1A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75EA11FB" w14:textId="2FA0923A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7EB855B9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E8EF2D7" w14:textId="06E1C86A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D06E23F" w14:textId="000307DB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C2250F2" w14:textId="362CD07F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B882763" w14:textId="7F3CFD61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715BC1C6" w14:textId="387F8910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93B1A" w:rsidRPr="00D80492" w14:paraId="2337F0FE" w14:textId="77777777" w:rsidTr="00593B1A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0D514723" w14:textId="6A54DA40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0F4392E2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C41D5A3" w14:textId="32B01FD3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4AD82F7" w14:textId="07654C68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F8629C5" w14:textId="74563572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8FD3245" w14:textId="7248F101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247E7AC1" w14:textId="45864198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93B1A" w:rsidRPr="00D80492" w14:paraId="4BA8EE02" w14:textId="77777777" w:rsidTr="00593B1A">
                    <w:trPr>
                      <w:trHeight w:val="336"/>
                    </w:trPr>
                    <w:tc>
                      <w:tcPr>
                        <w:tcW w:w="706" w:type="pct"/>
                        <w:vAlign w:val="center"/>
                      </w:tcPr>
                      <w:p w14:paraId="34250090" w14:textId="56513195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5F76B312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41569ED" w14:textId="66007942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48D9106" w14:textId="35E70D9A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6016A8C" w14:textId="67346F8A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F614EC2" w14:textId="6431D8A3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23173069" w14:textId="1AD4848C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93B1A" w:rsidRPr="00D80492" w14:paraId="3673A2D9" w14:textId="77777777" w:rsidTr="00593B1A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2ABF8F9B" w14:textId="101132DC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5CE0A5BE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C76F8A2" w14:textId="7777777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B2D5F5A" w14:textId="7777777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6AFED51" w14:textId="7777777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6300C5F" w14:textId="7777777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2C579173" w14:textId="7777777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8E383FC" w14:textId="77777777" w:rsidR="00240D4D" w:rsidRPr="00D80492" w:rsidRDefault="00240D4D" w:rsidP="005971E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240D4D" w:rsidRPr="00D80492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64650691" w:rsidR="00240D4D" w:rsidRPr="00D80492" w:rsidRDefault="00D80492" w:rsidP="00D80492">
                  <w:pPr>
                    <w:pStyle w:val="Months"/>
                    <w:spacing w:before="8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17444"/>
                      <w:sz w:val="52"/>
                      <w:szCs w:val="52"/>
                      <w:lang w:val="it-IT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F17444"/>
                      <w:sz w:val="52"/>
                      <w:szCs w:val="52"/>
                      <w:lang w:bidi="ru-RU"/>
                    </w:rPr>
                    <w:t>SEPTEMBER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D80492" w:rsidRPr="00D80492" w14:paraId="6E92A4E3" w14:textId="77777777" w:rsidTr="00D80492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37E20BD" w14:textId="1D83DB47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BAB9FE" w14:textId="0A38D217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7E1C1D" w14:textId="2CC813E4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097261" w14:textId="1F80F497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75D82B" w14:textId="0636A0A2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F2B6E0" w14:textId="35F07E86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E6D45" w14:textId="2CDB6C4D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240D4D" w:rsidRPr="00D80492" w14:paraId="191EEF27" w14:textId="77777777" w:rsidTr="00D80492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ACC9AD8" w14:textId="5A7FAB3E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MonthStart9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domenica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" 1 ""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65D060A" w14:textId="301ED07E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MonthStart9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domenica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=A2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=A2+1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BDA8F8" w14:textId="287F826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1753"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07E4D3" w14:textId="32AD7D5C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E22500" w14:textId="6EFD84DC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B27399" w14:textId="0AB7A372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09A57F" w14:textId="0707DF28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6EE1544C" w14:textId="77777777" w:rsidTr="00D80492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2C961F1" w14:textId="6E2E92B9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BF2BED" w14:textId="539F0896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04E09D" w14:textId="3D210694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29C5BF" w14:textId="0423AE68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93FAA3" w14:textId="11A6ED66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033FA5" w14:textId="0B6E8989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2ED0F9F8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0E1942DA" w14:textId="77777777" w:rsidTr="00D80492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56BD514" w14:textId="3671C021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DA48A5" w14:textId="10422544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219664" w14:textId="0E79607F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9359DC" w14:textId="44744963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EB3D77" w14:textId="229CDB08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A1D153" w14:textId="63E2EB91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657C7C2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343588CF" w14:textId="77777777" w:rsidTr="00D80492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7A2651C6" w14:textId="558C765B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1C1C0E" w14:textId="4EECC991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6D1A20" w14:textId="5675FFF4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90440C" w14:textId="14EA6003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8F551A" w14:textId="7710FEBE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C0B0FF" w14:textId="28E8FD9D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41FE0C51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487DB3AB" w14:textId="77777777" w:rsidTr="00D80492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4CE423F" w14:textId="35CA3A04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D02494" w14:textId="2F617DB4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183CBA" w14:textId="0C68BC6D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DE61E5" w14:textId="62A2B041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5E5C1E" w14:textId="3534FA2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00C123" w14:textId="2ACDD07D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1695AD86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5F9738C0" w14:textId="77777777" w:rsidTr="00D80492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962714E" w14:textId="6CE0CB7C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A16A11" w14:textId="2BA1A4B8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6EF8DF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4E7606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12BD7D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FC413F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1377DC9" w14:textId="77777777" w:rsidR="00240D4D" w:rsidRPr="00D80492" w:rsidRDefault="00240D4D" w:rsidP="005971E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7BD54EB5" w:rsidR="00240D4D" w:rsidRPr="00D80492" w:rsidRDefault="00D80492" w:rsidP="00D80492">
                  <w:pPr>
                    <w:pStyle w:val="Months"/>
                    <w:spacing w:before="8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23BDD5"/>
                      <w:sz w:val="52"/>
                      <w:szCs w:val="52"/>
                      <w:lang w:val="it-IT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23BDD5"/>
                      <w:sz w:val="52"/>
                      <w:szCs w:val="52"/>
                      <w:lang w:bidi="ru-RU"/>
                    </w:rPr>
                    <w:t>OKTOBER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D80492" w:rsidRPr="00D80492" w14:paraId="1DAA9906" w14:textId="77777777" w:rsidTr="00D80492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268EF6" w14:textId="56A89498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4767A8" w14:textId="7B6044DE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A606E45" w14:textId="00A07FEE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734FE5" w14:textId="3154CBDB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CBD37" w14:textId="087A07C5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83A338" w14:textId="3E39528C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C199D0C" w14:textId="5CC37FF9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C67C75" w:rsidRPr="00D80492" w14:paraId="048A2737" w14:textId="77777777" w:rsidTr="00D80492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34BD2F7B" w14:textId="0FEB2333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1128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D35348" w14:textId="2C3B67EF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1128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2EC394" w14:textId="205AD37D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1128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11D71D" w14:textId="047CDAB0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1128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763EE9" w14:textId="2024EDA5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81128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586682" w14:textId="5B5E6B93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1128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61586C" w14:textId="6ADBA11B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1128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67C75" w:rsidRPr="00D80492" w14:paraId="4556AA3B" w14:textId="77777777" w:rsidTr="00D80492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30F25BF" w14:textId="23BC852F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27F624" w14:textId="5974F1D9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1A902F" w14:textId="1A4540C9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1A0B06" w14:textId="57CF48E8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25EEF8" w14:textId="4273B9FF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4DA1CC" w14:textId="365A5586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22FEE8A5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67C75" w:rsidRPr="00D80492" w14:paraId="3841C5FA" w14:textId="77777777" w:rsidTr="00D80492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28CD6B08" w14:textId="4B94416B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8FE453" w14:textId="0A3FA7A7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373CDE" w14:textId="352C482A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26B5BE" w14:textId="71B486A6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16EA20" w14:textId="1B6F89C6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20BEFD" w14:textId="5F9A0133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7EF3CACA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67C75" w:rsidRPr="00D80492" w14:paraId="63A3FB71" w14:textId="77777777" w:rsidTr="00D80492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E54D898" w14:textId="45A21771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0611B7" w14:textId="6393351B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E272CC" w14:textId="5E468E93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5AC35F" w14:textId="321E5A4D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05BD05" w14:textId="77827AF1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315AC8" w14:textId="74E19BB8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794C4B60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67C75" w:rsidRPr="00D80492" w14:paraId="48EFB191" w14:textId="77777777" w:rsidTr="00D80492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F21411" w14:textId="0859DDD8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F886DF" w14:textId="74664C3D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5B09C7" w14:textId="591C8AD8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92FF5E" w14:textId="2F9380B6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5B9E74" w14:textId="29615D36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DA91CB" w14:textId="4A9BC5BA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12E8DDA8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67C75" w:rsidRPr="00D80492" w14:paraId="6CC5E29B" w14:textId="77777777" w:rsidTr="00D80492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2E7BD1B5" w14:textId="40E731F5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28D1E9" w14:textId="081EFD3A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112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09CA96" w14:textId="77777777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ADA865" w14:textId="77777777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22049B" w14:textId="77777777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1786F2" w14:textId="77777777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C67C75" w:rsidRPr="00D80492" w:rsidRDefault="00C67C75" w:rsidP="00C67C7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1E1777A" w14:textId="77777777" w:rsidR="00240D4D" w:rsidRPr="00D80492" w:rsidRDefault="00240D4D" w:rsidP="005971E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53E50FF5" w:rsidR="00240D4D" w:rsidRPr="00D80492" w:rsidRDefault="00D80492" w:rsidP="00D80492">
                  <w:pPr>
                    <w:pStyle w:val="Months"/>
                    <w:spacing w:before="8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51358F"/>
                      <w:sz w:val="52"/>
                      <w:szCs w:val="52"/>
                      <w:lang w:val="it-IT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51358F"/>
                      <w:sz w:val="52"/>
                      <w:szCs w:val="52"/>
                      <w:lang w:bidi="ru-RU"/>
                    </w:rPr>
                    <w:t>NOVEMBER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69"/>
                    <w:gridCol w:w="471"/>
                    <w:gridCol w:w="471"/>
                    <w:gridCol w:w="471"/>
                    <w:gridCol w:w="471"/>
                    <w:gridCol w:w="460"/>
                  </w:tblGrid>
                  <w:tr w:rsidR="00D80492" w:rsidRPr="00D80492" w14:paraId="504BFB33" w14:textId="77777777" w:rsidTr="00593B1A">
                    <w:trPr>
                      <w:trHeight w:val="17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4911DBF" w14:textId="3024587B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E2F19E6" w14:textId="077E621E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00193F3" w14:textId="63CAC637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795B3D0" w14:textId="0909A4F3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51FE0A5" w14:textId="376259D2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2F9E89F" w14:textId="5480E133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485DC499" w14:textId="5E417B11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593B1A" w:rsidRPr="00D80492" w14:paraId="4138B158" w14:textId="77777777" w:rsidTr="00593B1A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0DF0A74D" w14:textId="36D4CE26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4EEB4B" w14:textId="4FB62B86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2A59089" w14:textId="3C8BD018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4A6AE03" w14:textId="0B8248EC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96E858D" w14:textId="7BD36B5D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006519B" w14:textId="3F5E8738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1D7589EB" w14:textId="13DA4104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93B1A" w:rsidRPr="00D80492" w14:paraId="74503BC8" w14:textId="77777777" w:rsidTr="00593B1A">
                    <w:trPr>
                      <w:trHeight w:val="336"/>
                    </w:trPr>
                    <w:tc>
                      <w:tcPr>
                        <w:tcW w:w="706" w:type="pct"/>
                        <w:vAlign w:val="center"/>
                      </w:tcPr>
                      <w:p w14:paraId="36F866EB" w14:textId="20E0730A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5E87E359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37B76E5" w14:textId="4299CB25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28D013C" w14:textId="738C708B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6755708" w14:textId="74D1EDB4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E9887AC" w14:textId="6E9C2C46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3C99D369" w14:textId="67C93402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93B1A" w:rsidRPr="00D80492" w14:paraId="7D2E9130" w14:textId="77777777" w:rsidTr="00593B1A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4512634A" w14:textId="3A77857B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7A75B881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A580905" w14:textId="1789CFC2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E5EDA76" w14:textId="5574A7E4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7EFABF1" w14:textId="483ED313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0A43CE6" w14:textId="4DF60D9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67C14986" w14:textId="4BA548B3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93B1A" w:rsidRPr="00D80492" w14:paraId="0C39DE3A" w14:textId="77777777" w:rsidTr="00593B1A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7E84D3C6" w14:textId="7DCB28CD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107FBD4E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F063550" w14:textId="581E12C4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C37FB0E" w14:textId="124DA5CE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AA71C62" w14:textId="3E9FA2E4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7F89C58" w14:textId="579B309F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37928D0C" w14:textId="17F40603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93B1A" w:rsidRPr="00D80492" w14:paraId="025F2089" w14:textId="77777777" w:rsidTr="00593B1A">
                    <w:trPr>
                      <w:trHeight w:val="336"/>
                    </w:trPr>
                    <w:tc>
                      <w:tcPr>
                        <w:tcW w:w="706" w:type="pct"/>
                        <w:vAlign w:val="center"/>
                      </w:tcPr>
                      <w:p w14:paraId="230F1AE2" w14:textId="2E38E9BC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336A6E76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9D75CF5" w14:textId="76C79133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6161C89" w14:textId="494D38F2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951A596" w14:textId="46B32BE0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C4A41F6" w14:textId="2C2D93E5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07D14560" w14:textId="68E810D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93B1A" w:rsidRPr="00D80492" w14:paraId="72FD00B3" w14:textId="77777777" w:rsidTr="00593B1A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166FE523" w14:textId="3CC45C4C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2F0CCF58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3D4E4E9" w14:textId="7777777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95E8EE5" w14:textId="7777777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B9CAF47" w14:textId="7777777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4FCE03B" w14:textId="7777777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4432FC11" w14:textId="7777777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</w:tr>
                </w:tbl>
                <w:p w14:paraId="43A637F0" w14:textId="77777777" w:rsidR="00240D4D" w:rsidRPr="00D80492" w:rsidRDefault="00240D4D" w:rsidP="005971E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055A518C" w:rsidR="00240D4D" w:rsidRPr="00D80492" w:rsidRDefault="00D80492" w:rsidP="00D80492">
                  <w:pPr>
                    <w:pStyle w:val="Months"/>
                    <w:spacing w:before="8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65C472"/>
                      <w:sz w:val="52"/>
                      <w:szCs w:val="52"/>
                      <w:lang w:val="it-IT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65C472"/>
                      <w:sz w:val="52"/>
                      <w:szCs w:val="52"/>
                      <w:lang w:bidi="ru-RU"/>
                    </w:rPr>
                    <w:t>DECEMBER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D80492" w:rsidRPr="00D80492" w14:paraId="0CA8349C" w14:textId="77777777" w:rsidTr="00D80492">
                    <w:trPr>
                      <w:trHeight w:val="170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00098BB" w14:textId="472860AE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1F03D3C" w14:textId="6039CE2F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86A1803" w14:textId="4EB9D542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9281689" w14:textId="5F815E5E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1F571BF" w14:textId="5B3C9088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0195620" w14:textId="0E35E3CD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09C3C5" w14:textId="5E76A9D0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240D4D" w:rsidRPr="00D80492" w14:paraId="0B2F30B0" w14:textId="77777777" w:rsidTr="00D80492">
                    <w:trPr>
                      <w:trHeight w:val="350"/>
                    </w:trPr>
                    <w:tc>
                      <w:tcPr>
                        <w:tcW w:w="705" w:type="pct"/>
                        <w:vAlign w:val="center"/>
                      </w:tcPr>
                      <w:p w14:paraId="2BF7088F" w14:textId="67B87B75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MonthStart12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domenica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" 1 ""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01F28" w14:textId="0AE76A02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MonthStart12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domenica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=A2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=A2+1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88806C3" w14:textId="1E569BFB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1753"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57860C0" w14:textId="2C8D74E4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6246D88" w14:textId="2CC2D5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E8AD4B2" w14:textId="62B487BD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0E85C9" w14:textId="3457B9F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34AB1B96" w14:textId="77777777" w:rsidTr="00D80492">
                    <w:trPr>
                      <w:trHeight w:val="336"/>
                    </w:trPr>
                    <w:tc>
                      <w:tcPr>
                        <w:tcW w:w="705" w:type="pct"/>
                        <w:vAlign w:val="center"/>
                      </w:tcPr>
                      <w:p w14:paraId="2C6B7A0C" w14:textId="437DFF80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7A7361E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BF848C4" w14:textId="40E6107C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F0C7353" w14:textId="60BEE0D9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BB1151C" w14:textId="39ADE8D1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383CAD5" w14:textId="4FEF066A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6F57E9CD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05C96A10" w14:textId="77777777" w:rsidTr="00D80492">
                    <w:trPr>
                      <w:trHeight w:val="350"/>
                    </w:trPr>
                    <w:tc>
                      <w:tcPr>
                        <w:tcW w:w="705" w:type="pct"/>
                        <w:vAlign w:val="center"/>
                      </w:tcPr>
                      <w:p w14:paraId="234E0F41" w14:textId="1D0559FB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18012CE3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56AA936" w14:textId="76D19E2A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7EA5A59" w14:textId="3C895B7C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4991173" w14:textId="72BEF89C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F3F5234" w14:textId="7B8E3108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156971AF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2A63608C" w14:textId="77777777" w:rsidTr="00D80492">
                    <w:trPr>
                      <w:trHeight w:val="350"/>
                    </w:trPr>
                    <w:tc>
                      <w:tcPr>
                        <w:tcW w:w="705" w:type="pct"/>
                        <w:vAlign w:val="center"/>
                      </w:tcPr>
                      <w:p w14:paraId="1AF68CC1" w14:textId="395D9674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7B06A7EF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EF3DD30" w14:textId="55178D14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C794CC8" w14:textId="331D5F43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4838665" w14:textId="08051D31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4C7C6B4" w14:textId="20E9D3E8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6E8F11B4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35920EEE" w14:textId="77777777" w:rsidTr="00D80492">
                    <w:trPr>
                      <w:trHeight w:val="336"/>
                    </w:trPr>
                    <w:tc>
                      <w:tcPr>
                        <w:tcW w:w="705" w:type="pct"/>
                        <w:vAlign w:val="center"/>
                      </w:tcPr>
                      <w:p w14:paraId="417B9C7F" w14:textId="59817F6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18FCE77A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212F9BC" w14:textId="370806E5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D03699A" w14:textId="61EA6254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6F71DA6" w14:textId="607D2D1E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13947F0" w14:textId="0D721D82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18EFFAAA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14DEC3D6" w14:textId="77777777" w:rsidTr="00D80492">
                    <w:trPr>
                      <w:trHeight w:val="350"/>
                    </w:trPr>
                    <w:tc>
                      <w:tcPr>
                        <w:tcW w:w="705" w:type="pct"/>
                        <w:vAlign w:val="center"/>
                      </w:tcPr>
                      <w:p w14:paraId="3F53804D" w14:textId="4C28C159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3069CF35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67C7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E650445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461B0BF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2C66123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F8935B6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3A58C6" w14:textId="77777777" w:rsidR="00240D4D" w:rsidRPr="00D80492" w:rsidRDefault="00240D4D" w:rsidP="005971E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D80492" w:rsidRDefault="00E50BDE" w:rsidP="005971EE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DF0A038" w:rsidR="00F93E3B" w:rsidRPr="00D80492" w:rsidRDefault="00F93E3B" w:rsidP="005971EE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D80492" w:rsidSect="003566BD">
      <w:pgSz w:w="16838" w:h="11906" w:orient="landscape" w:code="9"/>
      <w:pgMar w:top="454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D4927" w14:textId="77777777" w:rsidR="0087771D" w:rsidRDefault="0087771D">
      <w:pPr>
        <w:spacing w:after="0"/>
      </w:pPr>
      <w:r>
        <w:separator/>
      </w:r>
    </w:p>
  </w:endnote>
  <w:endnote w:type="continuationSeparator" w:id="0">
    <w:p w14:paraId="031F06B9" w14:textId="77777777" w:rsidR="0087771D" w:rsidRDefault="0087771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EAE71" w14:textId="77777777" w:rsidR="0087771D" w:rsidRDefault="0087771D">
      <w:pPr>
        <w:spacing w:after="0"/>
      </w:pPr>
      <w:r>
        <w:separator/>
      </w:r>
    </w:p>
  </w:footnote>
  <w:footnote w:type="continuationSeparator" w:id="0">
    <w:p w14:paraId="0101A1EA" w14:textId="77777777" w:rsidR="0087771D" w:rsidRDefault="0087771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11F7C"/>
    <w:rsid w:val="001274F3"/>
    <w:rsid w:val="00151CCE"/>
    <w:rsid w:val="001B01F9"/>
    <w:rsid w:val="001C41F9"/>
    <w:rsid w:val="00240D4D"/>
    <w:rsid w:val="002562E7"/>
    <w:rsid w:val="00285C1D"/>
    <w:rsid w:val="003327F5"/>
    <w:rsid w:val="00340CAF"/>
    <w:rsid w:val="003566BD"/>
    <w:rsid w:val="00397BE6"/>
    <w:rsid w:val="003C0D41"/>
    <w:rsid w:val="003E085C"/>
    <w:rsid w:val="003E7B3A"/>
    <w:rsid w:val="00416364"/>
    <w:rsid w:val="00431B29"/>
    <w:rsid w:val="004332BA"/>
    <w:rsid w:val="00440416"/>
    <w:rsid w:val="00462EAD"/>
    <w:rsid w:val="004A6170"/>
    <w:rsid w:val="004F6AAC"/>
    <w:rsid w:val="00512F2D"/>
    <w:rsid w:val="00570FBB"/>
    <w:rsid w:val="00583B82"/>
    <w:rsid w:val="005923AC"/>
    <w:rsid w:val="00593B1A"/>
    <w:rsid w:val="005971EE"/>
    <w:rsid w:val="005D5149"/>
    <w:rsid w:val="005E656F"/>
    <w:rsid w:val="00653B95"/>
    <w:rsid w:val="00667021"/>
    <w:rsid w:val="006974E1"/>
    <w:rsid w:val="006C0896"/>
    <w:rsid w:val="006E7EE5"/>
    <w:rsid w:val="006F513E"/>
    <w:rsid w:val="00735EB0"/>
    <w:rsid w:val="007C0139"/>
    <w:rsid w:val="007D45A1"/>
    <w:rsid w:val="007F53A2"/>
    <w:rsid w:val="007F564D"/>
    <w:rsid w:val="0087771D"/>
    <w:rsid w:val="008B1201"/>
    <w:rsid w:val="008F16F7"/>
    <w:rsid w:val="00904B21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F2FB2"/>
    <w:rsid w:val="00B37C7E"/>
    <w:rsid w:val="00B63AE5"/>
    <w:rsid w:val="00B65B09"/>
    <w:rsid w:val="00B85583"/>
    <w:rsid w:val="00B9476B"/>
    <w:rsid w:val="00BC3952"/>
    <w:rsid w:val="00BE5AB8"/>
    <w:rsid w:val="00C44DFB"/>
    <w:rsid w:val="00C6519B"/>
    <w:rsid w:val="00C67C75"/>
    <w:rsid w:val="00C70F21"/>
    <w:rsid w:val="00C7354B"/>
    <w:rsid w:val="00C91F9B"/>
    <w:rsid w:val="00CE0D44"/>
    <w:rsid w:val="00D80492"/>
    <w:rsid w:val="00DE32AC"/>
    <w:rsid w:val="00E1407A"/>
    <w:rsid w:val="00E31753"/>
    <w:rsid w:val="00E318B9"/>
    <w:rsid w:val="00E50BDE"/>
    <w:rsid w:val="00E53B2B"/>
    <w:rsid w:val="00E774CD"/>
    <w:rsid w:val="00E77E1D"/>
    <w:rsid w:val="00ED75B6"/>
    <w:rsid w:val="00EF1F0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3423</Words>
  <Characters>19517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2022-05-22T06:54:00Z</dcterms:created>
  <dcterms:modified xsi:type="dcterms:W3CDTF">2022-05-22T06:54:00Z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