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8DCD809" w:rsidR="003E085C" w:rsidRPr="001C6830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B7DD3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73E776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C6830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50C1B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6039A08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4EAA2A0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212D70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30B010E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0591537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10F28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2E02E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AAD0A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F5672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709F1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0AD74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55DE7C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8F8A6D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A30E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679E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E9454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CCD9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7D225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F4FCA3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14FF91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22CC4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07A7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B7D02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7AB98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213D1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716460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12E4B2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E145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3A080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5AAB8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98537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A340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3F9CC5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329785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47E1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09D3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9788E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294D9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0E583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05B99E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016544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EC96E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E597D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2F34A1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F426D2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61624C9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08ED9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DEECAE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462393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0EB84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6FC7B648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AAE91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8B7FC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C0BA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F0531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32FBD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536046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81FE8B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10D6E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ACCD7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B680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D05C2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166E2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17674E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7A1358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EF7C5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DD75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B54F4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24FED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8D169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147150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F27673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8B649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42E70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F4643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8E3A4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78527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295151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86776D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2FD5B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5408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B387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B3A00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A31A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940E20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1A414B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A3E8D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7E77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13C276A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08025ED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129CC5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A19E1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62A6D6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B04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9C14AE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799386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3295A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C182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3EB85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586CA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333CE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BA9BC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768B69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D04C7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6909A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1BD0F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7146E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C6F7E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D59DD2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A947C4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B0236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A4DC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8AFE6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24BC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6A9C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8249D1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F9B431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60EB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48E3A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B2920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D5ED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AC585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C18316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BE1625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F2BE2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19F59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99212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A23E3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15585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A257F2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748E96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E0F7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AAF60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0A0A836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5194E5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46B0CA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1B4FA4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115E1A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EBC465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7B54B31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66BD637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C4E56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04DACB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77EBD6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71A4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96FE8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39A0E9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7257CD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8DA2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F7AB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5938C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E2BB7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8D5F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1BD83D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AF2EB6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0C273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21674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E004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56B93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9C574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8F76D5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A75483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ACA1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9DA35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8D47F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F87EE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AA150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08D203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3482C71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6015A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0C327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2590E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C13AF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B3B9E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7A9D0B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5B984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C5C2A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266F5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326E728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DC87EB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6A4AD0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48EAC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EA2EAB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E6324A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734700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441F906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25FE1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2903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1BEFA7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3BB8BD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33FE3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F39BF4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1657EFC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D6587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6BCCF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58E97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42CD2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4E1EF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0B51AF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B6596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720B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93AF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C7AEF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3584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D5563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65E595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069E4A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1F72B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3EA0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927C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99D0A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BFD3C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3FB54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4E1929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DD532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997A1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93B8D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C2D55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BED0F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71596E5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9DFD26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2D8D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8493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D190BA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C7850C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04ADE7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1656C2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569525F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76F8A7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212A0D3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B24393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6553ED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28FF17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7191A1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7BE4C8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A3AFA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B20386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169ED3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6C2BD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0BF07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9B4D6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E82AD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06628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16091B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75E6C3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43E8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8D50D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2A04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B273D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03B46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B0A439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EC1971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607A3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4358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5D27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76219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3CA68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1AAFBC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D3B41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4C617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DD5F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FD12F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3AF69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FC9C1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3F3835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FF0B15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19C439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4EE83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63DAEB0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07B096A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5E8DC9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2C69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321DDEC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D3F4B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3B63CFF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D7F8B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606B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14AF5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6CC0E1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A79AC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73C61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494FED4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029741B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9191D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CDA6C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6018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E110B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B73B6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71357C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BE40F7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8E4F2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BDCF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54DA4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4C5BA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50C5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F38B3E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34AFEB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1879F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B902D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C8A8B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F09D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3FC80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3C71BD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D55B4A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FEC8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E3A1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64D15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F42F5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A8ED0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9CD005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3DF1E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0AD7E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C32A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B84E55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38D0FF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C2F1F1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A64EB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79B009B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6CC5B5F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2EBE554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482957D6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D8E0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35FA4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E41DC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21B7D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788DB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920E6B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4C602B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07BBA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B5BA6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4059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4283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AF452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677412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613AB6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428F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EC7B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9FE6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EA2F4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40F2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929496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A490E3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57F4E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36E30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4A051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E055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7846D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66B9CF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ECC705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13E0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B96C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E44C4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F0FD1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9659C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CE440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59890C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AA28F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6F92B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51601BFB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599875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4BFFAB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2971EF4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31EA0A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3D1BDB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358CA9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3C2F11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1E5EE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332A0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24BDF4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E38AF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4B989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DB3F0B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4E330F0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400D1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55F9A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BD758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3E325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73742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A176EA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6C318C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0E377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061AE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C213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25F1EF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50EE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B71F60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35C1FD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75E4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C3E2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71AB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7F295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CA6DF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08C352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E671FD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623E9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C803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6AE06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D5C92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A2EA9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54508AD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FF3178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70964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22A7D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66B919E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1D09739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196235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C75D6B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12F87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43F83CF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06599F0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7D6A75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1630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48062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AE03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090C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7231F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3B67F5B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4C6942C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E825A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15314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1E6D5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B137E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5651F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5C1F97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85E21D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3C0A8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FCC7D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76FBA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891D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835A3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8855B9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80389E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18BAE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66D2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0182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E370D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35FD9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E39DEE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227567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F7815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A88DB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FBCC0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59FE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8E30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182AD3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B929C8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D3676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E8920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DA73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FA9F55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9F6E982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F40FCFA" w:rsidR="00240D4D" w:rsidRPr="00705729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36E7F1A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FD1F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38A20C5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42906161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24B9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5284E9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A25BA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643AC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0F824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54D89A9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046C1D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5F429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5368C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04ACD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7AD40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2B161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B72A46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9C2039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C397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931BF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88FE0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9DD48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3C8C4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1094A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EED838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819D6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3AF55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9AA37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4D51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48DC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E6F91F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A85250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15DEE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463D5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48389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B978D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9832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4B9E8C0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8CD2A1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56E1D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DBC58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B1C225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29CF3A8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184DD8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024E5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47EB80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80CCA4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4796D62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3CAE47F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59AE4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653360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C91FD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1AB7CB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C41B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E5A69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53E28B0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1D62317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19432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3C38D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C981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5D7F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40C5D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D0C790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10EBC2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175CB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1214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C4E97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847C5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3AD95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854B8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98296D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5BE1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C37A4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969AE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474C0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5CAD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C218E5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9C4902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762DD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42A5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8321B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49744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394EA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056A7F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BB6270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86FEA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B178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B7D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C0CB5" w14:textId="77777777" w:rsidR="005D7BCF" w:rsidRDefault="005D7BCF">
      <w:pPr>
        <w:spacing w:after="0"/>
      </w:pPr>
      <w:r>
        <w:separator/>
      </w:r>
    </w:p>
  </w:endnote>
  <w:endnote w:type="continuationSeparator" w:id="0">
    <w:p w14:paraId="46BD4300" w14:textId="77777777" w:rsidR="005D7BCF" w:rsidRDefault="005D7B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937E8" w14:textId="77777777" w:rsidR="005D7BCF" w:rsidRDefault="005D7BCF">
      <w:pPr>
        <w:spacing w:after="0"/>
      </w:pPr>
      <w:r>
        <w:separator/>
      </w:r>
    </w:p>
  </w:footnote>
  <w:footnote w:type="continuationSeparator" w:id="0">
    <w:p w14:paraId="7C774C13" w14:textId="77777777" w:rsidR="005D7BCF" w:rsidRDefault="005D7B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3F4"/>
    <w:rsid w:val="00111F7C"/>
    <w:rsid w:val="001274F3"/>
    <w:rsid w:val="00151CCE"/>
    <w:rsid w:val="00165E77"/>
    <w:rsid w:val="001679E9"/>
    <w:rsid w:val="001B01F9"/>
    <w:rsid w:val="001C41F9"/>
    <w:rsid w:val="001C6830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B7DD3"/>
    <w:rsid w:val="005D5149"/>
    <w:rsid w:val="005D7BCF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1B43"/>
    <w:rsid w:val="00C44DFB"/>
    <w:rsid w:val="00C6519B"/>
    <w:rsid w:val="00C70F21"/>
    <w:rsid w:val="00C7354B"/>
    <w:rsid w:val="00C91F9B"/>
    <w:rsid w:val="00D811EA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2022-05-22T06:49:00Z</dcterms:created>
  <dcterms:modified xsi:type="dcterms:W3CDTF">2022-05-22T06:49:00Z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