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2B91" w14:textId="30801C4A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C060A2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49B96FA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0" w:name="_Hlk38821049"/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  <w:t>JANUAR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C060A2" w14:paraId="003B5D74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2A0CEEB7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39EA2BAF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79D4902E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0C12643B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40CE3304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77E009" w14:textId="78EEA1B8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7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0DAAD69" w14:textId="00D1DC59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25E83B64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3FD3DE7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549EB10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78AB9F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7D3780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522A6EB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CB3EA34" w14:textId="6843A5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D2CACA7" w14:textId="2691CB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A0ABF6A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593B320F" w14:textId="4348F4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6B90B56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79D1B5F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04D8195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3F907B3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0EAA22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247B5223" w14:textId="125F68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0708EE1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795E0FE9" w14:textId="3343CC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1877A5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0DCB5A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6EF9693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183FD76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303851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2BC00445" w14:textId="37C98B2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7E8D459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79260FF9" w14:textId="241E867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597A70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20E021A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617024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6BD5F2C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075BA26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11731B3E" w14:textId="4B0E15D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CFBA99C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203FF70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1A785A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091DBF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3693742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5872D1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5EC04B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13A214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9E065D1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6F3A9C4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2B7B10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  <w:bookmarkEnd w:id="0"/>
          </w:tbl>
          <w:p w14:paraId="07B70FA8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64218CA1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</w:pP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6340BB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73A970CB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7C31A35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11974E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31CFFFC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6AF84C7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4CEBF78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1732911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A62FA5" w14:textId="3A0EB9C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B7ED802" w14:textId="05F87C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73D0CCC1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1754EA26" w14:textId="17E087F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2FA772AC" w14:textId="41C9EB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5E6F32C" w14:textId="49AF1C2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80BABC9" w14:textId="65800FE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02CA1ED5" w14:textId="52E9E3C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1F0D7892" w14:textId="2614BB0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62D72C71" w14:textId="783D2D1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02BA77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C4C02EC" w14:textId="78511F9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7B18E67B" w14:textId="25599B3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54EF938" w14:textId="11B2F7E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41BB88A0" w14:textId="7DC2038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2752D34" w14:textId="441BB8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453FDE0" w14:textId="490796B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553F8059" w14:textId="6C842DE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C129D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5C4E8A9" w14:textId="4808ABA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E1E601C" w14:textId="0F07E1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E59C353" w14:textId="6F50314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4A726FD" w14:textId="07845C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6B8F7799" w14:textId="269BB41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9EC118E" w14:textId="451C791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06A60DB" w14:textId="73A8C8B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54A3EF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31323A81" w14:textId="37E40E9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6EFB475E" w14:textId="71EFBBC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8EDDF8E" w14:textId="3ACF9E5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8A60E8C" w14:textId="3D20D23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3588E109" w14:textId="76E416F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F2DD761" w14:textId="66F9F9A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CAC9E85" w14:textId="1D4B99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F852296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F228C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4F46718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305DF40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006601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75C98C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1F5376C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21B8AB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149673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59475D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4F2CC70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8E6D77D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127F13" w:rsidRPr="00C060A2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11124B77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FEBRUAR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31B7849D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06C65BF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37212F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6E7B54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40863C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0CED8DB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2DAB018" w14:textId="36700B2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AA25C31" w14:textId="72DF033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0577818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2DCA687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59050E4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43AA32D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64642B7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45E163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7F7F9AC" w14:textId="3C4901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321B8B" w14:textId="498875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7027FB4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36A6E6F8" w14:textId="78FBD36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BF77F0E" w14:textId="1EA75E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4B952BD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161F56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58EAEB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6821C54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44233DB1" w14:textId="085307C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624498B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55E9CC0B" w14:textId="715B7FD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545AFEB" w14:textId="145DC6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7CE41F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239F62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73039E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4A27A8A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69C06D0C" w14:textId="5A8D83E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7F86B9A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926075B" w14:textId="48911F2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2F4E7D5" w14:textId="0D6D69A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4E19AD6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21829A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5CD6407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68E8ED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55D50FB" w14:textId="36D224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A1DF3E0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7B6D92D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67DF53F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070CA33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55D7A83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21F369C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4DC28E2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44D43E3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166E3AF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25D548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3023AF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!A12 Is Not In Table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B30415F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C060A2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548CF99" w14:textId="14E064D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2CB974DD" w14:textId="615BDB8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AVGUST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1462069A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0D0B56E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08C9057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684AF4E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0737920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3419152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2591F9" w14:textId="651E8B9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65DB7D3" w14:textId="196B677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126E1D1E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48F881E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6B1B606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2359473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28FA0A7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2BC4829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15B96F0" w14:textId="4774B8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1BA4821" w14:textId="7A4DF32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FF85B1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55FB695" w14:textId="181810E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3EC2BD2" w14:textId="0EE7569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65A123E" w14:textId="5C6DE53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87AD77F" w14:textId="310FCB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BAA1076" w14:textId="371CFC9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4632F1" w14:textId="0301D7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1D2A9B" w14:textId="4F047F6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A5E912E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5CB78F0" w14:textId="47F9098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9EB8B7E" w14:textId="208A07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C5347B9" w14:textId="4EA9AB1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1F37413" w14:textId="09D4D2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3B8DE17" w14:textId="0151FC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2CBC05" w14:textId="06F9373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5D35F756" w14:textId="3E9683F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FB8780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8F483FB" w14:textId="1115235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777E7CE" w14:textId="420FE3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E04CFCF" w14:textId="5BFEDE9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9A50959" w14:textId="577EA8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646A4F" w14:textId="6F3830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64F1D69" w14:textId="5F87841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4280E46" w14:textId="7CED9DC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B287C25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1F96DF0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316B7F6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7D28C34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7EB021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02724A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51DD753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468D8A6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88BA3B7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2657CE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6AC7D8F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136055B5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5AD5004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41205488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5FFDA6C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09C3E61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4F0970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47FE55D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322D6B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3B6F987" w14:textId="597D52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D8F64F1" w14:textId="058EFF1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110028A8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25CD10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4E0A695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210292A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70DBC20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4548A48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81337DB" w14:textId="77D3DEC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452A13B" w14:textId="6324C51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3519B9D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E246ECD" w14:textId="45C7F7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BB8A08" w14:textId="41DA442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6BB4FD5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6CD0E92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4D40FF6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6500D87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8A3E9EB" w14:textId="399B8FC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01F4228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5CCB9533" w14:textId="79DAD8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27A417" w14:textId="61D7928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5D7D69A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161ADA5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2CAF4D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6BCAB9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7121FE22" w14:textId="42BD5E8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962D66D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A39D047" w14:textId="5C5EAA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F7DBCD" w14:textId="2EE3724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38420B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13C944C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39BFA3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58F1F09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F7BBF33" w14:textId="663180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AA2C0FF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195E4B0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330113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257E24D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155CCCF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6C13C37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5678885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21FD75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DCB39BB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05DEB47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773CBE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02AC15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664A326C" w14:textId="64074DB9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81B29B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28F0762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4768B6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77EC5C1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1026E6A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14463B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06B04F" w14:textId="4AE596D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0A6BFDC" w14:textId="6F012EA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49BF5E4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470597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07E5A6A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03B1A9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6253DA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51B7DEA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004B279" w14:textId="4C3257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F3FB2E8" w14:textId="5ED1D2B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CB812E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D9178BA" w14:textId="5B4523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0D15FB8" w14:textId="4700AF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B52021D" w14:textId="314F4A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427FE6E" w14:textId="6A256B1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58B161" w14:textId="301C6D7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E99B3FA" w14:textId="084D0C4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399A3A37" w14:textId="2FC576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283D64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B99688" w14:textId="04B5C9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D0DA37" w14:textId="2F658E1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5503EBB" w14:textId="6671177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836219" w14:textId="2FBD7F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55754F0" w14:textId="20CF29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625EB1" w14:textId="3ACCC8D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2D78E87" w14:textId="39401B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01B6D3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6BFC70C" w14:textId="339D901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43D0C2" w14:textId="0C101E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2AC5B33" w14:textId="50AE10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9337A42" w14:textId="7CCAC19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6E621CC" w14:textId="0ABAF07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5AB77A3" w14:textId="677226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196A9B" w14:textId="2B27C2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07474E9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3AE1F5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1D5522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7BC242B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065D54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23EAAD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524C5B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4992372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9CC7EA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307842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4A809B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5006D8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2AED240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APRIL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15E095EA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7909E5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419A442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578961D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6F14EB3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2206EC8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4181A3A" w14:textId="64367BA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BB2CFF3" w14:textId="21A70F5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5369470B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47B7D6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7A21F7B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259918B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1B2F9F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5A6AA3D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53A0F79" w14:textId="047D7D5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705492" w14:textId="0FC102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B0FFFE5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08D76151" w14:textId="6067848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BD1E9E" w14:textId="1639C5F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05B009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2D456E4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354F86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14647EA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B26657C" w14:textId="43450BA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C547867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1FD8B05C" w14:textId="31479B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6F28DCA" w14:textId="6F1D4D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263E75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568717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13B2DD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5A4DF0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757749BB" w14:textId="32BA083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C32D10F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4F9BEFCB" w14:textId="571B7D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19A3" w14:textId="2BFB0A8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613E40B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7BAA553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055F547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3A4AC9A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467B8890" w14:textId="6FD6828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29650B3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04A298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6CEA8BE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04510C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7EC26F5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28C2F8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610A482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6AB484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C0F9501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22AD23A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4829E46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6524AD6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05A727B9" w14:textId="635CEA0D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OKTOBER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209B8387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4ED771D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0414430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0A0752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12A3B7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4DA7114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38F7CD" w14:textId="45226F9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D8774E1" w14:textId="51CDE64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2E06ADA4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57E3E57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5D25C8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3636065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66B5FB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33F6A35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C114E4" w14:textId="35BF2E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34B624A" w14:textId="284E48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8F57F60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14030B0" w14:textId="703FB1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98AE0D" w14:textId="52CB0C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A59E198" w14:textId="0E484C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3058E3" w14:textId="6BE804A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ACEE00B" w14:textId="1003C4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75EF45" w14:textId="17C433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0690BC6" w14:textId="2F2EA55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1D5DAD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D24548D" w14:textId="36955B2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5CC746D" w14:textId="644BA8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F9B2CD9" w14:textId="5F22CD6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F1463F6" w14:textId="30EAA3B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BA1F" w14:textId="4D68D0A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030045C" w14:textId="031A60C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D243A19" w14:textId="641537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C114E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43A9EB7" w14:textId="0E37E06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7E79624" w14:textId="447A5F7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A77BDBE" w14:textId="5D61219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EB6F39E" w14:textId="4FBE1D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BACED2F" w14:textId="73CE3E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413F66C" w14:textId="4DE9540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CE1589D" w14:textId="736CE57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BBCC932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093A38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3B4B3D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2CB759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2CC081E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5A113CF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5CC453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0833E1F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CCE4CD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363E33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04508AB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313609F8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47C8EC6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1536F6EE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693625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289148E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371DBC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9837C0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66F8EAF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E35A603" w14:textId="53FD12B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B2E95D6" w14:textId="2961C93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562A5B7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77D5E41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2DBEB93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6199A4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7B2780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217704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AED033" w14:textId="19A6107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27609CD" w14:textId="7148D1B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6A8376F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347BFF5A" w14:textId="7C5710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3FFEE10" w14:textId="5A583C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52A37C0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1B002B1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27CB8A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5537454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6A811FA7" w14:textId="4A28CF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2778F67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2E63A180" w14:textId="035A03D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F376EDC" w14:textId="5388067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576AD9D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4305AAB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7DDAE5E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71FACD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09F9E29E" w14:textId="67CA4B1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629FFE8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FC5519C" w14:textId="2C97B3F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5FD8BCCA" w14:textId="1B328F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03D574B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262A3E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7E15B89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207311E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36F76B7" w14:textId="37A6757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B568A40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7970833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5C74B2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4758CEE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4D42FC9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22F0071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6698ABA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30067C2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6517E44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124BFE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352E229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A37229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784231B9" w14:textId="5546930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01E09DF9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7A7BC1B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629DD2D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0D7B897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78AE18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162042A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F653725" w14:textId="013F369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014C80" w14:textId="199C04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E04769B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7297A38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313BA3D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3286FE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504018E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5FEE806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C1D25DD" w14:textId="1664C9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5425D5C" w14:textId="35E2450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799EF9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C46C63D" w14:textId="5D00CA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22FF943" w14:textId="0364F0D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57A56C8" w14:textId="100A79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600F85" w14:textId="541B660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404B7E" w14:textId="4B0375B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9CE302" w14:textId="60148A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BBDB372" w14:textId="2AA5DE8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0F2974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78918CB" w14:textId="11C2976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18912A4" w14:textId="6B6B4A2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29CF0D3" w14:textId="0DCEFFE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9CFA0ED" w14:textId="662AFC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5D6882" w14:textId="45D52E4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37F16D9" w14:textId="27AD21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0D9C5196" w14:textId="706210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7CF7E4D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5A3141A" w14:textId="09661A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C470CF3" w14:textId="3BF2BFC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CC8A882" w14:textId="071468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F56217" w14:textId="6E8638E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C0BE2F" w14:textId="49209C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54CE2E6" w14:textId="4684D1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61A95284" w14:textId="5FA0D4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8EBF90D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0A76FD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96EFB8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4C174AA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6194B01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7FBAC35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780E3F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495EFF3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A29276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539A60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143AC4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7FC8934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4A14268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783577D1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19E90BD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39802E9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05D0F70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34A3B80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782A14E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88890FA" w14:textId="0A162D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A2E95CB" w14:textId="13794D4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51179E76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6E27C3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74B3730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3BD5C8D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1F6D36E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0ECF64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4F9704A" w14:textId="3DF16DB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055A7EA" w14:textId="4156FDE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A8D2873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122708A2" w14:textId="7438A4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7E82FAAD" w14:textId="19DDFAC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5D80E1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6F48579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4B3C5AD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0526EF0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3466E5DD" w14:textId="3CA9CAA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2F92DC6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455A376" w14:textId="5C09C6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246CBDFC" w14:textId="02F5078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59A2CC1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2267C84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6477B17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4AD1980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0352C82" w14:textId="797265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43B4D56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C5DE7C3" w14:textId="474A77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90EDB9" w14:textId="72FD15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15D74FC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679AE1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6C0610A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3CD2AD8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010EC06" w14:textId="31A8EEE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9EBC8F3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127BD13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06767F6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38C5399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3314CF7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05CA501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5DD391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49AD0C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BF3718D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058CE87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112AA9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25ABE3E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1573894A" w14:textId="6C8D4246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C764E9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2D38492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45CFDE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593EBA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07023AE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C7B4AD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A0825D" w14:textId="719464B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DB60F50" w14:textId="6702E72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BF5B3F8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1308DA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4543E47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73BFEC1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2D1008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15DDC41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8A398A" w14:textId="078A220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CE1482" w14:textId="098B58D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CD5A18A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05E46B" w14:textId="3F9F17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918C6F8" w14:textId="509B8D0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695F9BB" w14:textId="4192731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29A220C" w14:textId="1F48542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E18F928" w14:textId="665763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F1B425C" w14:textId="2675295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3CD7A32" w14:textId="6639584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03317E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AA2E8A6" w14:textId="2424A4A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6C40703" w14:textId="06C6FD9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94DEEB6" w14:textId="35C29C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DCB6FD2" w14:textId="5C10006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08D8B80" w14:textId="70DA853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2DA0E3" w14:textId="5CBBB03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821A2E" w14:textId="2E11EC5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3D4F1B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328AD71" w14:textId="66101E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A92AE8D" w14:textId="69477D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83F43A5" w14:textId="7E80B7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E12E469" w14:textId="44C694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D17751" w14:textId="0305C44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FDB6332" w14:textId="5FBDE7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797046" w14:textId="4828A83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EA109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6F25428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5B523F2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1DF0FC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3C6E9D6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668BAD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02A3750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416CFD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2F010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15362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60EBD01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340B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EEE8DC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3DCA08B7" w14:textId="77777777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  <w:lang w:val="en-US"/>
        </w:rPr>
      </w:pPr>
    </w:p>
    <w:sectPr w:rsidR="00B330CA" w:rsidRPr="00C060A2" w:rsidSect="00C060A2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54FC" w14:textId="77777777" w:rsidR="005504A7" w:rsidRDefault="005504A7">
      <w:pPr>
        <w:spacing w:after="0"/>
      </w:pPr>
      <w:r>
        <w:separator/>
      </w:r>
    </w:p>
  </w:endnote>
  <w:endnote w:type="continuationSeparator" w:id="0">
    <w:p w14:paraId="3C3EC0A1" w14:textId="77777777" w:rsidR="005504A7" w:rsidRDefault="005504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B33A" w14:textId="77777777" w:rsidR="005504A7" w:rsidRDefault="005504A7">
      <w:pPr>
        <w:spacing w:after="0"/>
      </w:pPr>
      <w:r>
        <w:separator/>
      </w:r>
    </w:p>
  </w:footnote>
  <w:footnote w:type="continuationSeparator" w:id="0">
    <w:p w14:paraId="06BB2D25" w14:textId="77777777" w:rsidR="005504A7" w:rsidRDefault="005504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3247D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2ECA"/>
    <w:rsid w:val="003474AD"/>
    <w:rsid w:val="00362E95"/>
    <w:rsid w:val="003669CB"/>
    <w:rsid w:val="00371D60"/>
    <w:rsid w:val="003A1FE0"/>
    <w:rsid w:val="003C0D41"/>
    <w:rsid w:val="003C28BD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06356"/>
    <w:rsid w:val="005123B0"/>
    <w:rsid w:val="00512F2D"/>
    <w:rsid w:val="00530029"/>
    <w:rsid w:val="005502AB"/>
    <w:rsid w:val="005504A7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23B41"/>
    <w:rsid w:val="006340BB"/>
    <w:rsid w:val="0064025F"/>
    <w:rsid w:val="00641EFB"/>
    <w:rsid w:val="006443ED"/>
    <w:rsid w:val="00667021"/>
    <w:rsid w:val="00694FAD"/>
    <w:rsid w:val="006974E1"/>
    <w:rsid w:val="006C0896"/>
    <w:rsid w:val="006C1679"/>
    <w:rsid w:val="006C58B6"/>
    <w:rsid w:val="006D1DD8"/>
    <w:rsid w:val="006F33B1"/>
    <w:rsid w:val="006F513E"/>
    <w:rsid w:val="00712732"/>
    <w:rsid w:val="00713F62"/>
    <w:rsid w:val="00763DD8"/>
    <w:rsid w:val="00797C32"/>
    <w:rsid w:val="007A7E86"/>
    <w:rsid w:val="007B09D5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E150D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58D1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23C0"/>
    <w:rsid w:val="00BC3952"/>
    <w:rsid w:val="00BE5AB8"/>
    <w:rsid w:val="00BF3C3E"/>
    <w:rsid w:val="00C02AD1"/>
    <w:rsid w:val="00C060A2"/>
    <w:rsid w:val="00C13AFD"/>
    <w:rsid w:val="00C310D2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4F44"/>
    <w:rsid w:val="00D57767"/>
    <w:rsid w:val="00D84FBB"/>
    <w:rsid w:val="00DB49CF"/>
    <w:rsid w:val="00DB6379"/>
    <w:rsid w:val="00DC1675"/>
    <w:rsid w:val="00DC739B"/>
    <w:rsid w:val="00DE0E46"/>
    <w:rsid w:val="00DE32AC"/>
    <w:rsid w:val="00E06E58"/>
    <w:rsid w:val="00E13605"/>
    <w:rsid w:val="00E1407A"/>
    <w:rsid w:val="00E318B9"/>
    <w:rsid w:val="00E339D2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2022-05-22T06:55:00Z</dcterms:created>
  <dcterms:modified xsi:type="dcterms:W3CDTF">2022-05-22T06:55:00Z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