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0C3E8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144BD21" w:rsidR="003E085C" w:rsidRPr="000C3E86" w:rsidRDefault="003E085C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</w:pP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830A0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t>2024</w: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:rsidRPr="000C3E86" w14:paraId="79F6697B" w14:textId="77777777" w:rsidTr="00997268">
              <w:tc>
                <w:tcPr>
                  <w:tcW w:w="1666" w:type="pct"/>
                </w:tcPr>
                <w:p w14:paraId="1E763E4B" w14:textId="76A0F643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bookmarkStart w:id="1" w:name="_Hlk38821049"/>
                  <w:r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7"/>
                    <w:gridCol w:w="477"/>
                    <w:gridCol w:w="477"/>
                    <w:gridCol w:w="477"/>
                    <w:gridCol w:w="464"/>
                  </w:tblGrid>
                  <w:tr w:rsidR="00E50BDE" w:rsidRPr="000C3E86" w14:paraId="684222CD" w14:textId="77777777" w:rsidTr="00A702F5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C4CA4B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3E3179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3BC4369F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EF9AC52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0055D8A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D63D89C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1EFA436E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31DF8F53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4A30D8F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191EB86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27D92B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77194D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023A67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491C2D9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7E31C1D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FA4FA2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88A4083" w14:textId="17B8BC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C7DF" w14:textId="2E290D6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49A4E21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8E39618" w14:textId="0CFDD42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01D669" w14:textId="4CB0DE2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8B3CC1" w14:textId="25CE4D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F284C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23F797F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3FCDA0AA" w14:textId="54A6C96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9770B" w14:textId="3552E5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3A5F4AB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764BF9" w14:textId="7EB620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4D6EFD" w14:textId="4A3A38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A7D074" w14:textId="133CFEA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9645B7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0529957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824C9C9" w14:textId="7A01D62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5E1D41" w14:textId="0485530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3B7F52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755A8A" w14:textId="34C228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1F29A4" w14:textId="5DCAD2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8D3352" w14:textId="4E6E2B1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9F464D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97D45F8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4BD14B6A" w14:textId="51E9E81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6ECD0" w14:textId="0475A51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2579B8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B5BF7" w14:textId="290A722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3E501" w14:textId="2AE3510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251BC6" w14:textId="6A4898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A0F8E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144E5B8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F237A0" w14:textId="398CF42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CCAC5" w14:textId="0C96731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D13DE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41B31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7F8AB0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1157896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4D521D1C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33DEE6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45CD4D0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E10CD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56918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3454D3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C09A30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E8752C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033AD79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70FFD9C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1243A0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2373DA6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3EB97F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3E28EED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6AA05B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02618FC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878283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39DDE10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73B40F8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59B59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9A7D" w14:textId="482739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7C63CF" w14:textId="260E36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0DD119" w14:textId="255E774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5A22FC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DC4D67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073ABF5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5491A0A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8B1F75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8FC14F" w14:textId="607221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F7ACB7" w14:textId="76642C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A9F174" w14:textId="45F1C2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643A78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333194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1486CD0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6AAE714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663639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262D4B" w14:textId="0D03F36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49CF7" w14:textId="74804F9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6A059" w14:textId="495853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0902ED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4B0FF9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0794F1E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1DDFAA7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9023B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DB4676" w14:textId="5AD4A67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2ADD02" w14:textId="7106F9F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D5BCA" w14:textId="6A614FC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1DB56F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CB553C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06D1BEC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18C6282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A4EB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9AE72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A3664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53E37F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5FBA1453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4961FB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448403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B6CC9C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418F4A3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8F9548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180A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062CC4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1AD7C61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7BCAC27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28EFC1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793987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2C688D1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132E2F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7FB445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62E766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CC4FB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2D8059F" w14:textId="288D55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1058E71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D5E51B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650517" w14:textId="4D02EED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810657" w14:textId="6393E17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2049" w14:textId="4D28D64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535812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DAA7F9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B1BC1FA" w14:textId="73B5A4B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5BC92D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402BC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612937" w14:textId="4808623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6CEF7" w14:textId="6BD069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A51C" w14:textId="3D98E5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2F2B21D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91924F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0EE5652" w14:textId="0328CE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468E23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94EA4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3E5F29" w14:textId="4923DCA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6471" w14:textId="176D5F5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7AED89" w14:textId="6F37902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7699FB8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22DB45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4ACEBE8" w14:textId="2F664BB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4CD58B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AC922A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8BB8E5" w14:textId="1962C32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100B5" w14:textId="4C63FB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C4FF97" w14:textId="025DF3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1D3610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3808F2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E6C55AF" w14:textId="080A323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0E99DC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5375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1958E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7379C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3808ABFD" w14:textId="77777777" w:rsidTr="00997268">
              <w:tc>
                <w:tcPr>
                  <w:tcW w:w="1666" w:type="pct"/>
                </w:tcPr>
                <w:p w14:paraId="7D399169" w14:textId="652CC08A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830A8BB" w14:textId="77777777" w:rsidTr="000C3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7F8A4EA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0ED95EC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1BE3F9D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2EE1C6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197F14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003F7A4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395E4C8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14D13F92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2BC68A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7986B7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388A5D7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1B84680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06AD59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3F754E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74A432C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66F6110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A80732B" w14:textId="472F43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FCEDE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50CEBB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756C91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1EF112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0D3639E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572036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4D8AA7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9EB8112" w14:textId="2852B6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14E0E0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087AEE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4D42D49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6E3BF29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29B0C54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8CD8E8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D87AE24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70F716A" w14:textId="64F41EA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117BE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423922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02A130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34D4D1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36F2BA7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BCDCE9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CB6B82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9309AC1" w14:textId="4593C3C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13AD6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3F2BB3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6FC261D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6F22E4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6FE9278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1BCF812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03B39C8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8C29B70" w14:textId="4B23B64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75EBD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E8E5C1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D4E4F6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E0CC8F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3351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E01FA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E75801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0A0B0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5F05E8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1600D90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644B5D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66F411D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5D1E7FC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5FD1D4B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643D73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1D2F151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1A817D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436492B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9C0EC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7B467F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7946B38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59E84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13B6B" w14:textId="64E0A7B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117334" w14:textId="28127B1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D6AFA" w14:textId="55E86F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7DF7E6" w14:textId="74413EA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A5D817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540F943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1C35B1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03DA8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1FBF7" w14:textId="21CF86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5BF783" w14:textId="27509E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33530D" w14:textId="178AD04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205FA3C" w14:textId="3D40D67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1B050A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119C667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4699B13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1D01CA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2973FF" w14:textId="6C57275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39F0D" w14:textId="5634CCA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09B660" w14:textId="6DCC8E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A66CFE" w14:textId="3A3244A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B50F77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4D88B65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256446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C2542D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35B977" w14:textId="4F5258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18D083" w14:textId="30670B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0430F8" w14:textId="5CC556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8D76BD8" w14:textId="47A69E2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0F295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714D705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4C5F0F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3935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7979E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467D5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F42639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4B0DF3D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27C2DD8F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A5A7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B477D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65DD9BC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126E89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03C76F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7DC525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55E20BE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36D35DF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475E031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3EA03B4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392803C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68C8DDB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496223B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269E873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41624E4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F389E1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5C9E191" w14:textId="2F0EC0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6927C8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E695EC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C5A0E1" w14:textId="0A49C2B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B9CD27" w14:textId="0EFE423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001CD9" w14:textId="77B6D1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E5F75D7" w14:textId="6C497D2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A9805B0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166C50" w14:textId="3ED029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72692A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01065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C7684B" w14:textId="10F6EE9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F8B80C" w14:textId="48BB2D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B9840C" w14:textId="30CC24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0B891E" w14:textId="1C04A90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E05CB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51EF6D8" w14:textId="1AD8D88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2A396F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C37AF7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D938D" w14:textId="0C3996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426403" w14:textId="0173015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38E1F" w14:textId="6805B0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E701C99" w14:textId="179BD9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ED9F1F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F50AD5B" w14:textId="6D15354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695578D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2F3FD0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3CB8B9" w14:textId="580F746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87473A" w14:textId="32861B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C47AD9" w14:textId="1F85BE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A9BD90" w14:textId="1109E52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A50E01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A2544FD" w14:textId="6B8F5D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6DE7DE8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709F8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A4668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FDAE7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1A12D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E50BDE" w:rsidRPr="000C3E86" w14:paraId="5ABCB9D1" w14:textId="77777777" w:rsidTr="00997268">
              <w:tc>
                <w:tcPr>
                  <w:tcW w:w="1666" w:type="pct"/>
                </w:tcPr>
                <w:p w14:paraId="3FBAEAFE" w14:textId="0B7BFE4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79A7682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59376F7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CD7074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9A552A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586594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1B95007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6E2D8B9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218891D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9D7AFB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249999F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1F86049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62A8F1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2C48F7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0573EAB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607885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2B0D05D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6853A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29BBE8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514207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53BA15E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43EC2F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774A610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0D8F72F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D43046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CC3501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281066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279C41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1C3FD1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61472E6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609D42C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5D2B5A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614F82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9E4E75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2C3DB52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1D88EA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6E51CF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75DBC50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3780AF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4C5B49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390C44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2D3F51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1038490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5948ED2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370D7A7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528C38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476237E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6A37F6D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6FA22B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9E92B8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11DDA13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6B1ADDE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FD39BA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6EAAC9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FF8B2F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761BEC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2D3EC2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AC8B57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0C0669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F3E050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066362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029CC6A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2CED1D2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2A6A3CB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6DF079A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07A517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377A03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6A07369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4FA3BB6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0487C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6B571B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289A8B1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AB1316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FAFAA5" w14:textId="520B3C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6E8B3F" w14:textId="6F9FAC3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E0BABE" w14:textId="02F7DB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68D01D" w14:textId="12AD34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BBD6F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2F54886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3CC43AD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E1836C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4FB448" w14:textId="3263F2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C3D44B" w14:textId="3E12571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B42C8C" w14:textId="7A0BBD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61DAE87" w14:textId="52773F1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67A140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2F2792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1762D76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D8CF62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9B7BD4" w14:textId="4C071ED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A51FA" w14:textId="7D1290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7B51F" w14:textId="3D6261A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9CC1CCE" w14:textId="44F32F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5EE3CD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06A815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6B10FCA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DA64C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17A65" w14:textId="01175D0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112852" w14:textId="695E32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448B09" w14:textId="2C33F6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96A96B" w14:textId="321281F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10F454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4DA6BAA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3FC208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5D17C8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661B1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9129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BC477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9E875D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0F7938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D4AC1A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507E84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C4D9D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98D950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F92C26F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03A76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4550F6C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3783DA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191D42F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7AD36E8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5DECD0F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148417B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76CB5F7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7526D7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4B73AB2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093506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6E2A3DC" w14:textId="02F4A95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5091831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5B21C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405CD7" w14:textId="284CEC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366BF5" w14:textId="59B9E1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D89D9F" w14:textId="6179DF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23D446" w14:textId="42BACC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75EA4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E806A7E" w14:textId="0D8918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6427EE5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425C6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609886" w14:textId="71A168D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C83A73" w14:textId="4FD3B8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72BA9" w14:textId="741C23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AD2E317" w14:textId="618D7F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F998A4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4C75CA2" w14:textId="37D1CA0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541572E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875B5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FAEE3" w14:textId="0C261DF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85131C" w14:textId="450D55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ADF14" w14:textId="6F481B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E8CEE29" w14:textId="691B3DF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00EC18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05BFCCC" w14:textId="3D973AC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579DD7A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82233D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9448D" w14:textId="720DD8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783AE" w14:textId="160ABA4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3755E" w14:textId="6B41C1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AA51BE" w14:textId="0CF4890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80785D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122901D" w14:textId="6E454C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50AE15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35F3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9A08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C0D83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33F9EC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405FBD6D" w14:textId="77777777" w:rsidTr="00997268">
              <w:tc>
                <w:tcPr>
                  <w:tcW w:w="1666" w:type="pct"/>
                </w:tcPr>
                <w:p w14:paraId="153179A5" w14:textId="764A385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645C0491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03033A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22A1538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1E444D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4379C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237ADF6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7C217DA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04FFD47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7EA076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1493A43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20F86C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431752F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70A376C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352D81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2F984C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43E8CE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B27389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32C16F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53C994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0BFFFC7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747C42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2A103F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12FB376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DCA9FD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D3DAF6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4CFC7B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27E9D1B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69BE562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46764C9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7ECFA0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1D14F3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6B45C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D5307B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7E053D0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7F9B2C3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114191E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555C0B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6797878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4776B0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C8A4A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7CB773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37082EC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53EC5BE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430CD1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3BB670B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2D2794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6463C8A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29886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93E3EA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3208F7A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278324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5DE71064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6688E75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0C1034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6C8EA3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2F7626D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775C941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62D813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0912F96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5FA68C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996398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21DA68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478AA3C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306C55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149E8EF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698645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16D3C6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5F396F5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EBFEFE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258789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6C653A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2A9F9A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C555CA" w14:textId="1D5C2EA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78F2A8" w14:textId="7EFE0A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0213C9" w14:textId="1DC699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1BDF07F" w14:textId="05FB23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CCE94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17F4AE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3F15970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F8D42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BFC8E9" w14:textId="7DA900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8B4706" w14:textId="0F958C6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306362" w14:textId="445E14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36174E6" w14:textId="5E58E5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95F22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240B6BB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1561F9A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7C2B0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3C9A06" w14:textId="1130BB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EDCB7E" w14:textId="3B3693C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A48F85" w14:textId="584F2CA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122A6A0" w14:textId="19A771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14B745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3A15239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3DC2F4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693C59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0FCBF" w14:textId="6C7F1B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DD04B4" w14:textId="758997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0A34A6" w14:textId="4EF7D7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92942E" w14:textId="3BA0A90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5C1498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6E6B7E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161101E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40C6B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13B55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1FBAA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8490E9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7D929A9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 w:rsidRPr="000C3E86"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AADCE52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A258E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259B47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EA85214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4D632E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43F86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79B1FE4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29A7335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NED</w:t>
                        </w:r>
                      </w:p>
                    </w:tc>
                  </w:tr>
                  <w:tr w:rsidR="00A702F5" w:rsidRPr="000C3E86" w14:paraId="6F73332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5FF231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58B76A3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5D654CB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7A2A955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0401208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5610B2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55787FD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41FB96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17DB876" w14:textId="1C4D36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3CE2F1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003A10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B6B2B" w14:textId="3C50BF0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3B1C3A" w14:textId="7131FC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B69B1D" w14:textId="308CAE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1696A4C" w14:textId="7437B77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B03684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0179AEC" w14:textId="0AE719D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22766B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AF5BE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2BBB2" w14:textId="7B8458A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277B32" w14:textId="5C9999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AE1DC8" w14:textId="7C4EA37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B95BCB" w14:textId="7199162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789B7E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CC4CE27" w14:textId="667AE44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40A9F0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43E4271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11F935" w14:textId="43E7EA8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22845" w14:textId="7F767D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1F9385" w14:textId="2D59A85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6B257B" w14:textId="53CB86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4FF325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9614E19" w14:textId="46EE0A2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66FFFA6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BC7E2E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01708F" w14:textId="22FF997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4813E3" w14:textId="0FBE03F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C1B6" w14:textId="1141A2E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6271937" w14:textId="1F91DE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E33918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D3BFC65" w14:textId="5EBCB2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243C53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830A0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6EA57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CE027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42942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3BA4F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</w:tbl>
          <w:p w14:paraId="1A5B6E03" w14:textId="2CC03F92" w:rsidR="00E50BDE" w:rsidRPr="000C3E86" w:rsidRDefault="00E50BDE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2B3E424A" w14:textId="1DF0A038" w:rsidR="00F93E3B" w:rsidRPr="000C3E86" w:rsidRDefault="00F93E3B" w:rsidP="0007089E">
      <w:pPr>
        <w:pStyle w:val="a5"/>
        <w:rPr>
          <w:rFonts w:ascii="Arial Narrow" w:hAnsi="Arial Narrow"/>
          <w:noProof/>
          <w:color w:val="auto"/>
          <w:lang w:val="en-US"/>
        </w:rPr>
      </w:pPr>
    </w:p>
    <w:sectPr w:rsidR="00F93E3B" w:rsidRPr="000C3E86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D3A03" w14:textId="77777777" w:rsidR="00FC178B" w:rsidRDefault="00FC178B">
      <w:pPr>
        <w:spacing w:after="0"/>
      </w:pPr>
      <w:r>
        <w:separator/>
      </w:r>
    </w:p>
  </w:endnote>
  <w:endnote w:type="continuationSeparator" w:id="0">
    <w:p w14:paraId="575FE687" w14:textId="77777777" w:rsidR="00FC178B" w:rsidRDefault="00FC17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B9D5" w14:textId="77777777" w:rsidR="00FC178B" w:rsidRDefault="00FC178B">
      <w:pPr>
        <w:spacing w:after="0"/>
      </w:pPr>
      <w:r>
        <w:separator/>
      </w:r>
    </w:p>
  </w:footnote>
  <w:footnote w:type="continuationSeparator" w:id="0">
    <w:p w14:paraId="3D41F66E" w14:textId="77777777" w:rsidR="00FC178B" w:rsidRDefault="00FC17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089E"/>
    <w:rsid w:val="00071356"/>
    <w:rsid w:val="00097A25"/>
    <w:rsid w:val="000A5A57"/>
    <w:rsid w:val="000C3E86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166ED"/>
    <w:rsid w:val="00431B29"/>
    <w:rsid w:val="00440416"/>
    <w:rsid w:val="00462EAD"/>
    <w:rsid w:val="004A6170"/>
    <w:rsid w:val="004F5A37"/>
    <w:rsid w:val="004F6AAC"/>
    <w:rsid w:val="00512F2D"/>
    <w:rsid w:val="00570FBB"/>
    <w:rsid w:val="00583B82"/>
    <w:rsid w:val="005923AC"/>
    <w:rsid w:val="005D5149"/>
    <w:rsid w:val="005E656F"/>
    <w:rsid w:val="00667021"/>
    <w:rsid w:val="006830A0"/>
    <w:rsid w:val="006974E1"/>
    <w:rsid w:val="006C0896"/>
    <w:rsid w:val="006F513E"/>
    <w:rsid w:val="007C0139"/>
    <w:rsid w:val="007D45A1"/>
    <w:rsid w:val="007F564D"/>
    <w:rsid w:val="00847906"/>
    <w:rsid w:val="008B1201"/>
    <w:rsid w:val="008F16F7"/>
    <w:rsid w:val="009164BA"/>
    <w:rsid w:val="009166BD"/>
    <w:rsid w:val="00977AAE"/>
    <w:rsid w:val="00996E56"/>
    <w:rsid w:val="00997268"/>
    <w:rsid w:val="009C56B4"/>
    <w:rsid w:val="00A12667"/>
    <w:rsid w:val="00A14581"/>
    <w:rsid w:val="00A20E4C"/>
    <w:rsid w:val="00A702F5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121C6"/>
    <w:rsid w:val="00C44DFB"/>
    <w:rsid w:val="00C6519B"/>
    <w:rsid w:val="00C70F21"/>
    <w:rsid w:val="00C7354B"/>
    <w:rsid w:val="00C91F9B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C178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2022-05-22T06:49:00Z</dcterms:created>
  <dcterms:modified xsi:type="dcterms:W3CDTF">2022-05-22T06:49:00Z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