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6158"/>
      </w:tblGrid>
      <w:tr w:rsidR="003E085C" w:rsidRPr="004B053D" w14:paraId="40983BE3" w14:textId="77777777" w:rsidTr="00A060A4">
        <w:trPr>
          <w:trHeight w:val="10480"/>
          <w:jc w:val="center"/>
        </w:trPr>
        <w:tc>
          <w:tcPr>
            <w:tcW w:w="5000" w:type="pct"/>
            <w:tcMar>
              <w:top w:w="170" w:type="dxa"/>
              <w:bottom w:w="28" w:type="dxa"/>
            </w:tcMar>
            <w:vAlign w:val="center"/>
          </w:tcPr>
          <w:tbl>
            <w:tblPr>
              <w:tblStyle w:val="ae"/>
              <w:tblW w:w="5000" w:type="pct"/>
              <w:tblBorders>
                <w:insideH w:val="single" w:sz="4" w:space="0" w:color="auto"/>
                <w:insideV w:val="single" w:sz="4" w:space="0" w:color="auto"/>
              </w:tblBorders>
              <w:tblCellMar>
                <w:left w:w="227" w:type="dxa"/>
                <w:right w:w="227" w:type="dxa"/>
              </w:tblCellMar>
              <w:tblLook w:val="04A0" w:firstRow="1" w:lastRow="0" w:firstColumn="1" w:lastColumn="0" w:noHBand="0" w:noVBand="1"/>
            </w:tblPr>
            <w:tblGrid>
              <w:gridCol w:w="4039"/>
              <w:gridCol w:w="4039"/>
              <w:gridCol w:w="4040"/>
              <w:gridCol w:w="4040"/>
            </w:tblGrid>
            <w:tr w:rsidR="00240D4D" w:rsidRPr="004B053D" w14:paraId="79F6697B" w14:textId="61825017" w:rsidTr="008E179C">
              <w:trPr>
                <w:trHeight w:val="2800"/>
              </w:trPr>
              <w:tc>
                <w:tcPr>
                  <w:tcW w:w="1250" w:type="pct"/>
                  <w:shd w:val="clear" w:color="auto" w:fill="auto"/>
                </w:tcPr>
                <w:p w14:paraId="1E763E4B" w14:textId="1F511DF3" w:rsidR="00240D4D" w:rsidRPr="004B053D" w:rsidRDefault="00903926" w:rsidP="00903926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  <w:lang w:val="en-US"/>
                    </w:rPr>
                  </w:pPr>
                  <w:bookmarkStart w:id="0" w:name="_Hlk38821049"/>
                  <w:r w:rsidRPr="0090392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8"/>
                      <w:szCs w:val="48"/>
                      <w:lang w:bidi="ru-RU"/>
                    </w:rPr>
                    <w:t>JANUAR</w:t>
                  </w:r>
                  <w:r w:rsidR="00EA2769" w:rsidRPr="004B053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val="en-US" w:bidi="ru-RU"/>
                    </w:rPr>
                    <w:t xml:space="preserve"> </w:t>
                  </w:r>
                  <w:r w:rsidR="00EA2769" w:rsidRPr="004B053D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="00EA2769" w:rsidRPr="004B053D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val="en-US" w:bidi="ru-RU"/>
                    </w:rPr>
                    <w:instrText xml:space="preserve"> DOCVARIABLE  MonthStart1 \@  yyyy   \* MERGEFORMAT </w:instrText>
                  </w:r>
                  <w:r w:rsidR="00EA2769" w:rsidRPr="004B053D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86080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val="en-US" w:bidi="ru-RU"/>
                    </w:rPr>
                    <w:t>2024</w:t>
                  </w:r>
                  <w:r w:rsidR="00EA2769" w:rsidRPr="004B053D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8"/>
                    <w:gridCol w:w="514"/>
                    <w:gridCol w:w="514"/>
                    <w:gridCol w:w="514"/>
                    <w:gridCol w:w="514"/>
                    <w:gridCol w:w="514"/>
                    <w:gridCol w:w="501"/>
                  </w:tblGrid>
                  <w:tr w:rsidR="00240D4D" w:rsidRPr="00921A86" w14:paraId="684222CD" w14:textId="77777777" w:rsidTr="0073617B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181818" w:themeFill="background2" w:themeFillShade="1A"/>
                        <w:vAlign w:val="center"/>
                      </w:tcPr>
                      <w:p w14:paraId="39408482" w14:textId="2BE08F47" w:rsidR="00240D4D" w:rsidRPr="00903926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8" w:type="pct"/>
                        <w:shd w:val="clear" w:color="auto" w:fill="181818" w:themeFill="background2" w:themeFillShade="1A"/>
                        <w:vAlign w:val="center"/>
                      </w:tcPr>
                      <w:p w14:paraId="7B285114" w14:textId="3C77DF3F" w:rsidR="00240D4D" w:rsidRPr="00903926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shd w:val="clear" w:color="auto" w:fill="181818" w:themeFill="background2" w:themeFillShade="1A"/>
                        <w:vAlign w:val="center"/>
                      </w:tcPr>
                      <w:p w14:paraId="54BB7502" w14:textId="7B024E9C" w:rsidR="00240D4D" w:rsidRPr="00903926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shd w:val="clear" w:color="auto" w:fill="181818" w:themeFill="background2" w:themeFillShade="1A"/>
                        <w:vAlign w:val="center"/>
                      </w:tcPr>
                      <w:p w14:paraId="3684BA99" w14:textId="761C6BCA" w:rsidR="00240D4D" w:rsidRPr="00903926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shd w:val="clear" w:color="auto" w:fill="181818" w:themeFill="background2" w:themeFillShade="1A"/>
                        <w:vAlign w:val="center"/>
                      </w:tcPr>
                      <w:p w14:paraId="1CF75680" w14:textId="54873452" w:rsidR="00240D4D" w:rsidRPr="00903926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shd w:val="clear" w:color="auto" w:fill="FF0000"/>
                        <w:vAlign w:val="center"/>
                      </w:tcPr>
                      <w:p w14:paraId="57BE3AF3" w14:textId="04B6042E" w:rsidR="00240D4D" w:rsidRPr="00903926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0" w:type="pct"/>
                        <w:shd w:val="clear" w:color="auto" w:fill="FF0000"/>
                        <w:vAlign w:val="center"/>
                      </w:tcPr>
                      <w:p w14:paraId="37E85CF0" w14:textId="3A8A2D9F" w:rsidR="00240D4D" w:rsidRPr="00903926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79379C" w:rsidRPr="00921A86" w14:paraId="31DF8F53" w14:textId="77777777" w:rsidTr="0073617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4C3DF47A" w14:textId="35B3CA5A" w:rsidR="0079379C" w:rsidRPr="0079379C" w:rsidRDefault="0079379C" w:rsidP="0079379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MonthStart1 \@ dddd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понедельник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79379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понедельник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" 1 ""</w:instrText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</w: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D8DCA2" w14:textId="3E9F9522" w:rsidR="0079379C" w:rsidRPr="0079379C" w:rsidRDefault="0079379C" w:rsidP="0079379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MonthStart1 \@ dddd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понедельник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79379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вторник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=A2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1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=A2+1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</w: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953DC5" w14:textId="02C06AD9" w:rsidR="0079379C" w:rsidRPr="0079379C" w:rsidRDefault="0079379C" w:rsidP="0079379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MonthStart1 \@ dddd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понедельник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79379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среда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=B2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=B2+1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3</w: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6F7F6B" w14:textId="6D7524E5" w:rsidR="0079379C" w:rsidRPr="0079379C" w:rsidRDefault="0079379C" w:rsidP="0079379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MonthStart1 \@ dddd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понедельник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79379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четверг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=C2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=C2+1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4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4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4</w: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77DEF9" w14:textId="355183B4" w:rsidR="0079379C" w:rsidRPr="0079379C" w:rsidRDefault="0079379C" w:rsidP="0079379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MonthStart1 \@ dddd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понедельник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= “</w:instrText>
                        </w:r>
                        <w:r w:rsidRPr="0079379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пятница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=D2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4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=D2+1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5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5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5</w: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B1CBA7" w14:textId="33E8E7FD" w:rsidR="0079379C" w:rsidRPr="0079379C" w:rsidRDefault="0079379C" w:rsidP="0079379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val="en-US"/>
                          </w:rPr>
                        </w:pP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DocVariable MonthStart1 \@ dddd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понедельник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79379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суббота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=E2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5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=E2+1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6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6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6</w: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vAlign w:val="center"/>
                      </w:tcPr>
                      <w:p w14:paraId="61DE8D4C" w14:textId="2EA35219" w:rsidR="0079379C" w:rsidRPr="0079379C" w:rsidRDefault="0079379C" w:rsidP="0079379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val="en-US"/>
                          </w:rPr>
                        </w:pP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DocVariable MonthStart1 \@ dddd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понедельник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79379C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воскресенье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=F2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6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=F2+1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7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7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7</w: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9379C" w:rsidRPr="00921A86" w14:paraId="0AFA4FA2" w14:textId="77777777" w:rsidTr="0073617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432460A8" w:rsidR="0079379C" w:rsidRPr="0079379C" w:rsidRDefault="0079379C" w:rsidP="0079379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=G2+1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8</w: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4FD8E49B" w:rsidR="0079379C" w:rsidRPr="0079379C" w:rsidRDefault="0079379C" w:rsidP="0079379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=A3+1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9</w: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3F6BAF7C" w:rsidR="0079379C" w:rsidRPr="0079379C" w:rsidRDefault="0079379C" w:rsidP="0079379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=B3+1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10</w: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7E81BE0E" w:rsidR="0079379C" w:rsidRPr="0079379C" w:rsidRDefault="0079379C" w:rsidP="0079379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=C3+1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11</w: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096EAE17" w:rsidR="0079379C" w:rsidRPr="0079379C" w:rsidRDefault="0079379C" w:rsidP="0079379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=D3+1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12</w: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43FF01E8" w:rsidR="0079379C" w:rsidRPr="0079379C" w:rsidRDefault="0079379C" w:rsidP="0079379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val="en-US"/>
                          </w:rPr>
                        </w:pP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=E3+1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13</w: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vAlign w:val="center"/>
                      </w:tcPr>
                      <w:p w14:paraId="63A6A44F" w14:textId="739B5C5C" w:rsidR="0079379C" w:rsidRPr="0079379C" w:rsidRDefault="0079379C" w:rsidP="0079379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val="en-US"/>
                          </w:rPr>
                        </w:pP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=F3+1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14</w: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9379C" w:rsidRPr="00921A86" w14:paraId="223F797F" w14:textId="77777777" w:rsidTr="0073617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09D68A4A" w:rsidR="0079379C" w:rsidRPr="0079379C" w:rsidRDefault="0079379C" w:rsidP="0079379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=G3+1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15</w: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0E2EF5AD" w:rsidR="0079379C" w:rsidRPr="0079379C" w:rsidRDefault="0079379C" w:rsidP="0079379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=A4+1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16</w: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4B842BA1" w:rsidR="0079379C" w:rsidRPr="0079379C" w:rsidRDefault="0079379C" w:rsidP="0079379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=B4+1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17</w: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65FE3625" w:rsidR="0079379C" w:rsidRPr="0079379C" w:rsidRDefault="0079379C" w:rsidP="0079379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=C4+1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18</w: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3C5F631B" w:rsidR="0079379C" w:rsidRPr="0079379C" w:rsidRDefault="0079379C" w:rsidP="0079379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=D4+1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19</w: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244526D4" w:rsidR="0079379C" w:rsidRPr="0079379C" w:rsidRDefault="0079379C" w:rsidP="0079379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val="en-US"/>
                          </w:rPr>
                        </w:pP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=E4+1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20</w: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vAlign w:val="center"/>
                      </w:tcPr>
                      <w:p w14:paraId="2DF4C53D" w14:textId="79CE4F22" w:rsidR="0079379C" w:rsidRPr="0079379C" w:rsidRDefault="0079379C" w:rsidP="0079379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val="en-US"/>
                          </w:rPr>
                        </w:pP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=F4+1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21</w: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9379C" w:rsidRPr="00921A86" w14:paraId="10529957" w14:textId="77777777" w:rsidTr="0073617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05BBEB17" w:rsidR="0079379C" w:rsidRPr="0079379C" w:rsidRDefault="0079379C" w:rsidP="0079379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=G4+1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22</w: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693C1DE9" w:rsidR="0079379C" w:rsidRPr="0079379C" w:rsidRDefault="0079379C" w:rsidP="0079379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=A5+1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23</w: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37B199C5" w:rsidR="0079379C" w:rsidRPr="0079379C" w:rsidRDefault="0079379C" w:rsidP="0079379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=B5+1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24</w: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43460859" w:rsidR="0079379C" w:rsidRPr="0079379C" w:rsidRDefault="0079379C" w:rsidP="0079379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=C5+1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25</w: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56F6C67F" w:rsidR="0079379C" w:rsidRPr="0079379C" w:rsidRDefault="0079379C" w:rsidP="0079379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=D5+1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26</w: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6594DF0A" w:rsidR="0079379C" w:rsidRPr="0079379C" w:rsidRDefault="0079379C" w:rsidP="0079379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val="en-US"/>
                          </w:rPr>
                        </w:pP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=E5+1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27</w: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vAlign w:val="center"/>
                      </w:tcPr>
                      <w:p w14:paraId="2CF6BA37" w14:textId="1E1C8818" w:rsidR="0079379C" w:rsidRPr="0079379C" w:rsidRDefault="0079379C" w:rsidP="0079379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val="en-US"/>
                          </w:rPr>
                        </w:pP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=F5+1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28</w: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9379C" w:rsidRPr="00921A86" w14:paraId="797D45F8" w14:textId="77777777" w:rsidTr="0073617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15B8706D" w:rsidR="0079379C" w:rsidRPr="0079379C" w:rsidRDefault="0079379C" w:rsidP="0079379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=G5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=G5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MonthEnd1 \@ d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=G5+1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29</w: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429260BD" w:rsidR="0079379C" w:rsidRPr="0079379C" w:rsidRDefault="0079379C" w:rsidP="0079379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=A6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=A6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MonthEnd1 \@ d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=A6+1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30</w: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00E450F7" w:rsidR="0079379C" w:rsidRPr="0079379C" w:rsidRDefault="0079379C" w:rsidP="0079379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=B6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=B6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MonthEnd1 \@ d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=B6+1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31</w: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28A3E1E2" w:rsidR="0079379C" w:rsidRPr="0079379C" w:rsidRDefault="0079379C" w:rsidP="0079379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=C6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=C6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MonthEnd1 \@ d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=C6+1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27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7AC6C79C" w:rsidR="0079379C" w:rsidRPr="0079379C" w:rsidRDefault="0079379C" w:rsidP="0079379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=D6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=D6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27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MonthEnd1 \@ d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=D6+1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10231125" w:rsidR="0079379C" w:rsidRPr="0079379C" w:rsidRDefault="0079379C" w:rsidP="0079379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val="en-US"/>
                          </w:rPr>
                        </w:pP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=E6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=E6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DocVariable MonthEnd1 \@ d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=E6+1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vAlign w:val="center"/>
                      </w:tcPr>
                      <w:p w14:paraId="3CA74E8D" w14:textId="7A4DDA02" w:rsidR="0079379C" w:rsidRPr="0079379C" w:rsidRDefault="0079379C" w:rsidP="0079379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val="en-US"/>
                          </w:rPr>
                        </w:pP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=F6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=F6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DocVariable MonthEnd1 \@ d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=F6+1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9379C" w:rsidRPr="00921A86" w14:paraId="1144E5B8" w14:textId="77777777" w:rsidTr="0073617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5ED52BCF" w:rsidR="0079379C" w:rsidRPr="0079379C" w:rsidRDefault="0079379C" w:rsidP="0079379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=G6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=G6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MonthEnd1 \@ d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=G6+1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15A56304" w:rsidR="0079379C" w:rsidRPr="0079379C" w:rsidRDefault="0079379C" w:rsidP="0079379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=A7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=A7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MonthEnd1 \@ d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=A7+1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79379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79379C" w:rsidRPr="0079379C" w:rsidRDefault="0079379C" w:rsidP="0079379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79379C" w:rsidRPr="0079379C" w:rsidRDefault="0079379C" w:rsidP="0079379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79379C" w:rsidRPr="0079379C" w:rsidRDefault="0079379C" w:rsidP="0079379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79379C" w:rsidRPr="0079379C" w:rsidRDefault="0079379C" w:rsidP="0079379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val="en-US"/>
                          </w:rPr>
                        </w:pPr>
                      </w:p>
                    </w:tc>
                    <w:tc>
                      <w:tcPr>
                        <w:tcW w:w="700" w:type="pct"/>
                        <w:vAlign w:val="center"/>
                      </w:tcPr>
                      <w:p w14:paraId="40F850EA" w14:textId="77777777" w:rsidR="0079379C" w:rsidRPr="0079379C" w:rsidRDefault="0079379C" w:rsidP="0079379C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val="en-US"/>
                          </w:rPr>
                        </w:pPr>
                      </w:p>
                    </w:tc>
                  </w:tr>
                  <w:bookmarkEnd w:id="0"/>
                </w:tbl>
                <w:p w14:paraId="1B2D8CFA" w14:textId="77777777" w:rsidR="00240D4D" w:rsidRPr="00921A86" w:rsidRDefault="00240D4D" w:rsidP="00903926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  <w:lang w:val="en-US"/>
                    </w:rPr>
                  </w:pPr>
                </w:p>
              </w:tc>
              <w:tc>
                <w:tcPr>
                  <w:tcW w:w="1250" w:type="pct"/>
                  <w:shd w:val="clear" w:color="auto" w:fill="auto"/>
                </w:tcPr>
                <w:p w14:paraId="3D861116" w14:textId="56833339" w:rsidR="00240D4D" w:rsidRPr="004B053D" w:rsidRDefault="00903926" w:rsidP="00903926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  <w:lang w:val="en-US"/>
                    </w:rPr>
                  </w:pPr>
                  <w:r w:rsidRPr="0090392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8"/>
                      <w:szCs w:val="48"/>
                      <w:lang w:bidi="ru-RU"/>
                    </w:rPr>
                    <w:t>FEBRUAR</w:t>
                  </w:r>
                  <w:r w:rsidR="00EA2769" w:rsidRPr="004B053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val="en-US" w:bidi="ru-RU"/>
                    </w:rPr>
                    <w:t xml:space="preserve"> </w:t>
                  </w:r>
                  <w:r w:rsidR="00EA2769" w:rsidRPr="004B053D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="00EA2769" w:rsidRPr="004B053D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EA2769" w:rsidRPr="004B053D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86080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t>2024</w:t>
                  </w:r>
                  <w:r w:rsidR="00EA2769" w:rsidRPr="004B053D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6"/>
                    <w:gridCol w:w="513"/>
                    <w:gridCol w:w="514"/>
                    <w:gridCol w:w="514"/>
                    <w:gridCol w:w="514"/>
                    <w:gridCol w:w="514"/>
                    <w:gridCol w:w="504"/>
                  </w:tblGrid>
                  <w:tr w:rsidR="00903926" w:rsidRPr="004B053D" w14:paraId="4D521D1C" w14:textId="77777777" w:rsidTr="0090392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181818" w:themeFill="background2" w:themeFillShade="1A"/>
                        <w:vAlign w:val="center"/>
                      </w:tcPr>
                      <w:p w14:paraId="5B4A50A8" w14:textId="5D49E695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shd w:val="clear" w:color="auto" w:fill="181818" w:themeFill="background2" w:themeFillShade="1A"/>
                        <w:vAlign w:val="center"/>
                      </w:tcPr>
                      <w:p w14:paraId="4D052ACD" w14:textId="1D5D5A78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shd w:val="clear" w:color="auto" w:fill="181818" w:themeFill="background2" w:themeFillShade="1A"/>
                        <w:vAlign w:val="center"/>
                      </w:tcPr>
                      <w:p w14:paraId="5A47D848" w14:textId="57C58439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shd w:val="clear" w:color="auto" w:fill="181818" w:themeFill="background2" w:themeFillShade="1A"/>
                        <w:vAlign w:val="center"/>
                      </w:tcPr>
                      <w:p w14:paraId="11412BE2" w14:textId="735135B0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shd w:val="clear" w:color="auto" w:fill="181818" w:themeFill="background2" w:themeFillShade="1A"/>
                        <w:vAlign w:val="center"/>
                      </w:tcPr>
                      <w:p w14:paraId="0C3D3BE5" w14:textId="2C1B251B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shd w:val="clear" w:color="auto" w:fill="FF0000"/>
                        <w:vAlign w:val="center"/>
                      </w:tcPr>
                      <w:p w14:paraId="242F7BE9" w14:textId="6A8274E4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4" w:type="pct"/>
                        <w:shd w:val="clear" w:color="auto" w:fill="FF0000"/>
                        <w:vAlign w:val="center"/>
                      </w:tcPr>
                      <w:p w14:paraId="4CB16A91" w14:textId="72B357F4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240D4D" w:rsidRPr="004B053D" w14:paraId="033AD79B" w14:textId="77777777" w:rsidTr="00903926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2338C3E" w14:textId="478DFB4F" w:rsidR="00240D4D" w:rsidRPr="00903926" w:rsidRDefault="00240D4D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MonthStart2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четверг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понедельник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" 1 ""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E9814E4" w14:textId="1BE6B80C" w:rsidR="00240D4D" w:rsidRPr="00903926" w:rsidRDefault="00240D4D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MonthStart2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четверг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вторник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665E05" w14:textId="772D5A6B" w:rsidR="00240D4D" w:rsidRPr="00903926" w:rsidRDefault="00240D4D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MonthStart2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четверг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среда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31D4F0" w14:textId="09440E3E" w:rsidR="00240D4D" w:rsidRPr="00903926" w:rsidRDefault="00240D4D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MonthStart2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четверг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четверг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C2BCF9" w14:textId="1E50B2C0" w:rsidR="00240D4D" w:rsidRPr="00903926" w:rsidRDefault="00240D4D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MonthStart2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четверг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пятница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D888BB" w14:textId="231060EF" w:rsidR="00240D4D" w:rsidRPr="00903926" w:rsidRDefault="00240D4D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DocVariable MonthStart2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четверг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суббота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3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3A023F15" w14:textId="7A6CB071" w:rsidR="00240D4D" w:rsidRPr="00903926" w:rsidRDefault="00240D4D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DocVariable MonthStart2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четверг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воскресенье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4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4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4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4B053D" w14:paraId="6878283D" w14:textId="77777777" w:rsidTr="00903926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36E1A06" w14:textId="141B2DE9" w:rsidR="00240D4D" w:rsidRPr="00903926" w:rsidRDefault="00240D4D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5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1E8FAF3" w14:textId="7CC82ABF" w:rsidR="00240D4D" w:rsidRPr="00903926" w:rsidRDefault="00240D4D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6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F01189" w14:textId="39D11497" w:rsidR="00240D4D" w:rsidRPr="00903926" w:rsidRDefault="00240D4D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7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9A7D" w14:textId="67756B72" w:rsidR="00240D4D" w:rsidRPr="00903926" w:rsidRDefault="00240D4D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8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7C63CF" w14:textId="2BC7C9ED" w:rsidR="00240D4D" w:rsidRPr="00903926" w:rsidRDefault="00240D4D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9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0DD119" w14:textId="7DFDD7F0" w:rsidR="00240D4D" w:rsidRPr="00903926" w:rsidRDefault="00240D4D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10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651B6ED7" w14:textId="7AB59962" w:rsidR="00240D4D" w:rsidRPr="00903926" w:rsidRDefault="00240D4D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11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4B053D" w14:paraId="7DC4D67B" w14:textId="77777777" w:rsidTr="00903926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4AC88D8" w14:textId="21820760" w:rsidR="00240D4D" w:rsidRPr="00903926" w:rsidRDefault="00240D4D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12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A0ABAC2" w14:textId="03F5C327" w:rsidR="00240D4D" w:rsidRPr="00903926" w:rsidRDefault="00240D4D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13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AB7AB9" w14:textId="3907216B" w:rsidR="00240D4D" w:rsidRPr="00903926" w:rsidRDefault="00240D4D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14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8FC14F" w14:textId="67A3B53A" w:rsidR="00240D4D" w:rsidRPr="00903926" w:rsidRDefault="00240D4D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15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F7ACB7" w14:textId="6DC842DF" w:rsidR="00240D4D" w:rsidRPr="00903926" w:rsidRDefault="00240D4D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16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9F174" w14:textId="25FAF5A0" w:rsidR="00240D4D" w:rsidRPr="00903926" w:rsidRDefault="00240D4D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17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10A0A41E" w14:textId="50C790CF" w:rsidR="00240D4D" w:rsidRPr="00903926" w:rsidRDefault="00240D4D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18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4B053D" w14:paraId="73331944" w14:textId="77777777" w:rsidTr="00903926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36526BF" w14:textId="3193A7BA" w:rsidR="00240D4D" w:rsidRPr="00903926" w:rsidRDefault="00240D4D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19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A8C1CD1" w14:textId="0844339C" w:rsidR="00240D4D" w:rsidRPr="00903926" w:rsidRDefault="00240D4D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20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A56F1" w14:textId="38559B96" w:rsidR="00240D4D" w:rsidRPr="00903926" w:rsidRDefault="00240D4D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21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262D4B" w14:textId="48E7673B" w:rsidR="00240D4D" w:rsidRPr="00903926" w:rsidRDefault="00240D4D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22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49CF7" w14:textId="1A2FC1A1" w:rsidR="00240D4D" w:rsidRPr="00903926" w:rsidRDefault="00240D4D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23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26A059" w14:textId="3DE310C9" w:rsidR="00240D4D" w:rsidRPr="00903926" w:rsidRDefault="00240D4D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24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46E25065" w14:textId="017B5696" w:rsidR="00240D4D" w:rsidRPr="00903926" w:rsidRDefault="00240D4D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25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4B053D" w14:paraId="74B0FF95" w14:textId="77777777" w:rsidTr="00903926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A5D3919" w14:textId="409CF908" w:rsidR="00240D4D" w:rsidRPr="00903926" w:rsidRDefault="00240D4D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=G5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25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=G5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25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MonthEnd2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26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5641D12" w14:textId="3F049A90" w:rsidR="00240D4D" w:rsidRPr="00903926" w:rsidRDefault="00240D4D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MonthEnd2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27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BBFCBA" w14:textId="05F7B500" w:rsidR="00240D4D" w:rsidRPr="00903926" w:rsidRDefault="00240D4D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MonthEnd2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28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DB4676" w14:textId="0A605AB4" w:rsidR="00240D4D" w:rsidRPr="00903926" w:rsidRDefault="00240D4D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MonthEnd2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29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2ADD02" w14:textId="48629ED5" w:rsidR="00240D4D" w:rsidRPr="00903926" w:rsidRDefault="00240D4D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MonthEnd2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A060A4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6D5BCA" w14:textId="290CA585" w:rsidR="00240D4D" w:rsidRPr="00903926" w:rsidRDefault="00240D4D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A060A4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DocVariable MonthEnd2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A060A4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A060A4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A060A4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7267017D" w14:textId="465B1575" w:rsidR="00240D4D" w:rsidRPr="00903926" w:rsidRDefault="00240D4D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A060A4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DocVariable MonthEnd2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A060A4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4B053D" w14:paraId="4CB553C4" w14:textId="77777777" w:rsidTr="00903926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549FBFA" w14:textId="100ED53E" w:rsidR="00240D4D" w:rsidRPr="00903926" w:rsidRDefault="00240D4D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MonthEnd2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254819C" w14:textId="0479543F" w:rsidR="00240D4D" w:rsidRPr="00903926" w:rsidRDefault="00240D4D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=A7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MonthEnd2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=A7+1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!A12 Is Not In Table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FD04B4" w14:textId="77777777" w:rsidR="00240D4D" w:rsidRPr="00903926" w:rsidRDefault="00240D4D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AA4EBA" w14:textId="77777777" w:rsidR="00240D4D" w:rsidRPr="00903926" w:rsidRDefault="00240D4D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9AE72D" w14:textId="77777777" w:rsidR="00240D4D" w:rsidRPr="00903926" w:rsidRDefault="00240D4D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A36644" w14:textId="77777777" w:rsidR="00240D4D" w:rsidRPr="00903926" w:rsidRDefault="00240D4D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5B970C07" w14:textId="77777777" w:rsidR="00240D4D" w:rsidRPr="00903926" w:rsidRDefault="00240D4D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</w:p>
                    </w:tc>
                  </w:tr>
                </w:tbl>
                <w:p w14:paraId="635B5D45" w14:textId="77777777" w:rsidR="00240D4D" w:rsidRPr="004B053D" w:rsidRDefault="00240D4D" w:rsidP="00903926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250" w:type="pct"/>
                </w:tcPr>
                <w:p w14:paraId="4315FC74" w14:textId="0638F218" w:rsidR="00240D4D" w:rsidRPr="004B053D" w:rsidRDefault="00903926" w:rsidP="00903926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  <w:lang w:val="en-US"/>
                    </w:rPr>
                  </w:pPr>
                  <w:r w:rsidRPr="0090392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8"/>
                      <w:szCs w:val="48"/>
                      <w:lang w:bidi="ru-RU"/>
                    </w:rPr>
                    <w:t>MAREC</w:t>
                  </w:r>
                  <w:r w:rsidR="00EA2769" w:rsidRPr="004B053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val="en-US" w:bidi="ru-RU"/>
                    </w:rPr>
                    <w:t xml:space="preserve"> </w:t>
                  </w:r>
                  <w:r w:rsidR="00EA2769" w:rsidRPr="004B053D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="00EA2769" w:rsidRPr="004B053D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val="en-US" w:bidi="ru-RU"/>
                    </w:rPr>
                    <w:instrText xml:space="preserve"> DOCVARIABLE  MonthStart1 \@  yyyy   \* MERGEFORMAT </w:instrText>
                  </w:r>
                  <w:r w:rsidR="00EA2769" w:rsidRPr="004B053D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86080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val="en-US" w:bidi="ru-RU"/>
                    </w:rPr>
                    <w:t>2024</w:t>
                  </w:r>
                  <w:r w:rsidR="00EA2769" w:rsidRPr="004B053D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7"/>
                    <w:gridCol w:w="513"/>
                    <w:gridCol w:w="514"/>
                    <w:gridCol w:w="514"/>
                    <w:gridCol w:w="514"/>
                    <w:gridCol w:w="514"/>
                    <w:gridCol w:w="504"/>
                  </w:tblGrid>
                  <w:tr w:rsidR="00903926" w:rsidRPr="004B053D" w14:paraId="5FBA1453" w14:textId="77777777" w:rsidTr="0073617B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181818" w:themeFill="background2" w:themeFillShade="1A"/>
                        <w:vAlign w:val="center"/>
                      </w:tcPr>
                      <w:p w14:paraId="3D82C68E" w14:textId="19A5B1CF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shd w:val="clear" w:color="auto" w:fill="181818" w:themeFill="background2" w:themeFillShade="1A"/>
                        <w:vAlign w:val="center"/>
                      </w:tcPr>
                      <w:p w14:paraId="5D081C50" w14:textId="224048F9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shd w:val="clear" w:color="auto" w:fill="181818" w:themeFill="background2" w:themeFillShade="1A"/>
                        <w:vAlign w:val="center"/>
                      </w:tcPr>
                      <w:p w14:paraId="1B330407" w14:textId="5B94B300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shd w:val="clear" w:color="auto" w:fill="181818" w:themeFill="background2" w:themeFillShade="1A"/>
                        <w:vAlign w:val="center"/>
                      </w:tcPr>
                      <w:p w14:paraId="0F2E47A7" w14:textId="566A831A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shd w:val="clear" w:color="auto" w:fill="181818" w:themeFill="background2" w:themeFillShade="1A"/>
                        <w:vAlign w:val="center"/>
                      </w:tcPr>
                      <w:p w14:paraId="7D7F939A" w14:textId="38F36F76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shd w:val="clear" w:color="auto" w:fill="FF0000"/>
                        <w:vAlign w:val="center"/>
                      </w:tcPr>
                      <w:p w14:paraId="224E7528" w14:textId="74C6B88E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4" w:type="pct"/>
                        <w:shd w:val="clear" w:color="auto" w:fill="FF0000"/>
                        <w:vAlign w:val="center"/>
                      </w:tcPr>
                      <w:p w14:paraId="36F13CE6" w14:textId="3798A3A2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73617B" w:rsidRPr="004B053D" w14:paraId="1AD7C61D" w14:textId="77777777" w:rsidTr="0073617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AAAD04" w14:textId="74FEAA6F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MonthStart3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пятница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понедельник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" 1 ""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EBC2568" w14:textId="445E69CA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MonthStart3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пятница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вторник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F3CE0B" w14:textId="06FDA475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MonthStart3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пятница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среда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343102" w14:textId="4F15A67C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MonthStart3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пятница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четверг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48F3FC" w14:textId="0B05FF6D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MonthStart3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пятница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пятница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4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4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C4B999" w14:textId="605C47B9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DocVariable MonthStart3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пятница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суббота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2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4611257B" w14:textId="513DA43A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DocVariable MonthStart3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пятница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воскресенье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3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4B053D" w14:paraId="0ACC4FBD" w14:textId="77777777" w:rsidTr="0073617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62D8059F" w14:textId="4BF5C272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4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5CA2B8" w14:textId="392C8DF3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5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DB2D48" w14:textId="458D6BCE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6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650517" w14:textId="5129D0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7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810657" w14:textId="4E45482C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8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2049" w14:textId="27C0B79E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9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1B2C3A7B" w14:textId="67854A36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10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4B053D" w14:paraId="2DAA7F9C" w14:textId="77777777" w:rsidTr="0073617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B1BC1FA" w14:textId="77F9056D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11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ED7620" w14:textId="11F882A4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12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D98F73" w14:textId="148ECCFE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13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12937" w14:textId="48D98AD9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14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6CEF7" w14:textId="7825D098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15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EEA51C" w14:textId="3892E8A3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16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4340F2AC" w14:textId="78A9FEEB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17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4B053D" w14:paraId="091924FE" w14:textId="77777777" w:rsidTr="0073617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EE5652" w14:textId="639004FE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18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7248AD" w14:textId="09640CE8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19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AFA3B" w14:textId="358A4186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20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E5F29" w14:textId="717FBB4F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21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D56471" w14:textId="0F8640F2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22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AED89" w14:textId="4ECA626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23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38F77A3C" w14:textId="0F626AE6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24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4B053D" w14:paraId="322DB458" w14:textId="77777777" w:rsidTr="0073617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24ACEBE8" w14:textId="064613BD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=G5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24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=G5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24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MonthEnd3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25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25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25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8E2EFA3" w14:textId="14F67D0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25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25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MonthEnd3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26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0FF736" w14:textId="3857137D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MonthEnd3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27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8BB8E5" w14:textId="6D0A1D3E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MonthEnd3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28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100B5" w14:textId="4F4591FF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MonthEnd3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29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C4FF97" w14:textId="596063B3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DocVariable MonthEnd3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30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1B8E039F" w14:textId="1A709A4A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DocVariable MonthEnd3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31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4B053D" w14:paraId="73808F25" w14:textId="77777777" w:rsidTr="0073617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E6C55AF" w14:textId="50C12B29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MonthEnd3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D1FD984" w14:textId="337DC2F2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=A7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MonthEnd3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=A7+1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E8669C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B5375A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1958E1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7379C4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6E133FB9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</w:p>
                    </w:tc>
                  </w:tr>
                </w:tbl>
                <w:p w14:paraId="260070DC" w14:textId="77777777" w:rsidR="00240D4D" w:rsidRPr="004B053D" w:rsidRDefault="00240D4D" w:rsidP="00903926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250" w:type="pct"/>
                </w:tcPr>
                <w:p w14:paraId="64B9D1A2" w14:textId="4E947214" w:rsidR="00240D4D" w:rsidRPr="004B053D" w:rsidRDefault="00903926" w:rsidP="00903926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  <w:lang w:val="en-US"/>
                    </w:rPr>
                  </w:pPr>
                  <w:r w:rsidRPr="0090392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8"/>
                      <w:szCs w:val="48"/>
                      <w:lang w:bidi="ru-RU"/>
                    </w:rPr>
                    <w:t>APRIL</w:t>
                  </w:r>
                  <w:r w:rsidR="00EA2769" w:rsidRPr="004B053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val="en-US" w:bidi="ru-RU"/>
                    </w:rPr>
                    <w:t xml:space="preserve"> </w:t>
                  </w:r>
                  <w:r w:rsidR="00EA2769" w:rsidRPr="004B053D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="00EA2769" w:rsidRPr="004B053D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val="en-US" w:bidi="ru-RU"/>
                    </w:rPr>
                    <w:instrText xml:space="preserve"> DOCVARIABLE  MonthStart1 \@  yyyy   \* MERGEFORMAT </w:instrText>
                  </w:r>
                  <w:r w:rsidR="00EA2769" w:rsidRPr="004B053D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86080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val="en-US" w:bidi="ru-RU"/>
                    </w:rPr>
                    <w:t>2024</w:t>
                  </w:r>
                  <w:r w:rsidR="00EA2769" w:rsidRPr="004B053D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7"/>
                    <w:gridCol w:w="513"/>
                    <w:gridCol w:w="514"/>
                    <w:gridCol w:w="514"/>
                    <w:gridCol w:w="514"/>
                    <w:gridCol w:w="514"/>
                    <w:gridCol w:w="504"/>
                  </w:tblGrid>
                  <w:tr w:rsidR="00903926" w:rsidRPr="004B053D" w14:paraId="486B25E3" w14:textId="77777777" w:rsidTr="0073617B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181818" w:themeFill="background2" w:themeFillShade="1A"/>
                        <w:vAlign w:val="center"/>
                      </w:tcPr>
                      <w:p w14:paraId="47AC1FC0" w14:textId="7E98FE72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shd w:val="clear" w:color="auto" w:fill="181818" w:themeFill="background2" w:themeFillShade="1A"/>
                        <w:vAlign w:val="center"/>
                      </w:tcPr>
                      <w:p w14:paraId="314AE8CF" w14:textId="7CEC64C8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shd w:val="clear" w:color="auto" w:fill="181818" w:themeFill="background2" w:themeFillShade="1A"/>
                        <w:vAlign w:val="center"/>
                      </w:tcPr>
                      <w:p w14:paraId="21D221CC" w14:textId="131253FF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shd w:val="clear" w:color="auto" w:fill="181818" w:themeFill="background2" w:themeFillShade="1A"/>
                        <w:vAlign w:val="center"/>
                      </w:tcPr>
                      <w:p w14:paraId="1567455C" w14:textId="2917FB14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shd w:val="clear" w:color="auto" w:fill="181818" w:themeFill="background2" w:themeFillShade="1A"/>
                        <w:vAlign w:val="center"/>
                      </w:tcPr>
                      <w:p w14:paraId="35DCA161" w14:textId="3BFADDA7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shd w:val="clear" w:color="auto" w:fill="FF0000"/>
                        <w:vAlign w:val="center"/>
                      </w:tcPr>
                      <w:p w14:paraId="6C27E099" w14:textId="37782334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4" w:type="pct"/>
                        <w:shd w:val="clear" w:color="auto" w:fill="FF0000"/>
                        <w:vAlign w:val="center"/>
                      </w:tcPr>
                      <w:p w14:paraId="50E05008" w14:textId="6B48B8DD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73617B" w:rsidRPr="004B053D" w14:paraId="18746610" w14:textId="77777777" w:rsidTr="0073617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1994D48" w14:textId="4E552365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MonthStart4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понедельник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понедельник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" 1 ""</w:instrText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369881" w14:textId="6419883D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MonthStart4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понедельник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вторник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853C12" w14:textId="1296584D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MonthStart4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понедельник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среда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3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5E42A6" w14:textId="36BBA1CE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MonthStart4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понедельник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четверг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4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4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4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2FC3EB" w14:textId="0DBC0AFC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MonthStart4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понедельник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пятница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4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5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5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5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7BD5DB" w14:textId="7317828A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DocVariable MonthStart4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понедельник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суббота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5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6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33C7F0FA" w14:textId="30C58FAA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DocVariable MonthStart4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понедельник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воскресенье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7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4B053D" w14:paraId="0B6D7401" w14:textId="77777777" w:rsidTr="0073617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447C32FA" w14:textId="7F5A0A04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8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BC7F61" w14:textId="629DF9CE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9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6F8EEB" w14:textId="513E091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10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CAAFC1" w14:textId="2B11C0C6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11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C5458D" w14:textId="73301D93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12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09DBCE" w14:textId="4170CEFE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13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214266C6" w14:textId="65AF18D2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14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4B053D" w14:paraId="2E5D7C27" w14:textId="77777777" w:rsidTr="0073617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107F514" w14:textId="12443D42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15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951A1E9" w14:textId="0862936E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16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BD307A" w14:textId="50B28E79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17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F98C93" w14:textId="31C4191E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18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92DA3C" w14:textId="001BA991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19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CB3325" w14:textId="29D2E2F3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20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2975FC51" w14:textId="6E0CDE24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21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4B053D" w14:paraId="4FD26192" w14:textId="77777777" w:rsidTr="0073617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370BE02" w14:textId="34F5A43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22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7362466" w14:textId="5DA76F2B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23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1F3671" w14:textId="45809CF8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24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7881A4" w14:textId="522DB2E9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25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123C56" w14:textId="21F66711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26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A154DC" w14:textId="23E433CE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27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3B413671" w14:textId="2649654A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28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4B053D" w14:paraId="4E4EF58A" w14:textId="77777777" w:rsidTr="0073617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54F5F3AE" w14:textId="1702E1F3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=G5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=G5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MonthEnd4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29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A924BA6" w14:textId="26372E9F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MonthEnd4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30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6D1FA8" w14:textId="2D790D7A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MonthEnd4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644FB7" w14:textId="1DB8EAEC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MonthEnd4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2F79A" w14:textId="01991088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MonthEnd4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F1736F" w14:textId="2EE813FD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DocVariable MonthEnd4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7BE654C5" w14:textId="735A81F5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DocVariable MonthEnd4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4B053D" w14:paraId="0CB933A3" w14:textId="77777777" w:rsidTr="0073617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62E7F3B" w14:textId="083D29A8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MonthEnd4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0D3DAF2" w14:textId="13DC0FA4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=A7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MonthEnd4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=A7+1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832797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2B61A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60FE7A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0F720E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52972D7F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</w:p>
                    </w:tc>
                  </w:tr>
                </w:tbl>
                <w:p w14:paraId="5F4768A2" w14:textId="77777777" w:rsidR="00240D4D" w:rsidRPr="004B053D" w:rsidRDefault="00240D4D" w:rsidP="00903926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240D4D" w:rsidRPr="004B053D" w14:paraId="3808ABFD" w14:textId="5185E65E" w:rsidTr="008E179C">
              <w:trPr>
                <w:trHeight w:val="2800"/>
              </w:trPr>
              <w:tc>
                <w:tcPr>
                  <w:tcW w:w="1250" w:type="pct"/>
                </w:tcPr>
                <w:p w14:paraId="392961A3" w14:textId="4D3B4AE0" w:rsidR="00240D4D" w:rsidRPr="004B053D" w:rsidRDefault="00903926" w:rsidP="00903926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  <w:lang w:val="en-US"/>
                    </w:rPr>
                  </w:pPr>
                  <w:r w:rsidRPr="0090392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8"/>
                      <w:szCs w:val="48"/>
                      <w:lang w:bidi="ru-RU"/>
                    </w:rPr>
                    <w:t>MAJ</w:t>
                  </w:r>
                  <w:r w:rsidR="00EA2769" w:rsidRPr="004B053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val="en-US" w:bidi="ru-RU"/>
                    </w:rPr>
                    <w:t xml:space="preserve"> </w:t>
                  </w:r>
                  <w:r w:rsidR="00EA2769" w:rsidRPr="004B053D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="00EA2769" w:rsidRPr="004B053D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val="en-US" w:bidi="ru-RU"/>
                    </w:rPr>
                    <w:instrText xml:space="preserve"> DOCVARIABLE  MonthStart1 \@  yyyy   \* MERGEFORMAT </w:instrText>
                  </w:r>
                  <w:r w:rsidR="00EA2769" w:rsidRPr="004B053D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86080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val="en-US" w:bidi="ru-RU"/>
                    </w:rPr>
                    <w:t>2024</w:t>
                  </w:r>
                  <w:r w:rsidR="00EA2769" w:rsidRPr="004B053D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5"/>
                    <w:gridCol w:w="513"/>
                    <w:gridCol w:w="514"/>
                    <w:gridCol w:w="514"/>
                    <w:gridCol w:w="514"/>
                    <w:gridCol w:w="514"/>
                    <w:gridCol w:w="505"/>
                  </w:tblGrid>
                  <w:tr w:rsidR="00903926" w:rsidRPr="004B053D" w14:paraId="4533209A" w14:textId="77777777" w:rsidTr="0073617B">
                    <w:trPr>
                      <w:trHeight w:val="170"/>
                    </w:trPr>
                    <w:tc>
                      <w:tcPr>
                        <w:tcW w:w="706" w:type="pct"/>
                        <w:shd w:val="clear" w:color="auto" w:fill="181818" w:themeFill="background2" w:themeFillShade="1A"/>
                        <w:vAlign w:val="center"/>
                      </w:tcPr>
                      <w:p w14:paraId="03937BF7" w14:textId="46BBDAD2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shd w:val="clear" w:color="auto" w:fill="181818" w:themeFill="background2" w:themeFillShade="1A"/>
                        <w:vAlign w:val="center"/>
                      </w:tcPr>
                      <w:p w14:paraId="4C076CB9" w14:textId="12D75C5C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shd w:val="clear" w:color="auto" w:fill="181818" w:themeFill="background2" w:themeFillShade="1A"/>
                        <w:vAlign w:val="center"/>
                      </w:tcPr>
                      <w:p w14:paraId="53E2E5AC" w14:textId="7BB3B7A6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shd w:val="clear" w:color="auto" w:fill="181818" w:themeFill="background2" w:themeFillShade="1A"/>
                        <w:vAlign w:val="center"/>
                      </w:tcPr>
                      <w:p w14:paraId="4291E9FA" w14:textId="0254DD39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shd w:val="clear" w:color="auto" w:fill="181818" w:themeFill="background2" w:themeFillShade="1A"/>
                        <w:vAlign w:val="center"/>
                      </w:tcPr>
                      <w:p w14:paraId="72C9E446" w14:textId="48CA204F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shd w:val="clear" w:color="auto" w:fill="FF0000"/>
                        <w:vAlign w:val="center"/>
                      </w:tcPr>
                      <w:p w14:paraId="46474412" w14:textId="5ABE2E0C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6" w:type="pct"/>
                        <w:shd w:val="clear" w:color="auto" w:fill="FF0000"/>
                        <w:vAlign w:val="center"/>
                      </w:tcPr>
                      <w:p w14:paraId="370B3D15" w14:textId="04314E99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73617B" w:rsidRPr="004B053D" w14:paraId="38FA371F" w14:textId="77777777" w:rsidTr="0073617B">
                    <w:trPr>
                      <w:trHeight w:val="350"/>
                    </w:trPr>
                    <w:tc>
                      <w:tcPr>
                        <w:tcW w:w="706" w:type="pct"/>
                        <w:vAlign w:val="center"/>
                      </w:tcPr>
                      <w:p w14:paraId="557682D8" w14:textId="65A31195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MonthStart5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среда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понедельник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" 1 ""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E867C93" w14:textId="3377BB50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MonthStart5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среда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вторник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65E0A7" w14:textId="36769A1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MonthStart5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среда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среда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84AED" w14:textId="682E7219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MonthStart5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среда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четверг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0F1AEC" w14:textId="53020F2D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MonthStart5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среда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пятница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3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88ABBF" w14:textId="1DD397E8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val="en-US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DocVariable MonthStart5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среда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суббота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4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4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4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7B319A52" w14:textId="0EC675E6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DocVariable MonthStart5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среда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воскресенье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4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5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5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5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4B053D" w14:paraId="68F2BFDB" w14:textId="77777777" w:rsidTr="0073617B">
                    <w:trPr>
                      <w:trHeight w:val="336"/>
                    </w:trPr>
                    <w:tc>
                      <w:tcPr>
                        <w:tcW w:w="706" w:type="pct"/>
                        <w:vAlign w:val="center"/>
                      </w:tcPr>
                      <w:p w14:paraId="72217980" w14:textId="650D5D58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6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93F0A28" w14:textId="6ADE8CB2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7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754E50" w14:textId="01CAF15B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8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4A2C39" w14:textId="64D531CF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9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8F8CC1" w14:textId="1E665943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10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17A04D" w14:textId="297EF73A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11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606DA228" w14:textId="3B1D14C3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12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4B053D" w14:paraId="5C3EBBEF" w14:textId="77777777" w:rsidTr="0073617B">
                    <w:trPr>
                      <w:trHeight w:val="350"/>
                    </w:trPr>
                    <w:tc>
                      <w:tcPr>
                        <w:tcW w:w="706" w:type="pct"/>
                        <w:vAlign w:val="center"/>
                      </w:tcPr>
                      <w:p w14:paraId="43B720E8" w14:textId="04471350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13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37630C8" w14:textId="1CEF1340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14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3A53F4" w14:textId="28A6CAF9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15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B395AE" w14:textId="328A3272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16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81E61E" w14:textId="69998742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17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65BF55" w14:textId="50592D13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18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0869C1DC" w14:textId="472F5F89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19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4B053D" w14:paraId="63A93A41" w14:textId="77777777" w:rsidTr="0073617B">
                    <w:trPr>
                      <w:trHeight w:val="350"/>
                    </w:trPr>
                    <w:tc>
                      <w:tcPr>
                        <w:tcW w:w="706" w:type="pct"/>
                        <w:vAlign w:val="center"/>
                      </w:tcPr>
                      <w:p w14:paraId="6DBCB23D" w14:textId="28D1086A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20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B0EB602" w14:textId="0DD04F26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21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6961A2" w14:textId="3F045B12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22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D38E3F" w14:textId="552969A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23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04CD3E" w14:textId="5CDDACE6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24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42B2DE" w14:textId="69EF8F9E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25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1ED4C57E" w14:textId="1FAD3536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26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4B053D" w14:paraId="48D57EB2" w14:textId="77777777" w:rsidTr="0073617B">
                    <w:trPr>
                      <w:trHeight w:val="336"/>
                    </w:trPr>
                    <w:tc>
                      <w:tcPr>
                        <w:tcW w:w="706" w:type="pct"/>
                        <w:vAlign w:val="center"/>
                      </w:tcPr>
                      <w:p w14:paraId="6E2CB464" w14:textId="72AF93FA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=G5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=G5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MonthEnd5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27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41145EE" w14:textId="324EA629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MonthEnd5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28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B4A0FD" w14:textId="3A3F254B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MonthEnd5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29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90E878" w14:textId="6BAFC3F2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MonthEnd5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30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332647" w14:textId="4552A7C8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MonthEnd5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31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502DBD" w14:textId="4D737AA9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DocVariable MonthEnd5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62F76B1F" w14:textId="0E56871D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DocVariable MonthEnd5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4B053D" w14:paraId="74CBC6B8" w14:textId="77777777" w:rsidTr="0073617B">
                    <w:trPr>
                      <w:trHeight w:val="350"/>
                    </w:trPr>
                    <w:tc>
                      <w:tcPr>
                        <w:tcW w:w="706" w:type="pct"/>
                        <w:vAlign w:val="center"/>
                      </w:tcPr>
                      <w:p w14:paraId="416A44DC" w14:textId="25DDA0D1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MonthEnd5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4E08FBA" w14:textId="2F070A9B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=A7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MonthEnd5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=A7+1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F6AA4F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F08D6F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6EDB61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E2DC0C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6E20A0F5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</w:p>
                    </w:tc>
                  </w:tr>
                </w:tbl>
                <w:p w14:paraId="7B246660" w14:textId="77777777" w:rsidR="00240D4D" w:rsidRPr="004B053D" w:rsidRDefault="00240D4D" w:rsidP="00903926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250" w:type="pct"/>
                </w:tcPr>
                <w:p w14:paraId="48937A74" w14:textId="09388DD4" w:rsidR="00240D4D" w:rsidRPr="004B053D" w:rsidRDefault="00903926" w:rsidP="00903926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  <w:lang w:val="en-US"/>
                    </w:rPr>
                  </w:pPr>
                  <w:r w:rsidRPr="0090392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8"/>
                      <w:szCs w:val="48"/>
                      <w:lang w:bidi="ru-RU"/>
                    </w:rPr>
                    <w:t>JUNIJ</w:t>
                  </w:r>
                  <w:r w:rsidR="00EA2769" w:rsidRPr="004B053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val="en-US" w:bidi="ru-RU"/>
                    </w:rPr>
                    <w:t xml:space="preserve"> </w:t>
                  </w:r>
                  <w:r w:rsidR="00EA2769" w:rsidRPr="004B053D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="00EA2769" w:rsidRPr="004B053D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val="en-US" w:bidi="ru-RU"/>
                    </w:rPr>
                    <w:instrText xml:space="preserve"> DOCVARIABLE  MonthStart1 \@  yyyy   \* MERGEFORMAT </w:instrText>
                  </w:r>
                  <w:r w:rsidR="00EA2769" w:rsidRPr="004B053D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86080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val="en-US" w:bidi="ru-RU"/>
                    </w:rPr>
                    <w:t>2024</w:t>
                  </w:r>
                  <w:r w:rsidR="00EA2769" w:rsidRPr="004B053D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5"/>
                    <w:gridCol w:w="513"/>
                    <w:gridCol w:w="514"/>
                    <w:gridCol w:w="514"/>
                    <w:gridCol w:w="514"/>
                    <w:gridCol w:w="514"/>
                    <w:gridCol w:w="505"/>
                  </w:tblGrid>
                  <w:tr w:rsidR="00903926" w:rsidRPr="004B053D" w14:paraId="43FDBBAF" w14:textId="77777777" w:rsidTr="0073617B">
                    <w:trPr>
                      <w:trHeight w:val="170"/>
                    </w:trPr>
                    <w:tc>
                      <w:tcPr>
                        <w:tcW w:w="706" w:type="pct"/>
                        <w:shd w:val="clear" w:color="auto" w:fill="181818" w:themeFill="background2" w:themeFillShade="1A"/>
                        <w:vAlign w:val="center"/>
                      </w:tcPr>
                      <w:p w14:paraId="5CCD867C" w14:textId="6C0A2BB4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shd w:val="clear" w:color="auto" w:fill="181818" w:themeFill="background2" w:themeFillShade="1A"/>
                        <w:vAlign w:val="center"/>
                      </w:tcPr>
                      <w:p w14:paraId="53AD34CA" w14:textId="52BA9463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shd w:val="clear" w:color="auto" w:fill="181818" w:themeFill="background2" w:themeFillShade="1A"/>
                        <w:vAlign w:val="center"/>
                      </w:tcPr>
                      <w:p w14:paraId="36CEF8E2" w14:textId="6D10AAB7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shd w:val="clear" w:color="auto" w:fill="181818" w:themeFill="background2" w:themeFillShade="1A"/>
                        <w:vAlign w:val="center"/>
                      </w:tcPr>
                      <w:p w14:paraId="3D2EC53A" w14:textId="797074BC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shd w:val="clear" w:color="auto" w:fill="181818" w:themeFill="background2" w:themeFillShade="1A"/>
                        <w:vAlign w:val="center"/>
                      </w:tcPr>
                      <w:p w14:paraId="465114B7" w14:textId="5FBA36B7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shd w:val="clear" w:color="auto" w:fill="FF0000"/>
                        <w:vAlign w:val="center"/>
                      </w:tcPr>
                      <w:p w14:paraId="2F9497BC" w14:textId="19A59069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6" w:type="pct"/>
                        <w:shd w:val="clear" w:color="auto" w:fill="FF0000"/>
                        <w:vAlign w:val="center"/>
                      </w:tcPr>
                      <w:p w14:paraId="728DC64F" w14:textId="21EB4660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73617B" w:rsidRPr="004B053D" w14:paraId="10101CD6" w14:textId="77777777" w:rsidTr="0073617B">
                    <w:trPr>
                      <w:trHeight w:val="350"/>
                    </w:trPr>
                    <w:tc>
                      <w:tcPr>
                        <w:tcW w:w="706" w:type="pct"/>
                        <w:vAlign w:val="center"/>
                      </w:tcPr>
                      <w:p w14:paraId="7816137E" w14:textId="66DD92EB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MonthStart6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суббота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понедельник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" 1 ""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F6D0B3" w14:textId="1CDDC46A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MonthStart6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суббота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вторник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B10352" w14:textId="3BBAEA1A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MonthStart6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суббота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среда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D945A5" w14:textId="0A1982EE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MonthStart6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суббота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четверг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51A83A" w14:textId="59B1CF8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MonthStart6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суббота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пятница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AF9861" w14:textId="76F3FACA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DocVariable MonthStart6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суббота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суббота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4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4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1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59759CE0" w14:textId="343F1A8C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DocVariable MonthStart6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суббота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воскресенье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2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4B053D" w14:paraId="7A162450" w14:textId="77777777" w:rsidTr="0073617B">
                    <w:trPr>
                      <w:trHeight w:val="336"/>
                    </w:trPr>
                    <w:tc>
                      <w:tcPr>
                        <w:tcW w:w="706" w:type="pct"/>
                        <w:vAlign w:val="center"/>
                      </w:tcPr>
                      <w:p w14:paraId="552F00F4" w14:textId="7C1D446A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3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74467DC" w14:textId="06B16944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4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65126E1" w14:textId="6CADC8A1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5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4D7C46" w14:textId="501CC70D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6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A570E9" w14:textId="3E7EF5CE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7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E94833" w14:textId="108BA0A4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8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0A83B728" w14:textId="74A4C194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9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4B053D" w14:paraId="3BBD0250" w14:textId="77777777" w:rsidTr="0073617B">
                    <w:trPr>
                      <w:trHeight w:val="350"/>
                    </w:trPr>
                    <w:tc>
                      <w:tcPr>
                        <w:tcW w:w="706" w:type="pct"/>
                        <w:vAlign w:val="center"/>
                      </w:tcPr>
                      <w:p w14:paraId="3E7C0667" w14:textId="67D30E94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10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70E6247" w14:textId="74CDB421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11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DD14DC" w14:textId="78367B34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12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76184E" w14:textId="6572FDC6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13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8F671C" w14:textId="1DEFADBE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14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73AA43" w14:textId="1DEC2102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15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1657A761" w14:textId="51C98072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16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4B053D" w14:paraId="63CC90BE" w14:textId="77777777" w:rsidTr="0073617B">
                    <w:trPr>
                      <w:trHeight w:val="350"/>
                    </w:trPr>
                    <w:tc>
                      <w:tcPr>
                        <w:tcW w:w="706" w:type="pct"/>
                        <w:vAlign w:val="center"/>
                      </w:tcPr>
                      <w:p w14:paraId="5D0E9B3D" w14:textId="620EB7CF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17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4666DBF" w14:textId="6267904B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18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8CF228" w14:textId="2FFCDB9A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19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32C419" w14:textId="0D691383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20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99A536" w14:textId="0C06F1ED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21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63CFF2" w14:textId="04DAA573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22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4D2D741E" w14:textId="3AEA71EF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23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4B053D" w14:paraId="47AB0675" w14:textId="77777777" w:rsidTr="0073617B">
                    <w:trPr>
                      <w:trHeight w:val="336"/>
                    </w:trPr>
                    <w:tc>
                      <w:tcPr>
                        <w:tcW w:w="706" w:type="pct"/>
                        <w:vAlign w:val="center"/>
                      </w:tcPr>
                      <w:p w14:paraId="39D9ADCD" w14:textId="5C825ACB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=G5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23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=G5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23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MonthEnd6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24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24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24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EED7713" w14:textId="7C80EE45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24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24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MonthEnd6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25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25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25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FDF96F" w14:textId="39D6158B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25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25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MonthEnd6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26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56CF98" w14:textId="62AD3519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MonthEnd6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27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66E3DE" w14:textId="44E8F4AC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MonthEnd6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28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4099FC" w14:textId="6696016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DocVariable MonthEnd6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29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14602653" w14:textId="1740FC7A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DocVariable MonthEnd6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30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4B053D" w14:paraId="3E8BAD15" w14:textId="77777777" w:rsidTr="0073617B">
                    <w:trPr>
                      <w:trHeight w:val="350"/>
                    </w:trPr>
                    <w:tc>
                      <w:tcPr>
                        <w:tcW w:w="706" w:type="pct"/>
                        <w:vAlign w:val="center"/>
                      </w:tcPr>
                      <w:p w14:paraId="07239B36" w14:textId="03DD2EE4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MonthEnd6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C061EE3" w14:textId="156BAD88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=A7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MonthEnd6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=A7+1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DBD41E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653ADF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904AC9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91EFB0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1EA517B8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</w:p>
                    </w:tc>
                  </w:tr>
                </w:tbl>
                <w:p w14:paraId="254C2834" w14:textId="77777777" w:rsidR="00240D4D" w:rsidRPr="004B053D" w:rsidRDefault="00240D4D" w:rsidP="00903926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250" w:type="pct"/>
                </w:tcPr>
                <w:p w14:paraId="4B8A97B6" w14:textId="7345DAD2" w:rsidR="00240D4D" w:rsidRPr="004B053D" w:rsidRDefault="00903926" w:rsidP="00903926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  <w:lang w:val="en-US"/>
                    </w:rPr>
                  </w:pPr>
                  <w:r w:rsidRPr="0090392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8"/>
                      <w:szCs w:val="48"/>
                      <w:lang w:bidi="ru-RU"/>
                    </w:rPr>
                    <w:t>JULIJ</w:t>
                  </w:r>
                  <w:r w:rsidR="00EA2769" w:rsidRPr="004B053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val="en-US" w:bidi="ru-RU"/>
                    </w:rPr>
                    <w:t xml:space="preserve"> </w:t>
                  </w:r>
                  <w:r w:rsidR="00EA2769" w:rsidRPr="004B053D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="00EA2769" w:rsidRPr="004B053D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val="en-US" w:bidi="ru-RU"/>
                    </w:rPr>
                    <w:instrText xml:space="preserve"> DOCVARIABLE  MonthStart1 \@  yyyy   \* MERGEFORMAT </w:instrText>
                  </w:r>
                  <w:r w:rsidR="00EA2769" w:rsidRPr="004B053D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86080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val="en-US" w:bidi="ru-RU"/>
                    </w:rPr>
                    <w:t>2024</w:t>
                  </w:r>
                  <w:r w:rsidR="00EA2769" w:rsidRPr="004B053D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6"/>
                    <w:gridCol w:w="513"/>
                    <w:gridCol w:w="514"/>
                    <w:gridCol w:w="514"/>
                    <w:gridCol w:w="514"/>
                    <w:gridCol w:w="514"/>
                    <w:gridCol w:w="505"/>
                  </w:tblGrid>
                  <w:tr w:rsidR="00903926" w:rsidRPr="004B053D" w14:paraId="65F48B94" w14:textId="77777777" w:rsidTr="00966637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181818" w:themeFill="background2" w:themeFillShade="1A"/>
                        <w:vAlign w:val="center"/>
                      </w:tcPr>
                      <w:p w14:paraId="1EEB0A9E" w14:textId="504608F7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shd w:val="clear" w:color="auto" w:fill="181818" w:themeFill="background2" w:themeFillShade="1A"/>
                        <w:vAlign w:val="center"/>
                      </w:tcPr>
                      <w:p w14:paraId="3A031FA6" w14:textId="302A352E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shd w:val="clear" w:color="auto" w:fill="181818" w:themeFill="background2" w:themeFillShade="1A"/>
                        <w:vAlign w:val="center"/>
                      </w:tcPr>
                      <w:p w14:paraId="24E1EB63" w14:textId="3B1A47EA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shd w:val="clear" w:color="auto" w:fill="181818" w:themeFill="background2" w:themeFillShade="1A"/>
                        <w:vAlign w:val="center"/>
                      </w:tcPr>
                      <w:p w14:paraId="0A1004C4" w14:textId="7F60C1AE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shd w:val="clear" w:color="auto" w:fill="181818" w:themeFill="background2" w:themeFillShade="1A"/>
                        <w:vAlign w:val="center"/>
                      </w:tcPr>
                      <w:p w14:paraId="239397D7" w14:textId="610B65A1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shd w:val="clear" w:color="auto" w:fill="FF0000"/>
                        <w:vAlign w:val="center"/>
                      </w:tcPr>
                      <w:p w14:paraId="7034D544" w14:textId="7EE17EA8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shd w:val="clear" w:color="auto" w:fill="FF0000"/>
                        <w:vAlign w:val="center"/>
                      </w:tcPr>
                      <w:p w14:paraId="35E67A74" w14:textId="0C320D9B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73617B" w:rsidRPr="004B053D" w14:paraId="695417E5" w14:textId="77777777" w:rsidTr="00966637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719BABFE" w14:textId="171035CD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MonthStart7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понедельник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понедельник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" 1 ""</w:instrText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C221972" w14:textId="255C0CC1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MonthStart7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понедельник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вторник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3371317" w14:textId="41C0EBFF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MonthStart7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понедельник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среда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3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2E429C1" w14:textId="54FCD862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MonthStart7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понедельник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четверг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4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4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4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22A721" w14:textId="49E54450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MonthStart7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понедельник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пятница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4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5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5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5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A728AE9" w14:textId="31D604CC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DocVariable MonthStart7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понедельник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суббота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5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6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747D21B" w14:textId="5A73953F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DocVariable MonthStart7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понедельник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воскресенье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7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4B053D" w14:paraId="3A7F1548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5A258DF9" w14:textId="49C464CA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8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6DC464DE" w14:textId="64C4EA5C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9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25E8991" w14:textId="01DD18C5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10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FD04F54" w14:textId="54D51F92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11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5800037" w14:textId="323BD6F0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12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A950862" w14:textId="015601E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13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726F7F99" w14:textId="4AB31495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14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4B053D" w14:paraId="1BD473A1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38603902" w14:textId="76B897C4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15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5E77D100" w14:textId="67D9DDFF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16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599CD95" w14:textId="58ECB05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17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870AC23" w14:textId="2E088B0A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18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588A0D8" w14:textId="382A53C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19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58F480D" w14:textId="13354131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20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4CBDC70" w14:textId="5232C1EB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21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4B053D" w14:paraId="0943E547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4064B125" w14:textId="2008980D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22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1ECA11E" w14:textId="02D9EC66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23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DEE0372" w14:textId="522672C4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24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F06F684" w14:textId="3079548C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25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92C1871" w14:textId="461A4BC6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26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BB295E0" w14:textId="32E2C54A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27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5D2C584A" w14:textId="5B3D64C6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28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4B053D" w14:paraId="00083E5B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0CBF98D5" w14:textId="6FF6DC98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=G5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=G5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MonthEnd7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29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2D56D429" w14:textId="2045C10D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MonthEnd7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30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715E5E2" w14:textId="0A21AE31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MonthEnd7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31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E2109C3" w14:textId="33DC7446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MonthEnd7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4803EA6" w14:textId="00E370FC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MonthEnd7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F06B13" w14:textId="6B7F589E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DocVariable MonthEnd7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048B304" w14:textId="760315F0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DocVariable MonthEnd7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4B053D" w14:paraId="663D57F0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574CC861" w14:textId="40B21DB1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MonthEnd7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37B0169B" w14:textId="778AC5B0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=A7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MonthEnd7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=A7+1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960028F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734F2860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3ECCD19A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5291DBFB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40B1209F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</w:p>
                    </w:tc>
                  </w:tr>
                </w:tbl>
                <w:p w14:paraId="3BB208CE" w14:textId="77777777" w:rsidR="00240D4D" w:rsidRPr="004B053D" w:rsidRDefault="00240D4D" w:rsidP="00903926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250" w:type="pct"/>
                </w:tcPr>
                <w:p w14:paraId="5A638CC5" w14:textId="0763352F" w:rsidR="00240D4D" w:rsidRPr="004B053D" w:rsidRDefault="00903926" w:rsidP="00903926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90392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8"/>
                      <w:szCs w:val="48"/>
                      <w:lang w:bidi="ru-RU"/>
                    </w:rPr>
                    <w:t>AVGUST</w:t>
                  </w:r>
                  <w:r w:rsidR="00EA2769" w:rsidRPr="004B053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="00EA2769" w:rsidRPr="004B053D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="00EA2769" w:rsidRPr="004B053D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EA2769" w:rsidRPr="004B053D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86080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t>2024</w:t>
                  </w:r>
                  <w:r w:rsidR="00EA2769" w:rsidRPr="004B053D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6"/>
                    <w:gridCol w:w="513"/>
                    <w:gridCol w:w="514"/>
                    <w:gridCol w:w="514"/>
                    <w:gridCol w:w="514"/>
                    <w:gridCol w:w="514"/>
                    <w:gridCol w:w="505"/>
                  </w:tblGrid>
                  <w:tr w:rsidR="00903926" w:rsidRPr="004B053D" w14:paraId="27BAE27B" w14:textId="77777777" w:rsidTr="00966637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181818" w:themeFill="background2" w:themeFillShade="1A"/>
                        <w:vAlign w:val="center"/>
                      </w:tcPr>
                      <w:p w14:paraId="381C41B3" w14:textId="173CD4D7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shd w:val="clear" w:color="auto" w:fill="181818" w:themeFill="background2" w:themeFillShade="1A"/>
                        <w:vAlign w:val="center"/>
                      </w:tcPr>
                      <w:p w14:paraId="2F114B97" w14:textId="65171245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shd w:val="clear" w:color="auto" w:fill="181818" w:themeFill="background2" w:themeFillShade="1A"/>
                        <w:vAlign w:val="center"/>
                      </w:tcPr>
                      <w:p w14:paraId="458DB859" w14:textId="5FFC3064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shd w:val="clear" w:color="auto" w:fill="181818" w:themeFill="background2" w:themeFillShade="1A"/>
                        <w:vAlign w:val="center"/>
                      </w:tcPr>
                      <w:p w14:paraId="68E5F5A9" w14:textId="373BB152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shd w:val="clear" w:color="auto" w:fill="181818" w:themeFill="background2" w:themeFillShade="1A"/>
                        <w:vAlign w:val="center"/>
                      </w:tcPr>
                      <w:p w14:paraId="590E5199" w14:textId="6FE4909C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shd w:val="clear" w:color="auto" w:fill="FF0000"/>
                        <w:vAlign w:val="center"/>
                      </w:tcPr>
                      <w:p w14:paraId="155D486E" w14:textId="3F634325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shd w:val="clear" w:color="auto" w:fill="FF0000"/>
                        <w:vAlign w:val="center"/>
                      </w:tcPr>
                      <w:p w14:paraId="36B06261" w14:textId="0736F417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73617B" w:rsidRPr="004B053D" w14:paraId="4F4E23C6" w14:textId="77777777" w:rsidTr="00966637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78F47D9" w14:textId="2FB2DB12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MonthStart8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четверг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понедельник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" 1 ""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EC42E64" w14:textId="378CFBB5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MonthStart8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четверг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вторник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7349503" w14:textId="0FF82EDB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MonthStart8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четверг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среда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7455009" w14:textId="131F9B21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MonthStart8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четверг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четверг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4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4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1C28BC" w14:textId="7F9BBDF3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MonthStart8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четверг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пятница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53885E" w14:textId="6290BD43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DocVariable MonthStart8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четверг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суббота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3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7A35057" w14:textId="6196E366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DocVariable MonthStart8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четверг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воскресенье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4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4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4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4B053D" w14:paraId="662A0AB8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3BF3AAD" w14:textId="05D2DD3A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5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3AA6DC" w14:textId="40A8AED8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6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201F9D" w14:textId="4E2470BC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7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698DC5" w14:textId="628D9E59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8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0A032" w14:textId="2B64FB6E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9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BE9201" w14:textId="2FB9AFCF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10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F4032A" w14:textId="18B4ADBF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11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4B053D" w14:paraId="6825CDB3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5EA11FB" w14:textId="7745223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12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FC0B28F" w14:textId="25500109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13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8EF2D7" w14:textId="21B62942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14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06E23F" w14:textId="5A10886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15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2250F2" w14:textId="0DB7FE92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16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882763" w14:textId="36BEAA76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17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15BC1C6" w14:textId="12C47202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18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4B053D" w14:paraId="2337F0FE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D514723" w14:textId="2E188B5E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19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222CDE7" w14:textId="762EEA8A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20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41D5A3" w14:textId="7829775A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21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D82F7" w14:textId="1D4FD5EB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22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8629C5" w14:textId="7AFDCA6F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23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FD3245" w14:textId="01959283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24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7E7AC1" w14:textId="5E1E4465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25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4B053D" w14:paraId="4BA8EE02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4250090" w14:textId="493D2E8A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=G5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25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=G5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25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MonthEnd8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26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936850" w14:textId="7D06AD41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MonthEnd8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27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1569ED" w14:textId="518DF73C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MonthEnd8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28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D9106" w14:textId="29F375CC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MonthEnd8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29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016A8C" w14:textId="5B5617DE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MonthEnd8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30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614EC2" w14:textId="71FD4CD0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DocVariable MonthEnd8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31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3173069" w14:textId="59EAB89C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DocVariable MonthEnd8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4B053D" w14:paraId="3673A2D9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ABF8F9B" w14:textId="602E0FC5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MonthEnd8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1F4EEB9" w14:textId="220C2262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=A7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MonthEnd8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=A7+1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76F8A2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2D5F5A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FED51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300C5F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C579173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</w:p>
                    </w:tc>
                  </w:tr>
                </w:tbl>
                <w:p w14:paraId="18E383FC" w14:textId="77777777" w:rsidR="00240D4D" w:rsidRPr="004B053D" w:rsidRDefault="00240D4D" w:rsidP="00903926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240D4D" w:rsidRPr="004B053D" w14:paraId="5ABCB9D1" w14:textId="6B4B1A3C" w:rsidTr="008E179C">
              <w:trPr>
                <w:trHeight w:val="2800"/>
              </w:trPr>
              <w:tc>
                <w:tcPr>
                  <w:tcW w:w="1250" w:type="pct"/>
                </w:tcPr>
                <w:p w14:paraId="4C27874B" w14:textId="6E592728" w:rsidR="00240D4D" w:rsidRPr="004B053D" w:rsidRDefault="00903926" w:rsidP="00903926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  <w:lang w:val="en-US"/>
                    </w:rPr>
                  </w:pPr>
                  <w:r w:rsidRPr="0090392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8"/>
                      <w:szCs w:val="48"/>
                      <w:lang w:bidi="ru-RU"/>
                    </w:rPr>
                    <w:t>SEPTEMBER</w:t>
                  </w:r>
                  <w:r w:rsidR="00EA2769" w:rsidRPr="004B053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val="en-US" w:bidi="ru-RU"/>
                    </w:rPr>
                    <w:t xml:space="preserve"> </w:t>
                  </w:r>
                  <w:r w:rsidR="00EA2769" w:rsidRPr="004B053D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="00EA2769" w:rsidRPr="004B053D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val="en-US" w:bidi="ru-RU"/>
                    </w:rPr>
                    <w:instrText xml:space="preserve"> DOCVARIABLE  MonthStart1 \@  yyyy   \* MERGEFORMAT </w:instrText>
                  </w:r>
                  <w:r w:rsidR="00EA2769" w:rsidRPr="004B053D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86080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val="en-US" w:bidi="ru-RU"/>
                    </w:rPr>
                    <w:t>2024</w:t>
                  </w:r>
                  <w:r w:rsidR="00EA2769" w:rsidRPr="004B053D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5"/>
                    <w:gridCol w:w="513"/>
                    <w:gridCol w:w="514"/>
                    <w:gridCol w:w="514"/>
                    <w:gridCol w:w="514"/>
                    <w:gridCol w:w="514"/>
                    <w:gridCol w:w="505"/>
                  </w:tblGrid>
                  <w:tr w:rsidR="00903926" w:rsidRPr="004B053D" w14:paraId="6E92A4E3" w14:textId="77777777" w:rsidTr="0073617B">
                    <w:trPr>
                      <w:trHeight w:val="170"/>
                    </w:trPr>
                    <w:tc>
                      <w:tcPr>
                        <w:tcW w:w="706" w:type="pct"/>
                        <w:shd w:val="clear" w:color="auto" w:fill="181818" w:themeFill="background2" w:themeFillShade="1A"/>
                        <w:vAlign w:val="center"/>
                      </w:tcPr>
                      <w:p w14:paraId="237E20BD" w14:textId="7C432EC4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shd w:val="clear" w:color="auto" w:fill="181818" w:themeFill="background2" w:themeFillShade="1A"/>
                        <w:vAlign w:val="center"/>
                      </w:tcPr>
                      <w:p w14:paraId="38BAB9FE" w14:textId="3EC62708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shd w:val="clear" w:color="auto" w:fill="181818" w:themeFill="background2" w:themeFillShade="1A"/>
                        <w:vAlign w:val="center"/>
                      </w:tcPr>
                      <w:p w14:paraId="6E7E1C1D" w14:textId="72DE6BDC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shd w:val="clear" w:color="auto" w:fill="181818" w:themeFill="background2" w:themeFillShade="1A"/>
                        <w:vAlign w:val="center"/>
                      </w:tcPr>
                      <w:p w14:paraId="77097261" w14:textId="2A7CDF43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shd w:val="clear" w:color="auto" w:fill="181818" w:themeFill="background2" w:themeFillShade="1A"/>
                        <w:vAlign w:val="center"/>
                      </w:tcPr>
                      <w:p w14:paraId="4075D82B" w14:textId="647069E2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shd w:val="clear" w:color="auto" w:fill="FF0000"/>
                        <w:vAlign w:val="center"/>
                      </w:tcPr>
                      <w:p w14:paraId="03F2B6E0" w14:textId="367E4414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6" w:type="pct"/>
                        <w:shd w:val="clear" w:color="auto" w:fill="FF0000"/>
                        <w:vAlign w:val="center"/>
                      </w:tcPr>
                      <w:p w14:paraId="115E6D45" w14:textId="1EDA3628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73617B" w:rsidRPr="004B053D" w14:paraId="191EEF27" w14:textId="77777777" w:rsidTr="0073617B">
                    <w:trPr>
                      <w:trHeight w:val="350"/>
                    </w:trPr>
                    <w:tc>
                      <w:tcPr>
                        <w:tcW w:w="706" w:type="pct"/>
                        <w:vAlign w:val="center"/>
                      </w:tcPr>
                      <w:p w14:paraId="0ACC9AD8" w14:textId="687BD7E8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MonthStart9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воскресенье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понедельник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" 1 ""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65D060A" w14:textId="169E20F6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MonthStart9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воскресенье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вторник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BDA8F8" w14:textId="5A8F611B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MonthStart9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воскресенье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среда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07E4D3" w14:textId="082B8BFC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MonthStart9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воскресенье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четверг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E22500" w14:textId="452B8360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MonthStart9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воскресенье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пятница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B27399" w14:textId="3B83D1E0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DocVariable MonthStart9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воскресенье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суббота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7C09A57F" w14:textId="0EDAD2A3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DocVariable MonthStart9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воскресенье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воскресенье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4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4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1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4B053D" w14:paraId="6EE1544C" w14:textId="77777777" w:rsidTr="0073617B">
                    <w:trPr>
                      <w:trHeight w:val="336"/>
                    </w:trPr>
                    <w:tc>
                      <w:tcPr>
                        <w:tcW w:w="706" w:type="pct"/>
                        <w:vAlign w:val="center"/>
                      </w:tcPr>
                      <w:p w14:paraId="52C961F1" w14:textId="5F7097A5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2BF2BED" w14:textId="43D53CB5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3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B04E09D" w14:textId="5B402AED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4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29C5BF" w14:textId="031355F3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5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93FAA3" w14:textId="635A6B79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6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033FA5" w14:textId="28ED5BCA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7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2DAD5D4E" w14:textId="206CDA58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8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4B053D" w14:paraId="0E1942DA" w14:textId="77777777" w:rsidTr="0073617B">
                    <w:trPr>
                      <w:trHeight w:val="350"/>
                    </w:trPr>
                    <w:tc>
                      <w:tcPr>
                        <w:tcW w:w="706" w:type="pct"/>
                        <w:vAlign w:val="center"/>
                      </w:tcPr>
                      <w:p w14:paraId="556BD514" w14:textId="44ABDC0F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9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4DA48A5" w14:textId="1DA2D9B0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10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219664" w14:textId="2BBED5D8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11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9359DC" w14:textId="5656EF9B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12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EB3D77" w14:textId="1CA0C58E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13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A1D153" w14:textId="2BA50D56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14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74E847D9" w14:textId="139FE3BB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15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4B053D" w14:paraId="343588CF" w14:textId="77777777" w:rsidTr="0073617B">
                    <w:trPr>
                      <w:trHeight w:val="350"/>
                    </w:trPr>
                    <w:tc>
                      <w:tcPr>
                        <w:tcW w:w="706" w:type="pct"/>
                        <w:vAlign w:val="center"/>
                      </w:tcPr>
                      <w:p w14:paraId="7A2651C6" w14:textId="57AE5916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16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B1C1C0E" w14:textId="4EE9EEFA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17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6D1A20" w14:textId="32AEBC0C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18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90440C" w14:textId="2B44E8FF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19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8F551A" w14:textId="7D63408C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20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C0B0FF" w14:textId="78E27D0F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21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1152E55B" w14:textId="155AC986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22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4B053D" w14:paraId="487DB3AB" w14:textId="77777777" w:rsidTr="0073617B">
                    <w:trPr>
                      <w:trHeight w:val="336"/>
                    </w:trPr>
                    <w:tc>
                      <w:tcPr>
                        <w:tcW w:w="706" w:type="pct"/>
                        <w:vAlign w:val="center"/>
                      </w:tcPr>
                      <w:p w14:paraId="04CE423F" w14:textId="53009BE3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=G5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=G5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MonthEnd9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23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23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23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7D02494" w14:textId="552A8EDE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23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23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MonthEnd9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24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24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24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183CBA" w14:textId="76E1D1A4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24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24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MonthEnd9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25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25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25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DE61E5" w14:textId="00465EC8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25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25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MonthEnd9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26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5E5C1E" w14:textId="679D9BF4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MonthEnd9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27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00C123" w14:textId="2C1C6B89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DocVariable MonthEnd9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28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5BFE5E8A" w14:textId="432E261E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DocVariable MonthEnd9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29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4B053D" w14:paraId="5F9738C0" w14:textId="77777777" w:rsidTr="0073617B">
                    <w:trPr>
                      <w:trHeight w:val="350"/>
                    </w:trPr>
                    <w:tc>
                      <w:tcPr>
                        <w:tcW w:w="706" w:type="pct"/>
                        <w:vAlign w:val="center"/>
                      </w:tcPr>
                      <w:p w14:paraId="1962714E" w14:textId="5AB9D824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MonthEnd9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30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0A16A11" w14:textId="546172CB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=A7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MonthEnd9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=A7+1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6EF8DF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E7606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12BD7D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FC413F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295FE9C0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</w:p>
                    </w:tc>
                  </w:tr>
                </w:tbl>
                <w:p w14:paraId="31377DC9" w14:textId="77777777" w:rsidR="00240D4D" w:rsidRPr="004B053D" w:rsidRDefault="00240D4D" w:rsidP="00903926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250" w:type="pct"/>
                </w:tcPr>
                <w:p w14:paraId="3FE5E8F3" w14:textId="1B33F0A1" w:rsidR="00240D4D" w:rsidRPr="004B053D" w:rsidRDefault="00903926" w:rsidP="00903926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  <w:lang w:val="en-US"/>
                    </w:rPr>
                  </w:pPr>
                  <w:r w:rsidRPr="0090392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8"/>
                      <w:szCs w:val="48"/>
                      <w:lang w:bidi="ru-RU"/>
                    </w:rPr>
                    <w:t>OKTOBER</w:t>
                  </w:r>
                  <w:r w:rsidR="00EA2769" w:rsidRPr="004B053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val="en-US" w:bidi="ru-RU"/>
                    </w:rPr>
                    <w:t xml:space="preserve"> </w:t>
                  </w:r>
                  <w:r w:rsidR="00EA2769" w:rsidRPr="004B053D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="00EA2769" w:rsidRPr="004B053D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val="en-US" w:bidi="ru-RU"/>
                    </w:rPr>
                    <w:instrText xml:space="preserve"> DOCVARIABLE  MonthStart1 \@  yyyy   \* MERGEFORMAT </w:instrText>
                  </w:r>
                  <w:r w:rsidR="00EA2769" w:rsidRPr="004B053D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86080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val="en-US" w:bidi="ru-RU"/>
                    </w:rPr>
                    <w:t>2024</w:t>
                  </w:r>
                  <w:r w:rsidR="00EA2769" w:rsidRPr="004B053D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5"/>
                    <w:gridCol w:w="513"/>
                    <w:gridCol w:w="514"/>
                    <w:gridCol w:w="514"/>
                    <w:gridCol w:w="514"/>
                    <w:gridCol w:w="514"/>
                    <w:gridCol w:w="505"/>
                  </w:tblGrid>
                  <w:tr w:rsidR="00903926" w:rsidRPr="004B053D" w14:paraId="1DAA9906" w14:textId="77777777" w:rsidTr="0073617B">
                    <w:trPr>
                      <w:trHeight w:val="170"/>
                    </w:trPr>
                    <w:tc>
                      <w:tcPr>
                        <w:tcW w:w="706" w:type="pct"/>
                        <w:shd w:val="clear" w:color="auto" w:fill="181818" w:themeFill="background2" w:themeFillShade="1A"/>
                        <w:vAlign w:val="center"/>
                      </w:tcPr>
                      <w:p w14:paraId="72268EF6" w14:textId="3FC0238F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shd w:val="clear" w:color="auto" w:fill="181818" w:themeFill="background2" w:themeFillShade="1A"/>
                        <w:vAlign w:val="center"/>
                      </w:tcPr>
                      <w:p w14:paraId="4C4767A8" w14:textId="32C767EC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shd w:val="clear" w:color="auto" w:fill="181818" w:themeFill="background2" w:themeFillShade="1A"/>
                        <w:vAlign w:val="center"/>
                      </w:tcPr>
                      <w:p w14:paraId="6A606E45" w14:textId="05335B09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shd w:val="clear" w:color="auto" w:fill="181818" w:themeFill="background2" w:themeFillShade="1A"/>
                        <w:vAlign w:val="center"/>
                      </w:tcPr>
                      <w:p w14:paraId="10734FE5" w14:textId="4113B91F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shd w:val="clear" w:color="auto" w:fill="181818" w:themeFill="background2" w:themeFillShade="1A"/>
                        <w:vAlign w:val="center"/>
                      </w:tcPr>
                      <w:p w14:paraId="32CCBD37" w14:textId="1B8AF62E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shd w:val="clear" w:color="auto" w:fill="FF0000"/>
                        <w:vAlign w:val="center"/>
                      </w:tcPr>
                      <w:p w14:paraId="7383A338" w14:textId="06A53EE4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6" w:type="pct"/>
                        <w:shd w:val="clear" w:color="auto" w:fill="FF0000"/>
                        <w:vAlign w:val="center"/>
                      </w:tcPr>
                      <w:p w14:paraId="1C199D0C" w14:textId="5511676A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73617B" w:rsidRPr="004B053D" w14:paraId="048A2737" w14:textId="77777777" w:rsidTr="0073617B">
                    <w:trPr>
                      <w:trHeight w:val="350"/>
                    </w:trPr>
                    <w:tc>
                      <w:tcPr>
                        <w:tcW w:w="706" w:type="pct"/>
                        <w:vAlign w:val="center"/>
                      </w:tcPr>
                      <w:p w14:paraId="34BD2F7B" w14:textId="372DA9AC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MonthStart10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вторник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понедельник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" 1 ""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8D35348" w14:textId="03C96933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MonthStart10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вторник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вторник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2EC394" w14:textId="6A6AD4E0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MonthStart10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вторник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среда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1D71D" w14:textId="461B1050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MonthStart10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вторник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четверг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3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763EE9" w14:textId="6E70403F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MonthStart10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вторник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пятница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4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4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4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586682" w14:textId="0E05E9FF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DocVariable MonthStart10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вторник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суббота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4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5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5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5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6F61586C" w14:textId="41A30762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DocVariable MonthStart10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вторник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воскресенье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5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6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4B053D" w14:paraId="4556AA3B" w14:textId="77777777" w:rsidTr="0073617B">
                    <w:trPr>
                      <w:trHeight w:val="336"/>
                    </w:trPr>
                    <w:tc>
                      <w:tcPr>
                        <w:tcW w:w="706" w:type="pct"/>
                        <w:vAlign w:val="center"/>
                      </w:tcPr>
                      <w:p w14:paraId="430F25BF" w14:textId="28104B31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7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727F624" w14:textId="5E3C3FAB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8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1A902F" w14:textId="2839CC4C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9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1A0B06" w14:textId="7F7BF384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10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25EEF8" w14:textId="3C5B7828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11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4DA1CC" w14:textId="300822B6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12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2244D2C6" w14:textId="0168AE5D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13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4B053D" w14:paraId="3841C5FA" w14:textId="77777777" w:rsidTr="0073617B">
                    <w:trPr>
                      <w:trHeight w:val="350"/>
                    </w:trPr>
                    <w:tc>
                      <w:tcPr>
                        <w:tcW w:w="706" w:type="pct"/>
                        <w:vAlign w:val="center"/>
                      </w:tcPr>
                      <w:p w14:paraId="28CD6B08" w14:textId="1CB99B3B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14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B8FE453" w14:textId="631C4E09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15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373CDE" w14:textId="78C0BD82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16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26B5BE" w14:textId="63FE393E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17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16EA20" w14:textId="795246BC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18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20BEFD" w14:textId="4B26BD63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19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614BE94B" w14:textId="2EDCC05D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20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4B053D" w14:paraId="63A3FB71" w14:textId="77777777" w:rsidTr="0073617B">
                    <w:trPr>
                      <w:trHeight w:val="350"/>
                    </w:trPr>
                    <w:tc>
                      <w:tcPr>
                        <w:tcW w:w="706" w:type="pct"/>
                        <w:vAlign w:val="center"/>
                      </w:tcPr>
                      <w:p w14:paraId="4E54D898" w14:textId="6E4DA465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21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80611B7" w14:textId="699FEAF8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22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E272CC" w14:textId="00B36A3F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23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5AC35F" w14:textId="520301F3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24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05BD05" w14:textId="2AE7E261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25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315AC8" w14:textId="7F8074E8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26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05748F24" w14:textId="0FE8709C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27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4B053D" w14:paraId="48EFB191" w14:textId="77777777" w:rsidTr="0073617B">
                    <w:trPr>
                      <w:trHeight w:val="336"/>
                    </w:trPr>
                    <w:tc>
                      <w:tcPr>
                        <w:tcW w:w="706" w:type="pct"/>
                        <w:vAlign w:val="center"/>
                      </w:tcPr>
                      <w:p w14:paraId="24F21411" w14:textId="6ADCD4EB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=G5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=G5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MonthEnd10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28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5F886DF" w14:textId="49F5E65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MonthEnd10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29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5B09C7" w14:textId="7EA8A9A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MonthEnd10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30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192FF5E" w14:textId="4449E814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MonthEnd10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31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5B9E74" w14:textId="3220B1CF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MonthEnd10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DA91CB" w14:textId="44B77E19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DocVariable MonthEnd10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241807CB" w14:textId="6006E3FE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DocVariable MonthEnd10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4B053D" w14:paraId="6CC5E29B" w14:textId="77777777" w:rsidTr="0073617B">
                    <w:trPr>
                      <w:trHeight w:val="350"/>
                    </w:trPr>
                    <w:tc>
                      <w:tcPr>
                        <w:tcW w:w="706" w:type="pct"/>
                        <w:vAlign w:val="center"/>
                      </w:tcPr>
                      <w:p w14:paraId="2E7BD1B5" w14:textId="219D8BBE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MonthEnd10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F28D1E9" w14:textId="66129C6B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=A7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MonthEnd10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=A7+1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09CA96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ADA865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22049B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1786F2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706" w:type="pct"/>
                        <w:vAlign w:val="center"/>
                      </w:tcPr>
                      <w:p w14:paraId="44A0ED8C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</w:p>
                    </w:tc>
                  </w:tr>
                </w:tbl>
                <w:p w14:paraId="71E1777A" w14:textId="77777777" w:rsidR="00240D4D" w:rsidRPr="004B053D" w:rsidRDefault="00240D4D" w:rsidP="00903926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250" w:type="pct"/>
                </w:tcPr>
                <w:p w14:paraId="7E9350D6" w14:textId="684A6067" w:rsidR="00240D4D" w:rsidRPr="004B053D" w:rsidRDefault="00903926" w:rsidP="00903926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  <w:lang w:val="en-US"/>
                    </w:rPr>
                  </w:pPr>
                  <w:r w:rsidRPr="0090392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8"/>
                      <w:szCs w:val="48"/>
                      <w:lang w:bidi="ru-RU"/>
                    </w:rPr>
                    <w:t>NOVEMBER</w:t>
                  </w:r>
                  <w:r w:rsidR="00EA2769" w:rsidRPr="004B053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val="en-US" w:bidi="ru-RU"/>
                    </w:rPr>
                    <w:t xml:space="preserve"> </w:t>
                  </w:r>
                  <w:r w:rsidR="00EA2769" w:rsidRPr="004B053D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="00EA2769" w:rsidRPr="004B053D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val="en-US" w:bidi="ru-RU"/>
                    </w:rPr>
                    <w:instrText xml:space="preserve"> DOCVARIABLE  MonthStart1 \@  yyyy   \* MERGEFORMAT </w:instrText>
                  </w:r>
                  <w:r w:rsidR="00EA2769" w:rsidRPr="004B053D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86080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val="en-US" w:bidi="ru-RU"/>
                    </w:rPr>
                    <w:t>2024</w:t>
                  </w:r>
                  <w:r w:rsidR="00EA2769" w:rsidRPr="004B053D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6"/>
                    <w:gridCol w:w="513"/>
                    <w:gridCol w:w="514"/>
                    <w:gridCol w:w="514"/>
                    <w:gridCol w:w="514"/>
                    <w:gridCol w:w="514"/>
                    <w:gridCol w:w="505"/>
                  </w:tblGrid>
                  <w:tr w:rsidR="00903926" w:rsidRPr="004B053D" w14:paraId="504BFB33" w14:textId="77777777" w:rsidTr="00966637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181818" w:themeFill="background2" w:themeFillShade="1A"/>
                        <w:vAlign w:val="center"/>
                      </w:tcPr>
                      <w:p w14:paraId="74911DBF" w14:textId="12C9F253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shd w:val="clear" w:color="auto" w:fill="181818" w:themeFill="background2" w:themeFillShade="1A"/>
                        <w:vAlign w:val="center"/>
                      </w:tcPr>
                      <w:p w14:paraId="7E2F19E6" w14:textId="0FD690D3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shd w:val="clear" w:color="auto" w:fill="181818" w:themeFill="background2" w:themeFillShade="1A"/>
                        <w:vAlign w:val="center"/>
                      </w:tcPr>
                      <w:p w14:paraId="700193F3" w14:textId="6950E2C6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shd w:val="clear" w:color="auto" w:fill="181818" w:themeFill="background2" w:themeFillShade="1A"/>
                        <w:vAlign w:val="center"/>
                      </w:tcPr>
                      <w:p w14:paraId="0795B3D0" w14:textId="39FDA81B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shd w:val="clear" w:color="auto" w:fill="181818" w:themeFill="background2" w:themeFillShade="1A"/>
                        <w:vAlign w:val="center"/>
                      </w:tcPr>
                      <w:p w14:paraId="151FE0A5" w14:textId="20130C38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shd w:val="clear" w:color="auto" w:fill="FF0000"/>
                        <w:vAlign w:val="center"/>
                      </w:tcPr>
                      <w:p w14:paraId="02F9E89F" w14:textId="686BB7F2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shd w:val="clear" w:color="auto" w:fill="FF0000"/>
                        <w:vAlign w:val="center"/>
                      </w:tcPr>
                      <w:p w14:paraId="485DC499" w14:textId="363B4697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73617B" w:rsidRPr="004B053D" w14:paraId="4138B158" w14:textId="77777777" w:rsidTr="00966637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DF0A74D" w14:textId="40513F10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MonthStart11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пятница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понедельник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" 1 ""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44EEB4B" w14:textId="7F5B326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MonthStart11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пятница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вторник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A59089" w14:textId="7A403FCA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MonthStart11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пятница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среда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A6AE03" w14:textId="555B8A78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MonthStart11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пятница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четверг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6E858D" w14:textId="27D181DA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MonthStart11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пятница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пятница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4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4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006519B" w14:textId="62642840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DocVariable MonthStart11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пятница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суббота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2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D7589EB" w14:textId="4FDFC4F3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DocVariable MonthStart11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пятница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воскресенье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3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4B053D" w14:paraId="74503BC8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6F866EB" w14:textId="70857ED0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4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2911910" w14:textId="6E5A2162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5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7B76E5" w14:textId="5C0DA6C2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6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8D013C" w14:textId="6B32F276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7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755708" w14:textId="54A329B5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8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9887AC" w14:textId="698ECCE9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9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C99D369" w14:textId="1A5EE0C2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10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4B053D" w14:paraId="7D2E9130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512634A" w14:textId="0BBEFBB9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11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D77DCA1" w14:textId="75F53C2F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12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A580905" w14:textId="578C4B20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13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5EDA76" w14:textId="56B08233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14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EFABF1" w14:textId="5D8580A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15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A43CE6" w14:textId="1506C64E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16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C14986" w14:textId="5127A87B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17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4B053D" w14:paraId="0C39DE3A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E84D3C6" w14:textId="71111995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18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8BD3E27" w14:textId="406B8918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19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063550" w14:textId="109E1A7F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20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7FB0E" w14:textId="561539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21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A71C62" w14:textId="4E6BFB80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22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F89C58" w14:textId="47D2CCF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23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7928D0C" w14:textId="1DA1D6E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24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4B053D" w14:paraId="025F2089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30F1AE2" w14:textId="22C3D293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=G5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24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=G5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24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MonthEnd11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25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25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25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871257" w14:textId="01455A38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25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25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MonthEnd11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26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D75CF5" w14:textId="423DF0C5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MonthEnd11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27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161C89" w14:textId="5E3F200C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MonthEnd11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28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51A596" w14:textId="56FECA69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MonthEnd11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29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4A41F6" w14:textId="5A7BD489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DocVariable MonthEnd11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30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7D14560" w14:textId="24729E0E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DocVariable MonthEnd11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4B053D" w14:paraId="72FD00B3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66FE523" w14:textId="665147D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MonthEnd11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DB6407D" w14:textId="7D2A764C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=A7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MonthEnd11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=A7+1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D4E4E9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5E8EE5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9CAF47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FCE03B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32FC11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</w:p>
                    </w:tc>
                  </w:tr>
                </w:tbl>
                <w:p w14:paraId="43A637F0" w14:textId="77777777" w:rsidR="00240D4D" w:rsidRPr="004B053D" w:rsidRDefault="00240D4D" w:rsidP="00903926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1250" w:type="pct"/>
                </w:tcPr>
                <w:p w14:paraId="6F10BBC6" w14:textId="2464EBFD" w:rsidR="00240D4D" w:rsidRPr="004B053D" w:rsidRDefault="00903926" w:rsidP="00903926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  <w:lang w:val="en-US"/>
                    </w:rPr>
                  </w:pPr>
                  <w:r w:rsidRPr="00903926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8"/>
                      <w:szCs w:val="48"/>
                      <w:lang w:bidi="ru-RU"/>
                    </w:rPr>
                    <w:t>DECEMBER</w:t>
                  </w:r>
                  <w:r w:rsidR="00EA2769" w:rsidRPr="004B053D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val="en-US" w:bidi="ru-RU"/>
                    </w:rPr>
                    <w:t xml:space="preserve"> </w:t>
                  </w:r>
                  <w:r w:rsidR="00EA2769" w:rsidRPr="004B053D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begin"/>
                  </w:r>
                  <w:r w:rsidR="00EA2769" w:rsidRPr="004B053D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val="en-US" w:bidi="ru-RU"/>
                    </w:rPr>
                    <w:instrText xml:space="preserve"> DOCVARIABLE  MonthStart1 \@  yyyy   \* MERGEFORMAT </w:instrText>
                  </w:r>
                  <w:r w:rsidR="00EA2769" w:rsidRPr="004B053D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860807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val="en-US" w:bidi="ru-RU"/>
                    </w:rPr>
                    <w:t>2024</w:t>
                  </w:r>
                  <w:r w:rsidR="00EA2769" w:rsidRPr="004B053D"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506"/>
                    <w:gridCol w:w="513"/>
                    <w:gridCol w:w="514"/>
                    <w:gridCol w:w="514"/>
                    <w:gridCol w:w="514"/>
                    <w:gridCol w:w="514"/>
                    <w:gridCol w:w="505"/>
                  </w:tblGrid>
                  <w:tr w:rsidR="00903926" w:rsidRPr="004B053D" w14:paraId="0CA8349C" w14:textId="77777777" w:rsidTr="00966637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181818" w:themeFill="background2" w:themeFillShade="1A"/>
                        <w:vAlign w:val="center"/>
                      </w:tcPr>
                      <w:p w14:paraId="700098BB" w14:textId="3F760733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shd w:val="clear" w:color="auto" w:fill="181818" w:themeFill="background2" w:themeFillShade="1A"/>
                        <w:vAlign w:val="center"/>
                      </w:tcPr>
                      <w:p w14:paraId="61F03D3C" w14:textId="151C0661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  <w:t>TOR</w:t>
                        </w:r>
                      </w:p>
                    </w:tc>
                    <w:tc>
                      <w:tcPr>
                        <w:tcW w:w="718" w:type="pct"/>
                        <w:shd w:val="clear" w:color="auto" w:fill="181818" w:themeFill="background2" w:themeFillShade="1A"/>
                        <w:vAlign w:val="center"/>
                      </w:tcPr>
                      <w:p w14:paraId="586A1803" w14:textId="545E31D6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8" w:type="pct"/>
                        <w:shd w:val="clear" w:color="auto" w:fill="181818" w:themeFill="background2" w:themeFillShade="1A"/>
                        <w:vAlign w:val="center"/>
                      </w:tcPr>
                      <w:p w14:paraId="79281689" w14:textId="501D6A12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8" w:type="pct"/>
                        <w:shd w:val="clear" w:color="auto" w:fill="181818" w:themeFill="background2" w:themeFillShade="1A"/>
                        <w:vAlign w:val="center"/>
                      </w:tcPr>
                      <w:p w14:paraId="11F571BF" w14:textId="189A1DEB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8" w:type="pct"/>
                        <w:shd w:val="clear" w:color="auto" w:fill="FF0000"/>
                        <w:vAlign w:val="center"/>
                      </w:tcPr>
                      <w:p w14:paraId="10195620" w14:textId="465DAD78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shd w:val="clear" w:color="auto" w:fill="FF0000"/>
                        <w:vAlign w:val="center"/>
                      </w:tcPr>
                      <w:p w14:paraId="3709C3C5" w14:textId="556F6E15" w:rsidR="00903926" w:rsidRPr="004B053D" w:rsidRDefault="00903926" w:rsidP="00903926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73617B" w:rsidRPr="004B053D" w14:paraId="0B2F30B0" w14:textId="77777777" w:rsidTr="00966637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BF7088F" w14:textId="3CD2630D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MonthStart12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воскресенье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понедельник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" 1 ""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101F28" w14:textId="1D5B2393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MonthStart12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воскресенье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вторник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8806C3" w14:textId="6ABE68FA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val="en-US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MonthStart12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воскресенье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среда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7860C0" w14:textId="512B48FB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MonthStart12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воскресенье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четверг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624B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246D88" w14:textId="175FDC8F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MonthStart12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воскресенье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пятница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E8AD4B2" w14:textId="1185EE11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DocVariable MonthStart12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воскресенье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суббота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F0E85C9" w14:textId="41319BD8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DocVariable MonthStart12 \@ dddd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воскресенье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 “</w:instrText>
                        </w:r>
                        <w:r w:rsidRPr="00903926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воскресенье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" 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=F2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&lt;&gt; 0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4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4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1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4B053D" w14:paraId="34AB1B96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C6B7A0C" w14:textId="273D1C18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=G2+1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235FB59" w14:textId="2FAEFCA4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3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F848C4" w14:textId="2AF4484D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4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0C7353" w14:textId="5C863E0B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5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B1151C" w14:textId="1C4C13D4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6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83CAD5" w14:textId="22607BE1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7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092A5E" w14:textId="5F43608B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8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4B053D" w14:paraId="05C96A10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34E0F41" w14:textId="22BEEA96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=G3+1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9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ABFF38" w14:textId="011285FA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10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6AA936" w14:textId="2B77393C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11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EA5A59" w14:textId="5AE60F73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12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91173" w14:textId="5549828B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13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3F5234" w14:textId="312B4DC9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14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415E3F" w14:textId="5D1CAB63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15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4B053D" w14:paraId="2A63608C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AF68CC1" w14:textId="6F5F33AE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=G4+1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16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8290A4" w14:textId="0B3655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17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F3DD30" w14:textId="52633BBA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18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794CC8" w14:textId="7E17DBD2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19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38665" w14:textId="1309068F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20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C7C6B4" w14:textId="2011B60F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21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1EC474" w14:textId="380BA981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22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4B053D" w14:paraId="35920EEE" w14:textId="77777777" w:rsidTr="00FD5C11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17B9C7F" w14:textId="6EFC2135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=G5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=G5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22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MonthEnd12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=G5+1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23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23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23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E2F9279" w14:textId="101BDB45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23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23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MonthEnd12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24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24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24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12F9BC" w14:textId="06586BC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24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24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MonthEnd12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=B6+1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25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25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25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03699A" w14:textId="19B1A29C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25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25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MonthEnd12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=C6+1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26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1DA6" w14:textId="44C7CA91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MonthEnd12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=D6+1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27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3947F0" w14:textId="380AD3DA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DocVariable MonthEnd12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=E6+1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28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89ABD6" w14:textId="17ABCA82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28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DocVariable MonthEnd12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=F6+1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t>29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3617B" w:rsidRPr="004B053D" w14:paraId="14DEC3D6" w14:textId="77777777" w:rsidTr="00FD5C1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F53804D" w14:textId="06085BE1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=G6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=G6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29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MonthEnd12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=G6+1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30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6DDA86" w14:textId="14CE37E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=A7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 0,""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IF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=A7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30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&lt;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DocVariable MonthEnd12 \@ d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begin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=A7+1 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 xml:space="preserve"> "" </w:instrText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instrText>31</w:instrTex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separate"/>
                        </w:r>
                        <w:r w:rsidR="008608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t>31</w:t>
                        </w:r>
                        <w:r w:rsidRPr="0090392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650445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61B0BF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2C66123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8935B6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DDE5139" w14:textId="77777777" w:rsidR="0073617B" w:rsidRPr="00903926" w:rsidRDefault="0073617B" w:rsidP="00903926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40"/>
                            <w:szCs w:val="40"/>
                          </w:rPr>
                        </w:pPr>
                      </w:p>
                    </w:tc>
                  </w:tr>
                </w:tbl>
                <w:p w14:paraId="3B3A58C6" w14:textId="77777777" w:rsidR="00240D4D" w:rsidRPr="004B053D" w:rsidRDefault="00240D4D" w:rsidP="00903926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4B053D" w:rsidRDefault="00E50BDE" w:rsidP="00903926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p w14:paraId="2B3E424A" w14:textId="1DF0A038" w:rsidR="00F93E3B" w:rsidRPr="004B053D" w:rsidRDefault="00F93E3B" w:rsidP="00903926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F93E3B" w:rsidRPr="004B053D" w:rsidSect="008E179C">
      <w:pgSz w:w="16838" w:h="11906" w:orient="landscape" w:code="9"/>
      <w:pgMar w:top="340" w:right="340" w:bottom="340" w:left="34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6F1F92" w14:textId="77777777" w:rsidR="00C44912" w:rsidRDefault="00C44912">
      <w:pPr>
        <w:spacing w:after="0"/>
      </w:pPr>
      <w:r>
        <w:separator/>
      </w:r>
    </w:p>
  </w:endnote>
  <w:endnote w:type="continuationSeparator" w:id="0">
    <w:p w14:paraId="3BAE4CF0" w14:textId="77777777" w:rsidR="00C44912" w:rsidRDefault="00C4491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A00F4F" w14:textId="77777777" w:rsidR="00C44912" w:rsidRDefault="00C44912">
      <w:pPr>
        <w:spacing w:after="0"/>
      </w:pPr>
      <w:r>
        <w:separator/>
      </w:r>
    </w:p>
  </w:footnote>
  <w:footnote w:type="continuationSeparator" w:id="0">
    <w:p w14:paraId="018C2C4C" w14:textId="77777777" w:rsidR="00C44912" w:rsidRDefault="00C4491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proofState w:spelling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54AA2"/>
    <w:rsid w:val="00071356"/>
    <w:rsid w:val="00097A25"/>
    <w:rsid w:val="000A5A57"/>
    <w:rsid w:val="00111F7C"/>
    <w:rsid w:val="001274F3"/>
    <w:rsid w:val="00151CCE"/>
    <w:rsid w:val="00181A17"/>
    <w:rsid w:val="001B01F9"/>
    <w:rsid w:val="001C41F9"/>
    <w:rsid w:val="001E3332"/>
    <w:rsid w:val="001E37C2"/>
    <w:rsid w:val="00240D4D"/>
    <w:rsid w:val="002562E7"/>
    <w:rsid w:val="00285C1D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B053D"/>
    <w:rsid w:val="004F6AAC"/>
    <w:rsid w:val="00512F2D"/>
    <w:rsid w:val="00570FBB"/>
    <w:rsid w:val="00583B82"/>
    <w:rsid w:val="005923AC"/>
    <w:rsid w:val="005A6B47"/>
    <w:rsid w:val="005D5149"/>
    <w:rsid w:val="005E656F"/>
    <w:rsid w:val="005F545D"/>
    <w:rsid w:val="00624BA2"/>
    <w:rsid w:val="006446CC"/>
    <w:rsid w:val="00653B95"/>
    <w:rsid w:val="00667021"/>
    <w:rsid w:val="006974E1"/>
    <w:rsid w:val="006C0896"/>
    <w:rsid w:val="006F513E"/>
    <w:rsid w:val="0073617B"/>
    <w:rsid w:val="0079379C"/>
    <w:rsid w:val="007C0139"/>
    <w:rsid w:val="007D45A1"/>
    <w:rsid w:val="007F564D"/>
    <w:rsid w:val="00811DFE"/>
    <w:rsid w:val="00860807"/>
    <w:rsid w:val="008B1201"/>
    <w:rsid w:val="008E179C"/>
    <w:rsid w:val="008F16F7"/>
    <w:rsid w:val="00903926"/>
    <w:rsid w:val="009164BA"/>
    <w:rsid w:val="009166BD"/>
    <w:rsid w:val="00921A86"/>
    <w:rsid w:val="00966637"/>
    <w:rsid w:val="00977AAE"/>
    <w:rsid w:val="00996E56"/>
    <w:rsid w:val="00997268"/>
    <w:rsid w:val="009C4792"/>
    <w:rsid w:val="009E2DEF"/>
    <w:rsid w:val="00A060A4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C44912"/>
    <w:rsid w:val="00C44DFB"/>
    <w:rsid w:val="00C6519B"/>
    <w:rsid w:val="00C70F21"/>
    <w:rsid w:val="00C7354B"/>
    <w:rsid w:val="00C91F9B"/>
    <w:rsid w:val="00DE32AC"/>
    <w:rsid w:val="00E1407A"/>
    <w:rsid w:val="00E318B9"/>
    <w:rsid w:val="00E50BDE"/>
    <w:rsid w:val="00E774CD"/>
    <w:rsid w:val="00E77E1D"/>
    <w:rsid w:val="00EA2769"/>
    <w:rsid w:val="00ED75B6"/>
    <w:rsid w:val="00EF1F0E"/>
    <w:rsid w:val="00F91390"/>
    <w:rsid w:val="00F93E3B"/>
    <w:rsid w:val="00FA5646"/>
    <w:rsid w:val="00FB6015"/>
    <w:rsid w:val="00FC0032"/>
    <w:rsid w:val="00FD5C1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3524</Words>
  <Characters>20088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2022-05-22T06:54:00Z</dcterms:created>
  <dcterms:modified xsi:type="dcterms:W3CDTF">2022-05-22T06:54:00Z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