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6BDE848D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F37C96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2022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C31DC7" w:rsidRPr="00AB56B7" w14:paraId="79F6697B" w14:textId="77777777" w:rsidTr="00A5559C">
              <w:tc>
                <w:tcPr>
                  <w:tcW w:w="2500" w:type="pct"/>
                </w:tcPr>
                <w:p w14:paraId="1E763E4B" w14:textId="22402AF2" w:rsidR="00C31DC7" w:rsidRPr="00AB56B7" w:rsidRDefault="0048735D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C31DC7" w:rsidRPr="00AB56B7" w14:paraId="684222CD" w14:textId="77777777" w:rsidTr="00622A4A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4A78BEFF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1C4710A7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09F614F1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5B1ABCBC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9D3DFFD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22411EEC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3CF3613A" w:rsidR="00C31DC7" w:rsidRPr="00986F2D" w:rsidRDefault="00986F2D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C31DC7" w:rsidRPr="00AB56B7" w14:paraId="31DF8F53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C3DF47A" w14:textId="7D9FD04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FD8DCA2" w14:textId="3241993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D953DC5" w14:textId="208E78C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16F7F6B" w14:textId="1CF0844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D77DEF9" w14:textId="05D8B3D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AB1CBA7" w14:textId="67309BA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1DE8D4C" w14:textId="70581BC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AFA4FA2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88A4083" w14:textId="1EA1FD1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D9C7DF" w14:textId="4ED70B5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D5672A" w14:textId="58E9A6D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8E39618" w14:textId="4802A3B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E01D669" w14:textId="3253112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78B3CC1" w14:textId="399F48B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3A6A44F" w14:textId="7F4AE8F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223F797F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FCDA0AA" w14:textId="6B3D6E5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E99770B" w14:textId="1BA907C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078C04D" w14:textId="11EC299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764BF9" w14:textId="3F145E9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C4D6EFD" w14:textId="19FEBE5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1A7D074" w14:textId="010EC1D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DF4C53D" w14:textId="531D246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0529957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824C9C9" w14:textId="3BF9C0A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5E1D41" w14:textId="004B8BE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3951C8E" w14:textId="55CC249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755A8A" w14:textId="3785444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31F29A4" w14:textId="16AA16F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D8D3352" w14:textId="2179ED9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CF6BA37" w14:textId="3BAF4C5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97D45F8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BD14B6A" w14:textId="1F5FA32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746ECD0" w14:textId="1B63728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F7B018" w14:textId="43D5526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2B5BF7" w14:textId="4083C8D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573E501" w14:textId="421B462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A251BC6" w14:textId="4F58A1B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CA74E8D" w14:textId="1C033F7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144E5B8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5F237A0" w14:textId="0B06781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84CCAC5" w14:textId="6430949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50BB2A5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CD13DE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241B312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D7F8AB0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0F850E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31DC7" w:rsidRPr="00AB56B7" w:rsidRDefault="00C31DC7" w:rsidP="0087060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5A17E151" w:rsidR="00C31DC7" w:rsidRPr="00AB56B7" w:rsidRDefault="0048735D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4D521D1C" w14:textId="77777777" w:rsidTr="00622A4A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4A50A8" w14:textId="483FDF9B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5E0A8CFF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239DAEBE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71965C2B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7F60DEE6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272EF536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257A7388" w:rsidR="00C31DC7" w:rsidRPr="00AB56B7" w:rsidRDefault="00986F2D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C31DC7" w:rsidRPr="00AB56B7" w14:paraId="033AD79B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338C3E" w14:textId="1F9BE44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9814E4" w14:textId="6B05DCD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665E05" w14:textId="4CF1288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1D4F0" w14:textId="6090FF6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C2BCF9" w14:textId="4C1E1DC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D888BB" w14:textId="23CA269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023F15" w14:textId="4D5C167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878283D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E1A06" w14:textId="3419E32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8FAF3" w14:textId="4773CE7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01189" w14:textId="3330AC3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D9A7D" w14:textId="2BE26D4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7C63CF" w14:textId="0090B08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0DD119" w14:textId="13286E0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1B6ED7" w14:textId="6E921A3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DC4D67B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AC88D8" w14:textId="321AB10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0ABAC2" w14:textId="0C3B260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B7AB9" w14:textId="4188952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FC14F" w14:textId="191AA4E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7ACB7" w14:textId="19998C4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9F174" w14:textId="3DE3278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0A41E" w14:textId="4235DF7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3331944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526BF" w14:textId="0C56572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C1CD1" w14:textId="00A7746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3A56F1" w14:textId="53DBF67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62D4B" w14:textId="62A6AB9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A49CF7" w14:textId="022B5FF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6A059" w14:textId="25D2FF5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E25065" w14:textId="75FEE38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4B0FF95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5D3919" w14:textId="006CC89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641D12" w14:textId="73D69F2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BFCBA" w14:textId="210115F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B4676" w14:textId="694B974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2ADD02" w14:textId="095FC1A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D5BCA" w14:textId="178CC8A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67017D" w14:textId="65D1906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CB553C4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549FBFA" w14:textId="1CD9C30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54819C" w14:textId="44743DD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FD04B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AA4EB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9AE72D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3664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70C07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C31DC7" w:rsidRPr="00AB56B7" w:rsidRDefault="00C31DC7" w:rsidP="0087060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C31DC7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705BAF52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2F1C692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A00D522" w14:textId="77777777" w:rsidTr="00622A4A">
                    <w:tc>
                      <w:tcPr>
                        <w:tcW w:w="5000" w:type="pct"/>
                      </w:tcPr>
                      <w:p w14:paraId="0861C64B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AC40F20" w14:textId="77777777" w:rsidTr="00622A4A">
                    <w:tc>
                      <w:tcPr>
                        <w:tcW w:w="5000" w:type="pct"/>
                      </w:tcPr>
                      <w:p w14:paraId="7CFD416E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FDDC35E" w14:textId="77777777" w:rsidTr="00622A4A">
                    <w:tc>
                      <w:tcPr>
                        <w:tcW w:w="5000" w:type="pct"/>
                      </w:tcPr>
                      <w:p w14:paraId="6E850355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5E854D2" w14:textId="77777777" w:rsidTr="00622A4A">
                    <w:tc>
                      <w:tcPr>
                        <w:tcW w:w="5000" w:type="pct"/>
                      </w:tcPr>
                      <w:p w14:paraId="799CF823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2109551" w14:textId="77777777" w:rsidTr="00622A4A">
                    <w:tc>
                      <w:tcPr>
                        <w:tcW w:w="5000" w:type="pct"/>
                      </w:tcPr>
                      <w:p w14:paraId="0D0ACABE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F77666D" w14:textId="77777777" w:rsidTr="00622A4A">
                    <w:tc>
                      <w:tcPr>
                        <w:tcW w:w="5000" w:type="pct"/>
                      </w:tcPr>
                      <w:p w14:paraId="22909380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1F2965A" w14:textId="77777777" w:rsidTr="00622A4A">
                    <w:tc>
                      <w:tcPr>
                        <w:tcW w:w="5000" w:type="pct"/>
                      </w:tcPr>
                      <w:p w14:paraId="3BB53658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62C3B66" w14:textId="77777777" w:rsidTr="00622A4A">
                    <w:tc>
                      <w:tcPr>
                        <w:tcW w:w="5000" w:type="pct"/>
                      </w:tcPr>
                      <w:p w14:paraId="1398C0E1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6DA10144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0523AA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16A79DE" w14:textId="77777777" w:rsidTr="00E679ED">
                    <w:tc>
                      <w:tcPr>
                        <w:tcW w:w="5000" w:type="pct"/>
                      </w:tcPr>
                      <w:p w14:paraId="54BA7D6C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068296B" w14:textId="77777777" w:rsidTr="00E679ED">
                    <w:tc>
                      <w:tcPr>
                        <w:tcW w:w="5000" w:type="pct"/>
                      </w:tcPr>
                      <w:p w14:paraId="3CD2072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1589395" w14:textId="77777777" w:rsidTr="00E679ED">
                    <w:tc>
                      <w:tcPr>
                        <w:tcW w:w="5000" w:type="pct"/>
                      </w:tcPr>
                      <w:p w14:paraId="1709E31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434AC51" w14:textId="77777777" w:rsidTr="00E679ED">
                    <w:tc>
                      <w:tcPr>
                        <w:tcW w:w="5000" w:type="pct"/>
                      </w:tcPr>
                      <w:p w14:paraId="6E22B2DD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A2498FF" w14:textId="77777777" w:rsidTr="00E679ED">
                    <w:tc>
                      <w:tcPr>
                        <w:tcW w:w="5000" w:type="pct"/>
                      </w:tcPr>
                      <w:p w14:paraId="33C365C9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9464535" w14:textId="77777777" w:rsidTr="00E679ED">
                    <w:tc>
                      <w:tcPr>
                        <w:tcW w:w="5000" w:type="pct"/>
                      </w:tcPr>
                      <w:p w14:paraId="190E6BB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EBD3548" w14:textId="77777777" w:rsidTr="00E679ED">
                    <w:tc>
                      <w:tcPr>
                        <w:tcW w:w="5000" w:type="pct"/>
                      </w:tcPr>
                      <w:p w14:paraId="77D9EF46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57F3BCB" w14:textId="77777777" w:rsidTr="00E679ED">
                    <w:tc>
                      <w:tcPr>
                        <w:tcW w:w="5000" w:type="pct"/>
                      </w:tcPr>
                      <w:p w14:paraId="3BB1F7E1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1C22E" w14:textId="77777777" w:rsidR="00D6186F" w:rsidRDefault="00D6186F">
      <w:pPr>
        <w:spacing w:after="0"/>
      </w:pPr>
      <w:r>
        <w:separator/>
      </w:r>
    </w:p>
  </w:endnote>
  <w:endnote w:type="continuationSeparator" w:id="0">
    <w:p w14:paraId="496F0AD3" w14:textId="77777777" w:rsidR="00D6186F" w:rsidRDefault="00D618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E8C33" w14:textId="77777777" w:rsidR="00D6186F" w:rsidRDefault="00D6186F">
      <w:pPr>
        <w:spacing w:after="0"/>
      </w:pPr>
      <w:r>
        <w:separator/>
      </w:r>
    </w:p>
  </w:footnote>
  <w:footnote w:type="continuationSeparator" w:id="0">
    <w:p w14:paraId="58C1DD12" w14:textId="77777777" w:rsidR="00D6186F" w:rsidRDefault="00D618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2"/>
    <w:docVar w:name="MonthEnd10" w:val="31/10/2022"/>
    <w:docVar w:name="MonthEnd11" w:val="30/11/2022"/>
    <w:docVar w:name="MonthEnd12" w:val="31/12/2022"/>
    <w:docVar w:name="MonthEnd2" w:val="28/02/2022"/>
    <w:docVar w:name="MonthEnd3" w:val="31/03/2022"/>
    <w:docVar w:name="MonthEnd4" w:val="30/04/2022"/>
    <w:docVar w:name="MonthEnd5" w:val="31/05/2022"/>
    <w:docVar w:name="MonthEnd6" w:val="30/06/2022"/>
    <w:docVar w:name="MonthEnd7" w:val="31/07/2022"/>
    <w:docVar w:name="MonthEnd8" w:val="31/08/2022"/>
    <w:docVar w:name="MonthEnd9" w:val="30/09/2022"/>
    <w:docVar w:name="Months" w:val="12"/>
    <w:docVar w:name="MonthStart1" w:val="01/01/2022"/>
    <w:docVar w:name="MonthStart10" w:val="01/10/2022"/>
    <w:docVar w:name="MonthStart11" w:val="01/11/2022"/>
    <w:docVar w:name="MonthStart12" w:val="01/12/2022"/>
    <w:docVar w:name="MonthStart2" w:val="01/02/2022"/>
    <w:docVar w:name="MonthStart3" w:val="01/03/2022"/>
    <w:docVar w:name="MonthStart4" w:val="01/04/2022"/>
    <w:docVar w:name="MonthStart5" w:val="01/05/2022"/>
    <w:docVar w:name="MonthStart6" w:val="01/06/2022"/>
    <w:docVar w:name="MonthStart7" w:val="01/07/2022"/>
    <w:docVar w:name="MonthStart8" w:val="01/08/2022"/>
    <w:docVar w:name="MonthStart9" w:val="01/09/2022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164B7"/>
    <w:rsid w:val="002549DD"/>
    <w:rsid w:val="002562E7"/>
    <w:rsid w:val="00285C1D"/>
    <w:rsid w:val="002C3AAE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622A4A"/>
    <w:rsid w:val="00667021"/>
    <w:rsid w:val="006974E1"/>
    <w:rsid w:val="006C0896"/>
    <w:rsid w:val="006E7CE4"/>
    <w:rsid w:val="006F513E"/>
    <w:rsid w:val="00712732"/>
    <w:rsid w:val="00742CA1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86F2D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6186F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7C96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2022-12-11T18:47:00Z</dcterms:created>
  <dcterms:modified xsi:type="dcterms:W3CDTF">2022-12-11T18:47:00Z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