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344CEEAF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6C2F4B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79F6697B" w14:textId="77777777" w:rsidTr="00A5559C">
              <w:tc>
                <w:tcPr>
                  <w:tcW w:w="2500" w:type="pct"/>
                </w:tcPr>
                <w:p w14:paraId="1E763E4B" w14:textId="22402AF2" w:rsidR="00C31DC7" w:rsidRPr="00AB56B7" w:rsidRDefault="0048735D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AB56B7" w14:paraId="684222CD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4A78BEFF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1C4710A7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09F614F1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5B1ABCBC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9D3DFFD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22411EEC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3CF3613A" w:rsidR="00C31DC7" w:rsidRPr="00986F2D" w:rsidRDefault="00986F2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C31DC7" w:rsidRPr="00AB56B7" w14:paraId="31DF8F53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56082B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67259AE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7A5768B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7ED4E71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4278005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567BB94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133C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33C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22FB653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FA4FA2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1D19B99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75FF83A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357EF33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1BF9FCF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5784338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20AB60A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76E40E5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223F797F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6406BB4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4D69431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05C1255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0281F2D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290525A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433EA47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5AC7EF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0529957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1BA9901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36B0AE2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18D4F02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7CF4894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3C8ADD8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3AD510B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3E3E0C5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97D45F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3767827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072C092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7009CE7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3330047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7C9369D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48427B4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6A236E8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144E5B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550485B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2F807EB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5A17E151" w:rsidR="00C31DC7" w:rsidRPr="00AB56B7" w:rsidRDefault="0048735D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4D521D1C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4A50A8" w14:textId="483FDF9B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5E0A8CFF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239DAEBE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71965C2B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7F60DEE6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272EF536" w:rsidR="00C31DC7" w:rsidRPr="00AB56B7" w:rsidRDefault="0048735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257A7388" w:rsidR="00C31DC7" w:rsidRPr="00AB56B7" w:rsidRDefault="00986F2D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C31DC7" w:rsidRPr="00AB56B7" w14:paraId="033AD79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4286D0A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6140DB7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6FFF704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37C9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37368DB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4D70EF2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27A612A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33C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42A96BF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878283D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2681972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322BD88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1F30B98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6DF865D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5294818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066BC74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22BAE77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DC4D67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36B7537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5E10558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1D15F5C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02615FD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4180E5C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4192F0B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5E3EC0E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333194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2B3959C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19F0F7D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0DCFDED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14B166F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44745B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7333C2A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33B4DFE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4B0FF95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19815A0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158ED06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E2C0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312CC9D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13B6B80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133C3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4F8955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7644F27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18A93A8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679E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CB553C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350AC4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5DF8833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C2F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C31DC7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05BAF52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2F1C692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A00D522" w14:textId="77777777" w:rsidTr="00622A4A">
                    <w:tc>
                      <w:tcPr>
                        <w:tcW w:w="5000" w:type="pct"/>
                      </w:tcPr>
                      <w:p w14:paraId="0861C64B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AC40F20" w14:textId="77777777" w:rsidTr="00622A4A">
                    <w:tc>
                      <w:tcPr>
                        <w:tcW w:w="5000" w:type="pct"/>
                      </w:tcPr>
                      <w:p w14:paraId="7CFD416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FDDC35E" w14:textId="77777777" w:rsidTr="00622A4A">
                    <w:tc>
                      <w:tcPr>
                        <w:tcW w:w="5000" w:type="pct"/>
                      </w:tcPr>
                      <w:p w14:paraId="6E850355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E854D2" w14:textId="77777777" w:rsidTr="00622A4A">
                    <w:tc>
                      <w:tcPr>
                        <w:tcW w:w="5000" w:type="pct"/>
                      </w:tcPr>
                      <w:p w14:paraId="799CF823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2109551" w14:textId="77777777" w:rsidTr="00622A4A">
                    <w:tc>
                      <w:tcPr>
                        <w:tcW w:w="5000" w:type="pct"/>
                      </w:tcPr>
                      <w:p w14:paraId="0D0ACAB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F77666D" w14:textId="77777777" w:rsidTr="00622A4A">
                    <w:tc>
                      <w:tcPr>
                        <w:tcW w:w="5000" w:type="pct"/>
                      </w:tcPr>
                      <w:p w14:paraId="22909380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1F2965A" w14:textId="77777777" w:rsidTr="00622A4A">
                    <w:tc>
                      <w:tcPr>
                        <w:tcW w:w="5000" w:type="pct"/>
                      </w:tcPr>
                      <w:p w14:paraId="3BB53658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62C3B66" w14:textId="77777777" w:rsidTr="00622A4A">
                    <w:tc>
                      <w:tcPr>
                        <w:tcW w:w="5000" w:type="pct"/>
                      </w:tcPr>
                      <w:p w14:paraId="1398C0E1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6DA10144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523AA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16A79DE" w14:textId="77777777" w:rsidTr="00E679ED">
                    <w:tc>
                      <w:tcPr>
                        <w:tcW w:w="5000" w:type="pct"/>
                      </w:tcPr>
                      <w:p w14:paraId="54BA7D6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068296B" w14:textId="77777777" w:rsidTr="00E679ED">
                    <w:tc>
                      <w:tcPr>
                        <w:tcW w:w="5000" w:type="pct"/>
                      </w:tcPr>
                      <w:p w14:paraId="3CD2072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1589395" w14:textId="77777777" w:rsidTr="00E679ED">
                    <w:tc>
                      <w:tcPr>
                        <w:tcW w:w="5000" w:type="pct"/>
                      </w:tcPr>
                      <w:p w14:paraId="1709E31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434AC51" w14:textId="77777777" w:rsidTr="00E679ED">
                    <w:tc>
                      <w:tcPr>
                        <w:tcW w:w="5000" w:type="pct"/>
                      </w:tcPr>
                      <w:p w14:paraId="6E22B2DD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A2498FF" w14:textId="77777777" w:rsidTr="00E679ED">
                    <w:tc>
                      <w:tcPr>
                        <w:tcW w:w="5000" w:type="pct"/>
                      </w:tcPr>
                      <w:p w14:paraId="33C365C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9464535" w14:textId="77777777" w:rsidTr="00E679ED">
                    <w:tc>
                      <w:tcPr>
                        <w:tcW w:w="5000" w:type="pct"/>
                      </w:tcPr>
                      <w:p w14:paraId="190E6BB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EBD3548" w14:textId="77777777" w:rsidTr="00E679ED">
                    <w:tc>
                      <w:tcPr>
                        <w:tcW w:w="5000" w:type="pct"/>
                      </w:tcPr>
                      <w:p w14:paraId="77D9EF4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57F3BCB" w14:textId="77777777" w:rsidTr="00E679ED">
                    <w:tc>
                      <w:tcPr>
                        <w:tcW w:w="5000" w:type="pct"/>
                      </w:tcPr>
                      <w:p w14:paraId="3BB1F7E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FD2D" w14:textId="77777777" w:rsidR="00A517A1" w:rsidRDefault="00A517A1">
      <w:pPr>
        <w:spacing w:after="0"/>
      </w:pPr>
      <w:r>
        <w:separator/>
      </w:r>
    </w:p>
  </w:endnote>
  <w:endnote w:type="continuationSeparator" w:id="0">
    <w:p w14:paraId="0A6BDE3B" w14:textId="77777777" w:rsidR="00A517A1" w:rsidRDefault="00A517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0010" w14:textId="77777777" w:rsidR="00A517A1" w:rsidRDefault="00A517A1">
      <w:pPr>
        <w:spacing w:after="0"/>
      </w:pPr>
      <w:r>
        <w:separator/>
      </w:r>
    </w:p>
  </w:footnote>
  <w:footnote w:type="continuationSeparator" w:id="0">
    <w:p w14:paraId="62548887" w14:textId="77777777" w:rsidR="00A517A1" w:rsidRDefault="00A517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5"/>
    <w:docVar w:name="MonthEnd10" w:val="31/10/2025"/>
    <w:docVar w:name="MonthEnd11" w:val="30/11/2025"/>
    <w:docVar w:name="MonthEnd12" w:val="31/12/2025"/>
    <w:docVar w:name="MonthEnd2" w:val="28/02/2025"/>
    <w:docVar w:name="MonthEnd3" w:val="31/03/2025"/>
    <w:docVar w:name="MonthEnd4" w:val="30/04/2025"/>
    <w:docVar w:name="MonthEnd5" w:val="31/05/2025"/>
    <w:docVar w:name="MonthEnd6" w:val="30/06/2025"/>
    <w:docVar w:name="MonthEnd7" w:val="31/07/2025"/>
    <w:docVar w:name="MonthEnd8" w:val="31/08/2025"/>
    <w:docVar w:name="MonthEnd9" w:val="30/09/2025"/>
    <w:docVar w:name="Months" w:val="12"/>
    <w:docVar w:name="MonthStart1" w:val="01/01/2025"/>
    <w:docVar w:name="MonthStart10" w:val="01/10/2025"/>
    <w:docVar w:name="MonthStart11" w:val="01/11/2025"/>
    <w:docVar w:name="MonthStart12" w:val="01/12/2025"/>
    <w:docVar w:name="MonthStart2" w:val="01/02/2025"/>
    <w:docVar w:name="MonthStart3" w:val="01/03/2025"/>
    <w:docVar w:name="MonthStart4" w:val="01/04/2025"/>
    <w:docVar w:name="MonthStart5" w:val="01/05/2025"/>
    <w:docVar w:name="MonthStart6" w:val="01/06/2025"/>
    <w:docVar w:name="MonthStart7" w:val="01/07/2025"/>
    <w:docVar w:name="MonthStart8" w:val="01/08/2025"/>
    <w:docVar w:name="MonthStart9" w:val="01/09/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164B7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C2F4B"/>
    <w:rsid w:val="006E7CE4"/>
    <w:rsid w:val="006F513E"/>
    <w:rsid w:val="00712732"/>
    <w:rsid w:val="00742CA1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33C3"/>
    <w:rsid w:val="009164BA"/>
    <w:rsid w:val="009166BD"/>
    <w:rsid w:val="00941C64"/>
    <w:rsid w:val="00953D91"/>
    <w:rsid w:val="00977AAE"/>
    <w:rsid w:val="00986F2D"/>
    <w:rsid w:val="00996E56"/>
    <w:rsid w:val="00997268"/>
    <w:rsid w:val="009C2BB5"/>
    <w:rsid w:val="009F1541"/>
    <w:rsid w:val="00A121C6"/>
    <w:rsid w:val="00A12667"/>
    <w:rsid w:val="00A14581"/>
    <w:rsid w:val="00A20E4C"/>
    <w:rsid w:val="00A517A1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7C96"/>
    <w:rsid w:val="00F91390"/>
    <w:rsid w:val="00F93E3B"/>
    <w:rsid w:val="00FA67E1"/>
    <w:rsid w:val="00FC0032"/>
    <w:rsid w:val="00FE2C0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2022-12-11T18:48:00Z</dcterms:created>
  <dcterms:modified xsi:type="dcterms:W3CDTF">2022-12-11T18:48:00Z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