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398"/>
      </w:tblGrid>
      <w:tr w:rsidR="003E085C" w:rsidRPr="00AB56B7" w14:paraId="40983BE3" w14:textId="77777777" w:rsidTr="00742CA1">
        <w:trPr>
          <w:trHeight w:val="10206"/>
          <w:jc w:val="center"/>
        </w:trPr>
        <w:tc>
          <w:tcPr>
            <w:tcW w:w="5000" w:type="pct"/>
            <w:vAlign w:val="center"/>
          </w:tcPr>
          <w:p w14:paraId="66537F75" w14:textId="5D573957" w:rsidR="003E085C" w:rsidRPr="00742CA1" w:rsidRDefault="003E085C" w:rsidP="0087060A">
            <w:pPr>
              <w:pStyle w:val="ad"/>
              <w:jc w:val="center"/>
              <w:rPr>
                <w:rFonts w:ascii="Century Gothic" w:hAnsi="Century Gothic"/>
                <w:noProof/>
                <w:color w:val="auto"/>
                <w:sz w:val="2"/>
                <w:szCs w:val="2"/>
                <w:lang w:val="en-US" w:bidi="ru-RU"/>
              </w:rPr>
            </w:pP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4A0" w:firstRow="1" w:lastRow="0" w:firstColumn="1" w:lastColumn="0" w:noHBand="0" w:noVBand="1"/>
            </w:tblPr>
            <w:tblGrid>
              <w:gridCol w:w="7699"/>
              <w:gridCol w:w="7699"/>
            </w:tblGrid>
            <w:tr w:rsidR="00C31DC7" w:rsidRPr="00AB56B7" w14:paraId="438075F0" w14:textId="77777777" w:rsidTr="00A5559C">
              <w:tc>
                <w:tcPr>
                  <w:tcW w:w="5000" w:type="pct"/>
                  <w:gridSpan w:val="2"/>
                </w:tcPr>
                <w:p w14:paraId="25BB1B44" w14:textId="0D127C6D" w:rsidR="00C31DC7" w:rsidRPr="00A5559C" w:rsidRDefault="00C31DC7" w:rsidP="0087060A">
                  <w:pPr>
                    <w:pStyle w:val="Months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52"/>
                      <w:szCs w:val="52"/>
                      <w:lang w:bidi="ru-RU"/>
                    </w:rPr>
                  </w:pPr>
                  <w:r w:rsidRPr="00A5559C">
                    <w:rPr>
                      <w:rFonts w:ascii="Century Gothic" w:hAnsi="Century Gothic"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5559C">
                    <w:rPr>
                      <w:rFonts w:ascii="Century Gothic" w:hAnsi="Century Gothic"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DOCVARIABLE  MonthStart1 \@  yyyy   \* MERGEFORMAT </w:instrText>
                  </w:r>
                  <w:r w:rsidRPr="00A5559C">
                    <w:rPr>
                      <w:rFonts w:ascii="Century Gothic" w:hAnsi="Century Gothic"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8474AD">
                    <w:rPr>
                      <w:rFonts w:ascii="Century Gothic" w:hAnsi="Century Gothic"/>
                      <w:noProof/>
                      <w:color w:val="auto"/>
                      <w:sz w:val="52"/>
                      <w:szCs w:val="52"/>
                      <w:lang w:bidi="ru-RU"/>
                    </w:rPr>
                    <w:t>2022</w:t>
                  </w:r>
                  <w:r w:rsidRPr="00A5559C">
                    <w:rPr>
                      <w:rFonts w:ascii="Century Gothic" w:hAnsi="Century Gothic"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</w:tr>
            <w:tr w:rsidR="007B179C" w:rsidRPr="00AB56B7" w14:paraId="79F6697B" w14:textId="77777777" w:rsidTr="00A5559C">
              <w:tc>
                <w:tcPr>
                  <w:tcW w:w="2500" w:type="pct"/>
                </w:tcPr>
                <w:p w14:paraId="37099AD5" w14:textId="77777777" w:rsidR="007B179C" w:rsidRPr="007B179C" w:rsidRDefault="007B179C" w:rsidP="007B179C">
                  <w:pPr>
                    <w:pStyle w:val="Months"/>
                    <w:jc w:val="center"/>
                    <w:rPr>
                      <w:rFonts w:ascii="Century Gothic" w:hAnsi="Century Gothic"/>
                      <w:noProof/>
                      <w:color w:val="auto"/>
                      <w:sz w:val="36"/>
                      <w:szCs w:val="36"/>
                      <w:lang w:val="en-US"/>
                    </w:rPr>
                  </w:pPr>
                  <w:r w:rsidRPr="007B179C">
                    <w:rPr>
                      <w:rFonts w:ascii="Century Gothic" w:hAnsi="Century Gothic" w:cs="Calibri"/>
                      <w:noProof/>
                      <w:color w:val="auto"/>
                      <w:sz w:val="36"/>
                      <w:szCs w:val="36"/>
                      <w:lang w:val="en-US" w:bidi="ru-RU"/>
                    </w:rPr>
                    <w:t>JULIJ</w:t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113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058"/>
                    <w:gridCol w:w="1069"/>
                    <w:gridCol w:w="1069"/>
                    <w:gridCol w:w="1068"/>
                    <w:gridCol w:w="1068"/>
                    <w:gridCol w:w="1068"/>
                    <w:gridCol w:w="1051"/>
                  </w:tblGrid>
                  <w:tr w:rsidR="007B179C" w:rsidRPr="007B179C" w14:paraId="11B9F92F" w14:textId="77777777" w:rsidTr="008474AD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685BFD7" w14:textId="77777777" w:rsidR="007B179C" w:rsidRPr="007B179C" w:rsidRDefault="007B179C" w:rsidP="007B179C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7B179C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1D4224" w14:textId="77777777" w:rsidR="007B179C" w:rsidRPr="007B179C" w:rsidRDefault="007B179C" w:rsidP="007B179C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7B179C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7F5146" w14:textId="77777777" w:rsidR="007B179C" w:rsidRPr="007B179C" w:rsidRDefault="007B179C" w:rsidP="007B179C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7B179C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5D9704" w14:textId="77777777" w:rsidR="007B179C" w:rsidRPr="007B179C" w:rsidRDefault="007B179C" w:rsidP="007B179C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7B179C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D772AD9" w14:textId="77777777" w:rsidR="007B179C" w:rsidRPr="007B179C" w:rsidRDefault="007B179C" w:rsidP="007B179C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7B179C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B3CD97" w14:textId="77777777" w:rsidR="007B179C" w:rsidRPr="007B179C" w:rsidRDefault="007B179C" w:rsidP="007B179C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7B179C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FE2FABE" w14:textId="443A9C36" w:rsidR="007B179C" w:rsidRPr="008474AD" w:rsidRDefault="008474AD" w:rsidP="007B179C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NED</w:t>
                        </w:r>
                      </w:p>
                    </w:tc>
                  </w:tr>
                  <w:tr w:rsidR="008474AD" w:rsidRPr="007B179C" w14:paraId="3B7C1747" w14:textId="77777777" w:rsidTr="008474AD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26992F5B" w14:textId="4B23BB44" w:rsidR="008474AD" w:rsidRPr="007B179C" w:rsidRDefault="008474AD" w:rsidP="008474A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DBA8123" w14:textId="456660A8" w:rsidR="008474AD" w:rsidRPr="007B179C" w:rsidRDefault="008474AD" w:rsidP="008474A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6F8F5B4" w14:textId="4EF2ECE2" w:rsidR="008474AD" w:rsidRPr="007B179C" w:rsidRDefault="008474AD" w:rsidP="008474A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7F6DA00" w14:textId="5239A282" w:rsidR="008474AD" w:rsidRPr="007B179C" w:rsidRDefault="008474AD" w:rsidP="008474A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4160326" w14:textId="3D63040B" w:rsidR="008474AD" w:rsidRPr="007B179C" w:rsidRDefault="008474AD" w:rsidP="008474A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B8397C8" w14:textId="61057301" w:rsidR="008474AD" w:rsidRPr="007B179C" w:rsidRDefault="008474AD" w:rsidP="008474A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2262985E" w14:textId="601DE37B" w:rsidR="008474AD" w:rsidRPr="007B179C" w:rsidRDefault="008474AD" w:rsidP="008474A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474AD" w:rsidRPr="007B179C" w14:paraId="73D35D44" w14:textId="77777777" w:rsidTr="008474AD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2295E36C" w14:textId="7F56282F" w:rsidR="008474AD" w:rsidRPr="007B179C" w:rsidRDefault="008474AD" w:rsidP="008474A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B427DE6" w14:textId="59515AFD" w:rsidR="008474AD" w:rsidRPr="007B179C" w:rsidRDefault="008474AD" w:rsidP="008474A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0E4CE52" w14:textId="5B2EC04F" w:rsidR="008474AD" w:rsidRPr="007B179C" w:rsidRDefault="008474AD" w:rsidP="008474A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4CC240A" w14:textId="7BCA6BFA" w:rsidR="008474AD" w:rsidRPr="007B179C" w:rsidRDefault="008474AD" w:rsidP="008474A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68F5E09" w14:textId="7350069C" w:rsidR="008474AD" w:rsidRPr="007B179C" w:rsidRDefault="008474AD" w:rsidP="008474A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5176744" w14:textId="736CB5C6" w:rsidR="008474AD" w:rsidRPr="007B179C" w:rsidRDefault="008474AD" w:rsidP="008474A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1DE1A067" w14:textId="3C9C9D18" w:rsidR="008474AD" w:rsidRPr="007B179C" w:rsidRDefault="008474AD" w:rsidP="008474A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474AD" w:rsidRPr="007B179C" w14:paraId="78DE6775" w14:textId="77777777" w:rsidTr="008474AD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0EADEF58" w14:textId="3CA57A93" w:rsidR="008474AD" w:rsidRPr="007B179C" w:rsidRDefault="008474AD" w:rsidP="008474A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1C3BD57" w14:textId="7517ECD2" w:rsidR="008474AD" w:rsidRPr="007B179C" w:rsidRDefault="008474AD" w:rsidP="008474A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D437931" w14:textId="3DAEDF0A" w:rsidR="008474AD" w:rsidRPr="007B179C" w:rsidRDefault="008474AD" w:rsidP="008474A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08D0452" w14:textId="7B24F7FF" w:rsidR="008474AD" w:rsidRPr="007B179C" w:rsidRDefault="008474AD" w:rsidP="008474A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CEBAE7B" w14:textId="582CEDDF" w:rsidR="008474AD" w:rsidRPr="007B179C" w:rsidRDefault="008474AD" w:rsidP="008474A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89185B8" w14:textId="13FF929A" w:rsidR="008474AD" w:rsidRPr="007B179C" w:rsidRDefault="008474AD" w:rsidP="008474A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71C3A002" w14:textId="17000F13" w:rsidR="008474AD" w:rsidRPr="007B179C" w:rsidRDefault="008474AD" w:rsidP="008474A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474AD" w:rsidRPr="007B179C" w14:paraId="7A8F3778" w14:textId="77777777" w:rsidTr="008474AD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0733E1BA" w14:textId="0965E0E3" w:rsidR="008474AD" w:rsidRPr="007B179C" w:rsidRDefault="008474AD" w:rsidP="008474A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C675789" w14:textId="2456ABB4" w:rsidR="008474AD" w:rsidRPr="007B179C" w:rsidRDefault="008474AD" w:rsidP="008474A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3962119" w14:textId="7913EB28" w:rsidR="008474AD" w:rsidRPr="007B179C" w:rsidRDefault="008474AD" w:rsidP="008474A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1809F83" w14:textId="5CB7C91D" w:rsidR="008474AD" w:rsidRPr="007B179C" w:rsidRDefault="008474AD" w:rsidP="008474A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E743FD9" w14:textId="6FD456EA" w:rsidR="008474AD" w:rsidRPr="007B179C" w:rsidRDefault="008474AD" w:rsidP="008474A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CC2712D" w14:textId="59EA74EB" w:rsidR="008474AD" w:rsidRPr="007B179C" w:rsidRDefault="008474AD" w:rsidP="008474A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5A7CA33D" w14:textId="5A03D336" w:rsidR="008474AD" w:rsidRPr="007B179C" w:rsidRDefault="008474AD" w:rsidP="008474A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474AD" w:rsidRPr="007B179C" w14:paraId="62E1790E" w14:textId="77777777" w:rsidTr="008474AD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634FEE67" w14:textId="7C94D7A9" w:rsidR="008474AD" w:rsidRPr="007B179C" w:rsidRDefault="008474AD" w:rsidP="008474A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C79D058" w14:textId="44C8D79A" w:rsidR="008474AD" w:rsidRPr="007B179C" w:rsidRDefault="008474AD" w:rsidP="008474A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83A7B2A" w14:textId="7EDA4CCA" w:rsidR="008474AD" w:rsidRPr="007B179C" w:rsidRDefault="008474AD" w:rsidP="008474A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693C0C4" w14:textId="5E364241" w:rsidR="008474AD" w:rsidRPr="007B179C" w:rsidRDefault="008474AD" w:rsidP="008474A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D56F61E" w14:textId="1430285F" w:rsidR="008474AD" w:rsidRPr="007B179C" w:rsidRDefault="008474AD" w:rsidP="008474A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C2CD1B6" w14:textId="36BDE931" w:rsidR="008474AD" w:rsidRPr="007B179C" w:rsidRDefault="008474AD" w:rsidP="008474A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0E7613C7" w14:textId="73C332B6" w:rsidR="008474AD" w:rsidRPr="007B179C" w:rsidRDefault="008474AD" w:rsidP="008474A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474AD" w:rsidRPr="007B179C" w14:paraId="60FCDE11" w14:textId="77777777" w:rsidTr="008474AD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7EEDFE06" w14:textId="3DE9928A" w:rsidR="008474AD" w:rsidRPr="007B179C" w:rsidRDefault="008474AD" w:rsidP="008474A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B373A9F" w14:textId="69C903F3" w:rsidR="008474AD" w:rsidRPr="007B179C" w:rsidRDefault="008474AD" w:rsidP="008474A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0D0A4C6" w14:textId="77777777" w:rsidR="008474AD" w:rsidRPr="007B179C" w:rsidRDefault="008474AD" w:rsidP="008474A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F4E36EB" w14:textId="77777777" w:rsidR="008474AD" w:rsidRPr="007B179C" w:rsidRDefault="008474AD" w:rsidP="008474A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69D99EE" w14:textId="77777777" w:rsidR="008474AD" w:rsidRPr="007B179C" w:rsidRDefault="008474AD" w:rsidP="008474A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7272104" w14:textId="77777777" w:rsidR="008474AD" w:rsidRPr="007B179C" w:rsidRDefault="008474AD" w:rsidP="008474A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132A8354" w14:textId="77777777" w:rsidR="008474AD" w:rsidRPr="007B179C" w:rsidRDefault="008474AD" w:rsidP="008474A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</w:tr>
                </w:tbl>
                <w:p w14:paraId="1B2D8CFA" w14:textId="77777777" w:rsidR="007B179C" w:rsidRPr="00550C4F" w:rsidRDefault="007B179C" w:rsidP="007B179C">
                  <w:pPr>
                    <w:pStyle w:val="a5"/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2500" w:type="pct"/>
                </w:tcPr>
                <w:p w14:paraId="79768B06" w14:textId="77777777" w:rsidR="007B179C" w:rsidRPr="00AB56B7" w:rsidRDefault="007B179C" w:rsidP="007B179C">
                  <w:pPr>
                    <w:pStyle w:val="Months"/>
                    <w:jc w:val="center"/>
                    <w:rPr>
                      <w:rFonts w:ascii="Century Gothic" w:hAnsi="Century Gothic"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AVGUST</w:t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113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058"/>
                    <w:gridCol w:w="1069"/>
                    <w:gridCol w:w="1069"/>
                    <w:gridCol w:w="1068"/>
                    <w:gridCol w:w="1068"/>
                    <w:gridCol w:w="1068"/>
                    <w:gridCol w:w="1051"/>
                  </w:tblGrid>
                  <w:tr w:rsidR="007B179C" w:rsidRPr="00AB56B7" w14:paraId="181BB901" w14:textId="77777777" w:rsidTr="008233C5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3C06E86" w14:textId="77777777" w:rsidR="007B179C" w:rsidRPr="00622A4A" w:rsidRDefault="007B179C" w:rsidP="007B179C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5CE293" w14:textId="77777777" w:rsidR="007B179C" w:rsidRPr="00622A4A" w:rsidRDefault="007B179C" w:rsidP="007B179C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6CD75A" w14:textId="77777777" w:rsidR="007B179C" w:rsidRPr="00622A4A" w:rsidRDefault="007B179C" w:rsidP="007B179C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8E6924" w14:textId="77777777" w:rsidR="007B179C" w:rsidRPr="00622A4A" w:rsidRDefault="007B179C" w:rsidP="007B179C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26474EE" w14:textId="77777777" w:rsidR="007B179C" w:rsidRPr="00622A4A" w:rsidRDefault="007B179C" w:rsidP="007B179C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E682D7" w14:textId="77777777" w:rsidR="007B179C" w:rsidRPr="00622A4A" w:rsidRDefault="007B179C" w:rsidP="007B179C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036244E" w14:textId="06D276E8" w:rsidR="007B179C" w:rsidRPr="008474AD" w:rsidRDefault="008474AD" w:rsidP="007B179C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NED</w:t>
                        </w:r>
                      </w:p>
                    </w:tc>
                  </w:tr>
                  <w:tr w:rsidR="007B179C" w:rsidRPr="00AB56B7" w14:paraId="7C0677A0" w14:textId="77777777" w:rsidTr="008233C5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7A951EB8" w14:textId="6F5A3CCF" w:rsidR="007B179C" w:rsidRPr="00AB56B7" w:rsidRDefault="007B179C" w:rsidP="007B179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4AD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4AD"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5C8845C" w14:textId="4086A963" w:rsidR="007B179C" w:rsidRPr="00AB56B7" w:rsidRDefault="007B179C" w:rsidP="007B179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4AD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4AD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4AD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4AD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4AD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88A9FA7" w14:textId="31295083" w:rsidR="007B179C" w:rsidRPr="00AB56B7" w:rsidRDefault="007B179C" w:rsidP="007B179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4AD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4AD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4AD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4AD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4AD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91BA887" w14:textId="11301D0B" w:rsidR="007B179C" w:rsidRPr="00AB56B7" w:rsidRDefault="007B179C" w:rsidP="007B179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4AD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4AD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4AD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4AD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4AD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51D1B3B" w14:textId="26BEDBBA" w:rsidR="007B179C" w:rsidRPr="00AB56B7" w:rsidRDefault="007B179C" w:rsidP="007B179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4AD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4AD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4AD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4AD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4AD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8AA9E9E" w14:textId="14844F39" w:rsidR="007B179C" w:rsidRPr="00AB56B7" w:rsidRDefault="007B179C" w:rsidP="007B179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4AD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4AD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4AD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4AD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4AD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4493FAB9" w14:textId="73AFCDC7" w:rsidR="007B179C" w:rsidRPr="00AB56B7" w:rsidRDefault="007B179C" w:rsidP="007B179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4AD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4AD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4AD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4AD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4AD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79C" w:rsidRPr="00AB56B7" w14:paraId="78A68F23" w14:textId="77777777" w:rsidTr="008233C5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1F282EF6" w14:textId="6483782E" w:rsidR="007B179C" w:rsidRPr="00AB56B7" w:rsidRDefault="007B179C" w:rsidP="007B179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4AD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39E5454" w14:textId="634785E6" w:rsidR="007B179C" w:rsidRPr="00AB56B7" w:rsidRDefault="007B179C" w:rsidP="007B179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4AD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C1606DD" w14:textId="0198B598" w:rsidR="007B179C" w:rsidRPr="00AB56B7" w:rsidRDefault="007B179C" w:rsidP="007B179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4AD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41218CA" w14:textId="43B3D897" w:rsidR="007B179C" w:rsidRPr="00AB56B7" w:rsidRDefault="007B179C" w:rsidP="007B179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4AD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54DC251" w14:textId="4FB700A6" w:rsidR="007B179C" w:rsidRPr="00AB56B7" w:rsidRDefault="007B179C" w:rsidP="007B179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4AD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3247B76" w14:textId="442022F5" w:rsidR="007B179C" w:rsidRPr="00AB56B7" w:rsidRDefault="007B179C" w:rsidP="007B179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4AD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39A13622" w14:textId="6B423961" w:rsidR="007B179C" w:rsidRPr="00AB56B7" w:rsidRDefault="007B179C" w:rsidP="007B179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4AD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79C" w:rsidRPr="00AB56B7" w14:paraId="13693A13" w14:textId="77777777" w:rsidTr="008233C5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28CE3B49" w14:textId="2C8E068A" w:rsidR="007B179C" w:rsidRPr="00AB56B7" w:rsidRDefault="007B179C" w:rsidP="007B179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4AD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AC525E1" w14:textId="4018C61B" w:rsidR="007B179C" w:rsidRPr="00AB56B7" w:rsidRDefault="007B179C" w:rsidP="007B179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4AD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84AF1B8" w14:textId="46CC1CCD" w:rsidR="007B179C" w:rsidRPr="00AB56B7" w:rsidRDefault="007B179C" w:rsidP="007B179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4AD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E27F688" w14:textId="1B0E45AE" w:rsidR="007B179C" w:rsidRPr="00AB56B7" w:rsidRDefault="007B179C" w:rsidP="007B179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4AD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E29C5AD" w14:textId="7C1F6899" w:rsidR="007B179C" w:rsidRPr="00AB56B7" w:rsidRDefault="007B179C" w:rsidP="007B179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4AD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3916ADF" w14:textId="06DFA854" w:rsidR="007B179C" w:rsidRPr="00AB56B7" w:rsidRDefault="007B179C" w:rsidP="007B179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4AD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7CBDAB80" w14:textId="0FA1FD0C" w:rsidR="007B179C" w:rsidRPr="00AB56B7" w:rsidRDefault="007B179C" w:rsidP="007B179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4AD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79C" w:rsidRPr="00AB56B7" w14:paraId="32785030" w14:textId="77777777" w:rsidTr="008233C5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46E5A605" w14:textId="35861F76" w:rsidR="007B179C" w:rsidRPr="00AB56B7" w:rsidRDefault="007B179C" w:rsidP="007B179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4AD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31EF3B7" w14:textId="278CE85A" w:rsidR="007B179C" w:rsidRPr="00AB56B7" w:rsidRDefault="007B179C" w:rsidP="007B179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4AD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578B4E3" w14:textId="0897887F" w:rsidR="007B179C" w:rsidRPr="00AB56B7" w:rsidRDefault="007B179C" w:rsidP="007B179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4AD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2C01041" w14:textId="44BA6E15" w:rsidR="007B179C" w:rsidRPr="00AB56B7" w:rsidRDefault="007B179C" w:rsidP="007B179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4AD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D3C5266" w14:textId="7BB50A62" w:rsidR="007B179C" w:rsidRPr="00AB56B7" w:rsidRDefault="007B179C" w:rsidP="007B179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4AD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E31E328" w14:textId="4E622D1A" w:rsidR="007B179C" w:rsidRPr="00AB56B7" w:rsidRDefault="007B179C" w:rsidP="007B179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4AD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4AE446AE" w14:textId="0631760F" w:rsidR="007B179C" w:rsidRPr="00AB56B7" w:rsidRDefault="007B179C" w:rsidP="007B179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4AD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79C" w:rsidRPr="00AB56B7" w14:paraId="2675D6EB" w14:textId="77777777" w:rsidTr="008233C5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4CA90625" w14:textId="3CFB278C" w:rsidR="007B179C" w:rsidRPr="00AB56B7" w:rsidRDefault="007B179C" w:rsidP="007B179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4AD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4AD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4AD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4AD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4AD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4AD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B5DA8F0" w14:textId="46ECF8F7" w:rsidR="007B179C" w:rsidRPr="00AB56B7" w:rsidRDefault="007B179C" w:rsidP="007B179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4AD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4AD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4AD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4AD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4AD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4AD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326BD74" w14:textId="209C08BC" w:rsidR="007B179C" w:rsidRPr="00AB56B7" w:rsidRDefault="007B179C" w:rsidP="007B179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4AD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4AD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4AD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4AD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4AD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4AD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03EE2CF" w14:textId="26D11ED2" w:rsidR="007B179C" w:rsidRPr="00AB56B7" w:rsidRDefault="007B179C" w:rsidP="007B179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4AD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4AD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4AD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78FE69C" w14:textId="3A28CB37" w:rsidR="007B179C" w:rsidRPr="00AB56B7" w:rsidRDefault="007B179C" w:rsidP="007B179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4AD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68EA61E" w14:textId="431A3993" w:rsidR="007B179C" w:rsidRPr="00AB56B7" w:rsidRDefault="007B179C" w:rsidP="007B179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4AD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3987B69F" w14:textId="2D61A479" w:rsidR="007B179C" w:rsidRPr="00AB56B7" w:rsidRDefault="007B179C" w:rsidP="007B179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4AD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79C" w:rsidRPr="00AB56B7" w14:paraId="55E0231E" w14:textId="77777777" w:rsidTr="008233C5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11C2B118" w14:textId="747B9B19" w:rsidR="007B179C" w:rsidRPr="00AB56B7" w:rsidRDefault="007B179C" w:rsidP="007B179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4AD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5109046" w14:textId="243C8D2D" w:rsidR="007B179C" w:rsidRPr="00AB56B7" w:rsidRDefault="007B179C" w:rsidP="007B179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4AD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77BD43A" w14:textId="77777777" w:rsidR="007B179C" w:rsidRPr="00AB56B7" w:rsidRDefault="007B179C" w:rsidP="007B179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4898639" w14:textId="77777777" w:rsidR="007B179C" w:rsidRPr="00AB56B7" w:rsidRDefault="007B179C" w:rsidP="007B179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AEEE152" w14:textId="77777777" w:rsidR="007B179C" w:rsidRPr="00AB56B7" w:rsidRDefault="007B179C" w:rsidP="007B179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946CB80" w14:textId="77777777" w:rsidR="007B179C" w:rsidRPr="00AB56B7" w:rsidRDefault="007B179C" w:rsidP="007B179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1BF9B6A2" w14:textId="77777777" w:rsidR="007B179C" w:rsidRPr="00AB56B7" w:rsidRDefault="007B179C" w:rsidP="007B179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635B5D45" w14:textId="77777777" w:rsidR="007B179C" w:rsidRPr="00AB56B7" w:rsidRDefault="007B179C" w:rsidP="007B179C">
                  <w:pPr>
                    <w:pStyle w:val="a5"/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</w:tr>
            <w:tr w:rsidR="007B179C" w:rsidRPr="00AB56B7" w14:paraId="0BFDCAC1" w14:textId="77777777" w:rsidTr="00A5559C">
              <w:tc>
                <w:tcPr>
                  <w:tcW w:w="2500" w:type="pct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7473"/>
                  </w:tblGrid>
                  <w:tr w:rsidR="007B179C" w14:paraId="35449892" w14:textId="77777777" w:rsidTr="008233C5">
                    <w:tc>
                      <w:tcPr>
                        <w:tcW w:w="5000" w:type="pct"/>
                        <w:tcBorders>
                          <w:top w:val="nil"/>
                        </w:tcBorders>
                      </w:tcPr>
                      <w:p w14:paraId="5FE026FD" w14:textId="77777777" w:rsidR="007B179C" w:rsidRDefault="007B179C" w:rsidP="007B179C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7B179C" w14:paraId="798D60AC" w14:textId="77777777" w:rsidTr="008233C5">
                    <w:tc>
                      <w:tcPr>
                        <w:tcW w:w="5000" w:type="pct"/>
                      </w:tcPr>
                      <w:p w14:paraId="239DD8A8" w14:textId="77777777" w:rsidR="007B179C" w:rsidRDefault="007B179C" w:rsidP="007B179C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7B179C" w14:paraId="27201B1A" w14:textId="77777777" w:rsidTr="008233C5">
                    <w:tc>
                      <w:tcPr>
                        <w:tcW w:w="5000" w:type="pct"/>
                      </w:tcPr>
                      <w:p w14:paraId="3FC296CD" w14:textId="77777777" w:rsidR="007B179C" w:rsidRDefault="007B179C" w:rsidP="007B179C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7B179C" w14:paraId="7D57FBF0" w14:textId="77777777" w:rsidTr="008233C5">
                    <w:tc>
                      <w:tcPr>
                        <w:tcW w:w="5000" w:type="pct"/>
                      </w:tcPr>
                      <w:p w14:paraId="15BC8C1D" w14:textId="77777777" w:rsidR="007B179C" w:rsidRDefault="007B179C" w:rsidP="007B179C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7B179C" w14:paraId="648AF525" w14:textId="77777777" w:rsidTr="008233C5">
                    <w:tc>
                      <w:tcPr>
                        <w:tcW w:w="5000" w:type="pct"/>
                      </w:tcPr>
                      <w:p w14:paraId="33692A5D" w14:textId="77777777" w:rsidR="007B179C" w:rsidRDefault="007B179C" w:rsidP="007B179C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7B179C" w14:paraId="0071B64E" w14:textId="77777777" w:rsidTr="008233C5">
                    <w:tc>
                      <w:tcPr>
                        <w:tcW w:w="5000" w:type="pct"/>
                      </w:tcPr>
                      <w:p w14:paraId="41EB7198" w14:textId="77777777" w:rsidR="007B179C" w:rsidRDefault="007B179C" w:rsidP="007B179C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7B179C" w14:paraId="2709C9A1" w14:textId="77777777" w:rsidTr="008233C5">
                    <w:tc>
                      <w:tcPr>
                        <w:tcW w:w="5000" w:type="pct"/>
                      </w:tcPr>
                      <w:p w14:paraId="256B78E6" w14:textId="77777777" w:rsidR="007B179C" w:rsidRDefault="007B179C" w:rsidP="007B179C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7B179C" w14:paraId="466138AF" w14:textId="77777777" w:rsidTr="008233C5">
                    <w:tc>
                      <w:tcPr>
                        <w:tcW w:w="5000" w:type="pct"/>
                      </w:tcPr>
                      <w:p w14:paraId="3D88DBB3" w14:textId="77777777" w:rsidR="007B179C" w:rsidRDefault="007B179C" w:rsidP="007B179C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7B179C" w14:paraId="13524FC4" w14:textId="77777777" w:rsidTr="008233C5">
                    <w:tc>
                      <w:tcPr>
                        <w:tcW w:w="5000" w:type="pct"/>
                      </w:tcPr>
                      <w:p w14:paraId="1AC85ADB" w14:textId="77777777" w:rsidR="007B179C" w:rsidRDefault="007B179C" w:rsidP="007B179C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</w:tbl>
                <w:p w14:paraId="77661A00" w14:textId="77777777" w:rsidR="007B179C" w:rsidRPr="00AB56B7" w:rsidRDefault="007B179C" w:rsidP="007B179C">
                  <w:pPr>
                    <w:pStyle w:val="Months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2500" w:type="pct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7473"/>
                  </w:tblGrid>
                  <w:tr w:rsidR="007B179C" w14:paraId="07053B16" w14:textId="77777777" w:rsidTr="008233C5">
                    <w:tc>
                      <w:tcPr>
                        <w:tcW w:w="5000" w:type="pct"/>
                        <w:tcBorders>
                          <w:top w:val="nil"/>
                        </w:tcBorders>
                      </w:tcPr>
                      <w:p w14:paraId="12B00D91" w14:textId="77777777" w:rsidR="007B179C" w:rsidRDefault="007B179C" w:rsidP="007B179C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7B179C" w14:paraId="350B1C6A" w14:textId="77777777" w:rsidTr="008233C5">
                    <w:tc>
                      <w:tcPr>
                        <w:tcW w:w="5000" w:type="pct"/>
                      </w:tcPr>
                      <w:p w14:paraId="6EB87270" w14:textId="77777777" w:rsidR="007B179C" w:rsidRDefault="007B179C" w:rsidP="007B179C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7B179C" w14:paraId="71CC9E8F" w14:textId="77777777" w:rsidTr="008233C5">
                    <w:tc>
                      <w:tcPr>
                        <w:tcW w:w="5000" w:type="pct"/>
                      </w:tcPr>
                      <w:p w14:paraId="064DCD60" w14:textId="77777777" w:rsidR="007B179C" w:rsidRDefault="007B179C" w:rsidP="007B179C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7B179C" w14:paraId="5D42846A" w14:textId="77777777" w:rsidTr="008233C5">
                    <w:tc>
                      <w:tcPr>
                        <w:tcW w:w="5000" w:type="pct"/>
                      </w:tcPr>
                      <w:p w14:paraId="51EBC71D" w14:textId="77777777" w:rsidR="007B179C" w:rsidRDefault="007B179C" w:rsidP="007B179C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7B179C" w14:paraId="0E13BEF9" w14:textId="77777777" w:rsidTr="008233C5">
                    <w:tc>
                      <w:tcPr>
                        <w:tcW w:w="5000" w:type="pct"/>
                      </w:tcPr>
                      <w:p w14:paraId="5BDED164" w14:textId="77777777" w:rsidR="007B179C" w:rsidRDefault="007B179C" w:rsidP="007B179C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7B179C" w14:paraId="4F1D5EC2" w14:textId="77777777" w:rsidTr="008233C5">
                    <w:tc>
                      <w:tcPr>
                        <w:tcW w:w="5000" w:type="pct"/>
                      </w:tcPr>
                      <w:p w14:paraId="26922189" w14:textId="77777777" w:rsidR="007B179C" w:rsidRDefault="007B179C" w:rsidP="007B179C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7B179C" w14:paraId="21ADD524" w14:textId="77777777" w:rsidTr="008233C5">
                    <w:tc>
                      <w:tcPr>
                        <w:tcW w:w="5000" w:type="pct"/>
                      </w:tcPr>
                      <w:p w14:paraId="34C91816" w14:textId="77777777" w:rsidR="007B179C" w:rsidRDefault="007B179C" w:rsidP="007B179C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7B179C" w14:paraId="5720FECB" w14:textId="77777777" w:rsidTr="008233C5">
                    <w:tc>
                      <w:tcPr>
                        <w:tcW w:w="5000" w:type="pct"/>
                      </w:tcPr>
                      <w:p w14:paraId="24D6950E" w14:textId="77777777" w:rsidR="007B179C" w:rsidRDefault="007B179C" w:rsidP="007B179C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7B179C" w14:paraId="2FC585CA" w14:textId="77777777" w:rsidTr="008233C5">
                    <w:tc>
                      <w:tcPr>
                        <w:tcW w:w="5000" w:type="pct"/>
                      </w:tcPr>
                      <w:p w14:paraId="27DBA13E" w14:textId="77777777" w:rsidR="007B179C" w:rsidRDefault="007B179C" w:rsidP="007B179C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</w:tbl>
                <w:p w14:paraId="23006252" w14:textId="77777777" w:rsidR="007B179C" w:rsidRPr="00AB56B7" w:rsidRDefault="007B179C" w:rsidP="007B179C">
                  <w:pPr>
                    <w:pStyle w:val="Months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622A4A" w:rsidRDefault="00E50BDE" w:rsidP="0087060A">
            <w:pPr>
              <w:pStyle w:val="ad"/>
              <w:jc w:val="center"/>
              <w:rPr>
                <w:rFonts w:ascii="Century Gothic" w:hAnsi="Century Gothic"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5FFF23E7" w:rsidR="00F93E3B" w:rsidRPr="00543187" w:rsidRDefault="00F93E3B" w:rsidP="00622A4A">
      <w:pPr>
        <w:pStyle w:val="a5"/>
        <w:rPr>
          <w:rFonts w:ascii="Century Gothic" w:hAnsi="Century Gothic"/>
          <w:noProof/>
          <w:color w:val="auto"/>
          <w:sz w:val="2"/>
          <w:szCs w:val="2"/>
          <w:lang w:val="en-US"/>
        </w:rPr>
      </w:pPr>
    </w:p>
    <w:sectPr w:rsidR="00F93E3B" w:rsidRPr="00543187" w:rsidSect="00C31DC7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1561A7" w14:textId="77777777" w:rsidR="002C668E" w:rsidRDefault="002C668E">
      <w:pPr>
        <w:spacing w:after="0"/>
      </w:pPr>
      <w:r>
        <w:separator/>
      </w:r>
    </w:p>
  </w:endnote>
  <w:endnote w:type="continuationSeparator" w:id="0">
    <w:p w14:paraId="38165D9A" w14:textId="77777777" w:rsidR="002C668E" w:rsidRDefault="002C668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920A5B" w14:textId="77777777" w:rsidR="002C668E" w:rsidRDefault="002C668E">
      <w:pPr>
        <w:spacing w:after="0"/>
      </w:pPr>
      <w:r>
        <w:separator/>
      </w:r>
    </w:p>
  </w:footnote>
  <w:footnote w:type="continuationSeparator" w:id="0">
    <w:p w14:paraId="3AE607DB" w14:textId="77777777" w:rsidR="002C668E" w:rsidRDefault="002C668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/01/2022"/>
    <w:docVar w:name="MonthEnd10" w:val="31/10/2022"/>
    <w:docVar w:name="MonthEnd11" w:val="30/11/2022"/>
    <w:docVar w:name="MonthEnd12" w:val="31/12/2022"/>
    <w:docVar w:name="MonthEnd2" w:val="28/02/2022"/>
    <w:docVar w:name="MonthEnd3" w:val="31/03/2022"/>
    <w:docVar w:name="MonthEnd4" w:val="30/04/2022"/>
    <w:docVar w:name="MonthEnd5" w:val="31/05/2022"/>
    <w:docVar w:name="MonthEnd6" w:val="30/06/2022"/>
    <w:docVar w:name="MonthEnd7" w:val="31/07/2022"/>
    <w:docVar w:name="MonthEnd8" w:val="31/08/2022"/>
    <w:docVar w:name="MonthEnd9" w:val="30/09/2022"/>
    <w:docVar w:name="Months" w:val="12"/>
    <w:docVar w:name="MonthStart1" w:val="01/01/2022"/>
    <w:docVar w:name="MonthStart10" w:val="01/10/2022"/>
    <w:docVar w:name="MonthStart11" w:val="01/11/2022"/>
    <w:docVar w:name="MonthStart12" w:val="01/12/2022"/>
    <w:docVar w:name="MonthStart2" w:val="01/02/2022"/>
    <w:docVar w:name="MonthStart3" w:val="01/03/2022"/>
    <w:docVar w:name="MonthStart4" w:val="01/04/2022"/>
    <w:docVar w:name="MonthStart5" w:val="01/05/2022"/>
    <w:docVar w:name="MonthStart6" w:val="01/06/2022"/>
    <w:docVar w:name="MonthStart7" w:val="01/07/2022"/>
    <w:docVar w:name="MonthStart8" w:val="01/08/2022"/>
    <w:docVar w:name="MonthStart9" w:val="01/09/2022"/>
    <w:docVar w:name="MonthStartLast" w:val="12/1/2012"/>
    <w:docVar w:name="WeekStart" w:val="понедельник"/>
  </w:docVars>
  <w:rsids>
    <w:rsidRoot w:val="00285C1D"/>
    <w:rsid w:val="000320BD"/>
    <w:rsid w:val="0005357B"/>
    <w:rsid w:val="00071356"/>
    <w:rsid w:val="00097A25"/>
    <w:rsid w:val="000A5A57"/>
    <w:rsid w:val="001274F3"/>
    <w:rsid w:val="00134A51"/>
    <w:rsid w:val="00151CCE"/>
    <w:rsid w:val="001B01F9"/>
    <w:rsid w:val="001C41F9"/>
    <w:rsid w:val="001F4992"/>
    <w:rsid w:val="00211686"/>
    <w:rsid w:val="002549DD"/>
    <w:rsid w:val="002562E7"/>
    <w:rsid w:val="00285C1D"/>
    <w:rsid w:val="002C3AAE"/>
    <w:rsid w:val="002C668E"/>
    <w:rsid w:val="00302C5D"/>
    <w:rsid w:val="003327F5"/>
    <w:rsid w:val="00340CAF"/>
    <w:rsid w:val="003939A7"/>
    <w:rsid w:val="003C0D41"/>
    <w:rsid w:val="003C325E"/>
    <w:rsid w:val="003E085C"/>
    <w:rsid w:val="003E7B3A"/>
    <w:rsid w:val="003F70D3"/>
    <w:rsid w:val="00416364"/>
    <w:rsid w:val="00431B29"/>
    <w:rsid w:val="00440416"/>
    <w:rsid w:val="00462EAD"/>
    <w:rsid w:val="0047429C"/>
    <w:rsid w:val="0048735D"/>
    <w:rsid w:val="004A6170"/>
    <w:rsid w:val="004B2D3B"/>
    <w:rsid w:val="004F6AAC"/>
    <w:rsid w:val="00505A3A"/>
    <w:rsid w:val="00512F2D"/>
    <w:rsid w:val="00543187"/>
    <w:rsid w:val="00550C4F"/>
    <w:rsid w:val="00570FBB"/>
    <w:rsid w:val="00583B82"/>
    <w:rsid w:val="005923AC"/>
    <w:rsid w:val="005B1D94"/>
    <w:rsid w:val="005D5149"/>
    <w:rsid w:val="005E656F"/>
    <w:rsid w:val="00622A4A"/>
    <w:rsid w:val="00667021"/>
    <w:rsid w:val="006974E1"/>
    <w:rsid w:val="006C0896"/>
    <w:rsid w:val="006E7CE4"/>
    <w:rsid w:val="006F513E"/>
    <w:rsid w:val="00712732"/>
    <w:rsid w:val="00742CA1"/>
    <w:rsid w:val="007B179C"/>
    <w:rsid w:val="007C0139"/>
    <w:rsid w:val="007D45A1"/>
    <w:rsid w:val="007F564D"/>
    <w:rsid w:val="00804FAE"/>
    <w:rsid w:val="00833394"/>
    <w:rsid w:val="008474AD"/>
    <w:rsid w:val="008527AC"/>
    <w:rsid w:val="00864371"/>
    <w:rsid w:val="0087060A"/>
    <w:rsid w:val="008B1201"/>
    <w:rsid w:val="008B63DD"/>
    <w:rsid w:val="008C077A"/>
    <w:rsid w:val="008F16F7"/>
    <w:rsid w:val="009164BA"/>
    <w:rsid w:val="009166BD"/>
    <w:rsid w:val="00941C64"/>
    <w:rsid w:val="00953D91"/>
    <w:rsid w:val="00977AAE"/>
    <w:rsid w:val="00996E56"/>
    <w:rsid w:val="00997268"/>
    <w:rsid w:val="009C2BB5"/>
    <w:rsid w:val="009F1541"/>
    <w:rsid w:val="00A121C6"/>
    <w:rsid w:val="00A12667"/>
    <w:rsid w:val="00A14581"/>
    <w:rsid w:val="00A20E4C"/>
    <w:rsid w:val="00A5559C"/>
    <w:rsid w:val="00AA1636"/>
    <w:rsid w:val="00AA23D3"/>
    <w:rsid w:val="00AA3C50"/>
    <w:rsid w:val="00AB56B7"/>
    <w:rsid w:val="00AE302A"/>
    <w:rsid w:val="00AE36BB"/>
    <w:rsid w:val="00B10C6B"/>
    <w:rsid w:val="00B37C7E"/>
    <w:rsid w:val="00B65B09"/>
    <w:rsid w:val="00B85583"/>
    <w:rsid w:val="00B9476B"/>
    <w:rsid w:val="00BC3952"/>
    <w:rsid w:val="00BE5AB8"/>
    <w:rsid w:val="00BF3C3E"/>
    <w:rsid w:val="00C31DC7"/>
    <w:rsid w:val="00C32B94"/>
    <w:rsid w:val="00C44DFB"/>
    <w:rsid w:val="00C6519B"/>
    <w:rsid w:val="00C70F21"/>
    <w:rsid w:val="00C7354B"/>
    <w:rsid w:val="00C91863"/>
    <w:rsid w:val="00C91F9B"/>
    <w:rsid w:val="00CC233C"/>
    <w:rsid w:val="00DA724B"/>
    <w:rsid w:val="00DC1675"/>
    <w:rsid w:val="00DD337A"/>
    <w:rsid w:val="00DE32AC"/>
    <w:rsid w:val="00E1407A"/>
    <w:rsid w:val="00E318B9"/>
    <w:rsid w:val="00E50BDE"/>
    <w:rsid w:val="00E679ED"/>
    <w:rsid w:val="00E774CD"/>
    <w:rsid w:val="00E77E1D"/>
    <w:rsid w:val="00E8317B"/>
    <w:rsid w:val="00EA23AE"/>
    <w:rsid w:val="00EB0778"/>
    <w:rsid w:val="00ED75B6"/>
    <w:rsid w:val="00EF1F0E"/>
    <w:rsid w:val="00F36A14"/>
    <w:rsid w:val="00F413C4"/>
    <w:rsid w:val="00F90303"/>
    <w:rsid w:val="00F91390"/>
    <w:rsid w:val="00F93E3B"/>
    <w:rsid w:val="00FA67E1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584</Words>
  <Characters>3332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2022-12-12T12:42:00Z</dcterms:created>
  <dcterms:modified xsi:type="dcterms:W3CDTF">2022-12-12T12:42:00Z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