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7A44ACE9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F7867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2024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B179C" w:rsidRPr="00AB56B7" w14:paraId="79F6697B" w14:textId="77777777" w:rsidTr="00A5559C">
              <w:tc>
                <w:tcPr>
                  <w:tcW w:w="2500" w:type="pct"/>
                </w:tcPr>
                <w:p w14:paraId="37099AD5" w14:textId="77777777" w:rsidR="007B179C" w:rsidRPr="007B179C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7B179C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7B179C" w14:paraId="11B9F92F" w14:textId="77777777" w:rsidTr="008474AD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85BFD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D422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7F5146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5D970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772AD9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B3CD9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E2FABE" w14:textId="443A9C36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8474AD" w:rsidRPr="007B179C" w14:paraId="3B7C1747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992F5B" w14:textId="27D2F19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BA8123" w14:textId="574D7495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8F5B4" w14:textId="24E1B32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F6DA00" w14:textId="1C4F88D0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160326" w14:textId="6206D48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8397C8" w14:textId="073CBA4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62985E" w14:textId="0888BDE9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3D35D44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95E36C" w14:textId="34643CB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27DE6" w14:textId="4A2908B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E4CE52" w14:textId="0D14F54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CC240A" w14:textId="503BAF10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F5E09" w14:textId="523EAC2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76744" w14:textId="7B54017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E1A067" w14:textId="0862C0CD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8DE6775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ADEF58" w14:textId="272511D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C3BD57" w14:textId="73C07B7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437931" w14:textId="38EFD6A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D0452" w14:textId="2E2109B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EBAE7B" w14:textId="5E2560E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9185B8" w14:textId="420A0DA0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C3A002" w14:textId="662E1F3D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A8F3778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733E1BA" w14:textId="209D6EB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675789" w14:textId="6ECCE2A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962119" w14:textId="249BB00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09F83" w14:textId="18F62E3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743FD9" w14:textId="1F5709D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C2712D" w14:textId="3F8CEE0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A33D" w14:textId="7F08770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2E1790E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34FEE67" w14:textId="6458449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9D058" w14:textId="52D38049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7B2A" w14:textId="28FA6CF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3C0C4" w14:textId="4878F8C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56F61E" w14:textId="35BA7FB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2CD1B6" w14:textId="2A8F859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7613C7" w14:textId="38D832D9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0FCDE11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EEDFE06" w14:textId="6AB0854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73A9F" w14:textId="4C1A6D3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D0A4C6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E36EB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D99EE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27210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2A835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7B179C" w:rsidRPr="00550C4F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79768B06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AB56B7" w14:paraId="181BB901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C06E86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CE293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6CD75A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E6924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474EE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682D7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36244E" w14:textId="06D276E8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B179C" w:rsidRPr="00AB56B7" w14:paraId="7C0677A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A951EB8" w14:textId="57EC755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845C" w14:textId="314D1C3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8A9FA7" w14:textId="34B5260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1BA887" w14:textId="0567F0B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D1B3B" w14:textId="4CE8329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AA9E9E" w14:textId="469BD87B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93FAB9" w14:textId="5DF125E0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78A68F2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F282EF6" w14:textId="48D6497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9E5454" w14:textId="6B990F5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1606DD" w14:textId="030D9FB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1218CA" w14:textId="6D3DB6F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4DC251" w14:textId="104ABBB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247B76" w14:textId="073DC39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A13622" w14:textId="5C34CE9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13693A1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CE3B49" w14:textId="6CE132B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C525E1" w14:textId="75BDBFE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4AF1B8" w14:textId="3770F0C1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27F688" w14:textId="234D9C4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29C5AD" w14:textId="4FFC493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916ADF" w14:textId="36A52321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BDAB80" w14:textId="01A42EF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3278503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5A605" w14:textId="1EA51A4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1EF3B7" w14:textId="626DD74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8B4E3" w14:textId="6A9BEBF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C01041" w14:textId="1EA724F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3C5266" w14:textId="501251D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31E328" w14:textId="224A3CB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E446AE" w14:textId="6861D0C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2675D6EB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CA90625" w14:textId="506B1E2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DA8F0" w14:textId="5965182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26BD74" w14:textId="45D3CB8E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3EE2CF" w14:textId="67ACC5E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8FE69C" w14:textId="1EBB28FB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8EA61E" w14:textId="444212E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87B69F" w14:textId="37D2227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55E0231E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C2B118" w14:textId="7338DDFB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09046" w14:textId="0C9425A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7BD43A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898639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EEE15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46CB80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F9B6A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7B179C" w:rsidRPr="00AB56B7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B179C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3544989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FE026F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98D60AC" w14:textId="77777777" w:rsidTr="008233C5">
                    <w:tc>
                      <w:tcPr>
                        <w:tcW w:w="5000" w:type="pct"/>
                      </w:tcPr>
                      <w:p w14:paraId="239DD8A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201B1A" w14:textId="77777777" w:rsidTr="008233C5">
                    <w:tc>
                      <w:tcPr>
                        <w:tcW w:w="5000" w:type="pct"/>
                      </w:tcPr>
                      <w:p w14:paraId="3FC296C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D57FBF0" w14:textId="77777777" w:rsidTr="008233C5">
                    <w:tc>
                      <w:tcPr>
                        <w:tcW w:w="5000" w:type="pct"/>
                      </w:tcPr>
                      <w:p w14:paraId="15BC8C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648AF525" w14:textId="77777777" w:rsidTr="008233C5">
                    <w:tc>
                      <w:tcPr>
                        <w:tcW w:w="5000" w:type="pct"/>
                      </w:tcPr>
                      <w:p w14:paraId="33692A5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071B64E" w14:textId="77777777" w:rsidTr="008233C5">
                    <w:tc>
                      <w:tcPr>
                        <w:tcW w:w="5000" w:type="pct"/>
                      </w:tcPr>
                      <w:p w14:paraId="41EB719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09C9A1" w14:textId="77777777" w:rsidTr="008233C5">
                    <w:tc>
                      <w:tcPr>
                        <w:tcW w:w="5000" w:type="pct"/>
                      </w:tcPr>
                      <w:p w14:paraId="256B78E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66138AF" w14:textId="77777777" w:rsidTr="008233C5">
                    <w:tc>
                      <w:tcPr>
                        <w:tcW w:w="5000" w:type="pct"/>
                      </w:tcPr>
                      <w:p w14:paraId="3D88DBB3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13524FC4" w14:textId="77777777" w:rsidTr="008233C5">
                    <w:tc>
                      <w:tcPr>
                        <w:tcW w:w="5000" w:type="pct"/>
                      </w:tcPr>
                      <w:p w14:paraId="1AC85ADB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07053B16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2B00D91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350B1C6A" w14:textId="77777777" w:rsidTr="008233C5">
                    <w:tc>
                      <w:tcPr>
                        <w:tcW w:w="5000" w:type="pct"/>
                      </w:tcPr>
                      <w:p w14:paraId="6EB8727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1CC9E8F" w14:textId="77777777" w:rsidTr="008233C5">
                    <w:tc>
                      <w:tcPr>
                        <w:tcW w:w="5000" w:type="pct"/>
                      </w:tcPr>
                      <w:p w14:paraId="064DCD6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D42846A" w14:textId="77777777" w:rsidTr="008233C5">
                    <w:tc>
                      <w:tcPr>
                        <w:tcW w:w="5000" w:type="pct"/>
                      </w:tcPr>
                      <w:p w14:paraId="51EBC7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E13BEF9" w14:textId="77777777" w:rsidTr="008233C5">
                    <w:tc>
                      <w:tcPr>
                        <w:tcW w:w="5000" w:type="pct"/>
                      </w:tcPr>
                      <w:p w14:paraId="5BDED164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F1D5EC2" w14:textId="77777777" w:rsidTr="008233C5">
                    <w:tc>
                      <w:tcPr>
                        <w:tcW w:w="5000" w:type="pct"/>
                      </w:tcPr>
                      <w:p w14:paraId="26922189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1ADD524" w14:textId="77777777" w:rsidTr="008233C5">
                    <w:tc>
                      <w:tcPr>
                        <w:tcW w:w="5000" w:type="pct"/>
                      </w:tcPr>
                      <w:p w14:paraId="34C9181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720FECB" w14:textId="77777777" w:rsidTr="008233C5">
                    <w:tc>
                      <w:tcPr>
                        <w:tcW w:w="5000" w:type="pct"/>
                      </w:tcPr>
                      <w:p w14:paraId="24D6950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FC585CA" w14:textId="77777777" w:rsidTr="008233C5">
                    <w:tc>
                      <w:tcPr>
                        <w:tcW w:w="5000" w:type="pct"/>
                      </w:tcPr>
                      <w:p w14:paraId="27DBA13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0B29" w14:textId="77777777" w:rsidR="00780FCD" w:rsidRDefault="00780FCD">
      <w:pPr>
        <w:spacing w:after="0"/>
      </w:pPr>
      <w:r>
        <w:separator/>
      </w:r>
    </w:p>
  </w:endnote>
  <w:endnote w:type="continuationSeparator" w:id="0">
    <w:p w14:paraId="7482B743" w14:textId="77777777" w:rsidR="00780FCD" w:rsidRDefault="00780F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4A71" w14:textId="77777777" w:rsidR="00780FCD" w:rsidRDefault="00780FCD">
      <w:pPr>
        <w:spacing w:after="0"/>
      </w:pPr>
      <w:r>
        <w:separator/>
      </w:r>
    </w:p>
  </w:footnote>
  <w:footnote w:type="continuationSeparator" w:id="0">
    <w:p w14:paraId="150D02E6" w14:textId="77777777" w:rsidR="00780FCD" w:rsidRDefault="00780F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4"/>
    <w:docVar w:name="MonthEnd10" w:val="31/10/2024"/>
    <w:docVar w:name="MonthEnd11" w:val="30/11/2024"/>
    <w:docVar w:name="MonthEnd12" w:val="31/12/2024"/>
    <w:docVar w:name="MonthEnd2" w:val="29/02/2024"/>
    <w:docVar w:name="MonthEnd3" w:val="31/03/2024"/>
    <w:docVar w:name="MonthEnd4" w:val="30/04/2024"/>
    <w:docVar w:name="MonthEnd5" w:val="31/05/2024"/>
    <w:docVar w:name="MonthEnd6" w:val="30/06/2024"/>
    <w:docVar w:name="MonthEnd7" w:val="31/07/2024"/>
    <w:docVar w:name="MonthEnd8" w:val="31/08/2024"/>
    <w:docVar w:name="MonthEnd9" w:val="30/09/2024"/>
    <w:docVar w:name="Months" w:val="12"/>
    <w:docVar w:name="MonthStart1" w:val="01/01/2024"/>
    <w:docVar w:name="MonthStart10" w:val="01/10/2024"/>
    <w:docVar w:name="MonthStart11" w:val="01/11/2024"/>
    <w:docVar w:name="MonthStart12" w:val="01/12/2024"/>
    <w:docVar w:name="MonthStart2" w:val="01/02/2024"/>
    <w:docVar w:name="MonthStart3" w:val="01/03/2024"/>
    <w:docVar w:name="MonthStart4" w:val="01/04/2024"/>
    <w:docVar w:name="MonthStart5" w:val="01/05/2024"/>
    <w:docVar w:name="MonthStart6" w:val="01/06/2024"/>
    <w:docVar w:name="MonthStart7" w:val="01/07/2024"/>
    <w:docVar w:name="MonthStart8" w:val="01/08/2024"/>
    <w:docVar w:name="MonthStart9" w:val="01/09/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13B6C"/>
    <w:rsid w:val="001274F3"/>
    <w:rsid w:val="00134A51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939A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5F7867"/>
    <w:rsid w:val="00622A4A"/>
    <w:rsid w:val="00667021"/>
    <w:rsid w:val="006974E1"/>
    <w:rsid w:val="006C0896"/>
    <w:rsid w:val="006E7CE4"/>
    <w:rsid w:val="006F513E"/>
    <w:rsid w:val="00712732"/>
    <w:rsid w:val="00742CA1"/>
    <w:rsid w:val="00780FCD"/>
    <w:rsid w:val="007B179C"/>
    <w:rsid w:val="007C0139"/>
    <w:rsid w:val="007D45A1"/>
    <w:rsid w:val="007F564D"/>
    <w:rsid w:val="00804FAE"/>
    <w:rsid w:val="00833394"/>
    <w:rsid w:val="008474AD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724B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2022-12-12T12:43:00Z</dcterms:created>
  <dcterms:modified xsi:type="dcterms:W3CDTF">2022-12-12T12:43:00Z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