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5755F5BA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BC5FFA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7B179C" w:rsidRPr="00AB56B7" w14:paraId="79F6697B" w14:textId="77777777" w:rsidTr="00A5559C">
              <w:tc>
                <w:tcPr>
                  <w:tcW w:w="2500" w:type="pct"/>
                </w:tcPr>
                <w:p w14:paraId="37099AD5" w14:textId="77777777" w:rsidR="007B179C" w:rsidRPr="007B179C" w:rsidRDefault="007B179C" w:rsidP="007B179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7B179C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7B179C" w:rsidRPr="007B179C" w14:paraId="11B9F92F" w14:textId="77777777" w:rsidTr="008474AD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85BFD7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D4224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7F5146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5D9704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772AD9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B3CD97" w14:textId="77777777" w:rsidR="007B179C" w:rsidRPr="007B179C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7B179C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E2FABE" w14:textId="443A9C36" w:rsidR="007B179C" w:rsidRPr="008474AD" w:rsidRDefault="008474AD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8474AD" w:rsidRPr="007B179C" w14:paraId="3B7C1747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6992F5B" w14:textId="292859D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BA8123" w14:textId="76AB710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8F5B4" w14:textId="0CBD4F1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F6DA00" w14:textId="012B331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160326" w14:textId="3B1C0EF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8397C8" w14:textId="00FFE35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62985E" w14:textId="77A6C1E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3D35D44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95E36C" w14:textId="2A1A0F3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27DE6" w14:textId="7431C9B6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E4CE52" w14:textId="662A3F8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CC240A" w14:textId="26608C4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F5E09" w14:textId="64A09670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76744" w14:textId="56C1A155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E1A067" w14:textId="73B5A7D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8DE6775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ADEF58" w14:textId="1F36D63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C3BD57" w14:textId="550AE26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437931" w14:textId="28B1D9A6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D0452" w14:textId="344D68E3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EBAE7B" w14:textId="3F79664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9185B8" w14:textId="2D73EA55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C3A002" w14:textId="1809CD3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7A8F3778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733E1BA" w14:textId="0A688D0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675789" w14:textId="1CB5C06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962119" w14:textId="36FC596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09F83" w14:textId="20E91D32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743FD9" w14:textId="0579D405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C2712D" w14:textId="59F5D5DF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A33D" w14:textId="664AB77E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62E1790E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34FEE67" w14:textId="18E628FB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9D058" w14:textId="64B1538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A7B2A" w14:textId="3182D27E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3C0C4" w14:textId="0403D874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56F61E" w14:textId="2037833A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2CD1B6" w14:textId="7C552365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7613C7" w14:textId="574FCD6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474AD" w:rsidRPr="007B179C" w14:paraId="60FCDE11" w14:textId="77777777" w:rsidTr="008474AD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EEDFE06" w14:textId="09DACAD1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73A9F" w14:textId="38EF7F0C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D0A4C6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4E36EB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9D99EE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272104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2A8354" w14:textId="77777777" w:rsidR="008474AD" w:rsidRPr="007B179C" w:rsidRDefault="008474AD" w:rsidP="008474A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7B179C" w:rsidRPr="00550C4F" w:rsidRDefault="007B179C" w:rsidP="007B179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79768B06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7B179C" w:rsidRPr="00AB56B7" w14:paraId="181BB901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C06E86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CE293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6CD75A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E6924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6474EE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682D7" w14:textId="77777777" w:rsidR="007B179C" w:rsidRPr="00622A4A" w:rsidRDefault="007B179C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36244E" w14:textId="06D276E8" w:rsidR="007B179C" w:rsidRPr="008474AD" w:rsidRDefault="008474AD" w:rsidP="007B179C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7B179C" w:rsidRPr="00AB56B7" w14:paraId="7C0677A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A951EB8" w14:textId="007F9C3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8845C" w14:textId="43785A03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474A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8A9FA7" w14:textId="4AF46AF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1BA887" w14:textId="6C3903B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D1B3B" w14:textId="0B64C490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AA9E9E" w14:textId="790F991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93FAB9" w14:textId="4128229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78A68F2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F282EF6" w14:textId="6EE3F6A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9E5454" w14:textId="0FD3CE2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1606DD" w14:textId="228742A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1218CA" w14:textId="3B65EA5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4DC251" w14:textId="30884130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247B76" w14:textId="1D249B8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A13622" w14:textId="68C58FE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13693A1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8CE3B49" w14:textId="50DD1E8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C525E1" w14:textId="087008BA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4AF1B8" w14:textId="4F05EFCE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27F688" w14:textId="33CAD0A9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29C5AD" w14:textId="37C8BFF8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916ADF" w14:textId="6CB0A202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BDAB80" w14:textId="04570D0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32785030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6E5A605" w14:textId="04CD73A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1EF3B7" w14:textId="7DA5DEC4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78B4E3" w14:textId="7F46B4C6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C01041" w14:textId="39B5FA60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3C5266" w14:textId="2EFAED8F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31E328" w14:textId="0154778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E446AE" w14:textId="7DD32C8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2675D6EB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CA90625" w14:textId="076F679D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DA8F0" w14:textId="6CAF69F1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26BD74" w14:textId="52A11FF3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3EE2CF" w14:textId="163FC332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13B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8FE69C" w14:textId="0AE2DE55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8EA61E" w14:textId="703B5B2E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F78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87B69F" w14:textId="0813EF10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79C" w:rsidRPr="00AB56B7" w14:paraId="55E0231E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1C2B118" w14:textId="23E69742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09046" w14:textId="2DBB158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C5FF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7BD43A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898639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EEE152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46CB80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F9B6A2" w14:textId="77777777" w:rsidR="007B179C" w:rsidRPr="00AB56B7" w:rsidRDefault="007B179C" w:rsidP="007B179C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7B179C" w:rsidRPr="00AB56B7" w:rsidRDefault="007B179C" w:rsidP="007B179C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B179C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7B179C" w14:paraId="35449892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FE026F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98D60AC" w14:textId="77777777" w:rsidTr="008233C5">
                    <w:tc>
                      <w:tcPr>
                        <w:tcW w:w="5000" w:type="pct"/>
                      </w:tcPr>
                      <w:p w14:paraId="239DD8A8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7201B1A" w14:textId="77777777" w:rsidTr="008233C5">
                    <w:tc>
                      <w:tcPr>
                        <w:tcW w:w="5000" w:type="pct"/>
                      </w:tcPr>
                      <w:p w14:paraId="3FC296C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D57FBF0" w14:textId="77777777" w:rsidTr="008233C5">
                    <w:tc>
                      <w:tcPr>
                        <w:tcW w:w="5000" w:type="pct"/>
                      </w:tcPr>
                      <w:p w14:paraId="15BC8C1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648AF525" w14:textId="77777777" w:rsidTr="008233C5">
                    <w:tc>
                      <w:tcPr>
                        <w:tcW w:w="5000" w:type="pct"/>
                      </w:tcPr>
                      <w:p w14:paraId="33692A5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0071B64E" w14:textId="77777777" w:rsidTr="008233C5">
                    <w:tc>
                      <w:tcPr>
                        <w:tcW w:w="5000" w:type="pct"/>
                      </w:tcPr>
                      <w:p w14:paraId="41EB7198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709C9A1" w14:textId="77777777" w:rsidTr="008233C5">
                    <w:tc>
                      <w:tcPr>
                        <w:tcW w:w="5000" w:type="pct"/>
                      </w:tcPr>
                      <w:p w14:paraId="256B78E6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466138AF" w14:textId="77777777" w:rsidTr="008233C5">
                    <w:tc>
                      <w:tcPr>
                        <w:tcW w:w="5000" w:type="pct"/>
                      </w:tcPr>
                      <w:p w14:paraId="3D88DBB3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13524FC4" w14:textId="77777777" w:rsidTr="008233C5">
                    <w:tc>
                      <w:tcPr>
                        <w:tcW w:w="5000" w:type="pct"/>
                      </w:tcPr>
                      <w:p w14:paraId="1AC85ADB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7B179C" w14:paraId="07053B16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2B00D91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350B1C6A" w14:textId="77777777" w:rsidTr="008233C5">
                    <w:tc>
                      <w:tcPr>
                        <w:tcW w:w="5000" w:type="pct"/>
                      </w:tcPr>
                      <w:p w14:paraId="6EB87270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71CC9E8F" w14:textId="77777777" w:rsidTr="008233C5">
                    <w:tc>
                      <w:tcPr>
                        <w:tcW w:w="5000" w:type="pct"/>
                      </w:tcPr>
                      <w:p w14:paraId="064DCD60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5D42846A" w14:textId="77777777" w:rsidTr="008233C5">
                    <w:tc>
                      <w:tcPr>
                        <w:tcW w:w="5000" w:type="pct"/>
                      </w:tcPr>
                      <w:p w14:paraId="51EBC71D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0E13BEF9" w14:textId="77777777" w:rsidTr="008233C5">
                    <w:tc>
                      <w:tcPr>
                        <w:tcW w:w="5000" w:type="pct"/>
                      </w:tcPr>
                      <w:p w14:paraId="5BDED164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4F1D5EC2" w14:textId="77777777" w:rsidTr="008233C5">
                    <w:tc>
                      <w:tcPr>
                        <w:tcW w:w="5000" w:type="pct"/>
                      </w:tcPr>
                      <w:p w14:paraId="26922189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1ADD524" w14:textId="77777777" w:rsidTr="008233C5">
                    <w:tc>
                      <w:tcPr>
                        <w:tcW w:w="5000" w:type="pct"/>
                      </w:tcPr>
                      <w:p w14:paraId="34C91816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5720FECB" w14:textId="77777777" w:rsidTr="008233C5">
                    <w:tc>
                      <w:tcPr>
                        <w:tcW w:w="5000" w:type="pct"/>
                      </w:tcPr>
                      <w:p w14:paraId="24D6950E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7B179C" w14:paraId="2FC585CA" w14:textId="77777777" w:rsidTr="008233C5">
                    <w:tc>
                      <w:tcPr>
                        <w:tcW w:w="5000" w:type="pct"/>
                      </w:tcPr>
                      <w:p w14:paraId="27DBA13E" w14:textId="77777777" w:rsidR="007B179C" w:rsidRDefault="007B179C" w:rsidP="007B179C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7B179C" w:rsidRPr="00AB56B7" w:rsidRDefault="007B179C" w:rsidP="007B179C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F42D" w14:textId="77777777" w:rsidR="00A526E8" w:rsidRDefault="00A526E8">
      <w:pPr>
        <w:spacing w:after="0"/>
      </w:pPr>
      <w:r>
        <w:separator/>
      </w:r>
    </w:p>
  </w:endnote>
  <w:endnote w:type="continuationSeparator" w:id="0">
    <w:p w14:paraId="709D2A44" w14:textId="77777777" w:rsidR="00A526E8" w:rsidRDefault="00A526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39CE3" w14:textId="77777777" w:rsidR="00A526E8" w:rsidRDefault="00A526E8">
      <w:pPr>
        <w:spacing w:after="0"/>
      </w:pPr>
      <w:r>
        <w:separator/>
      </w:r>
    </w:p>
  </w:footnote>
  <w:footnote w:type="continuationSeparator" w:id="0">
    <w:p w14:paraId="24896AFE" w14:textId="77777777" w:rsidR="00A526E8" w:rsidRDefault="00A526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5"/>
    <w:docVar w:name="MonthEnd10" w:val="31/10/2025"/>
    <w:docVar w:name="MonthEnd11" w:val="30/11/2025"/>
    <w:docVar w:name="MonthEnd12" w:val="31/12/2025"/>
    <w:docVar w:name="MonthEnd2" w:val="28/02/2025"/>
    <w:docVar w:name="MonthEnd3" w:val="31/03/2025"/>
    <w:docVar w:name="MonthEnd4" w:val="30/04/2025"/>
    <w:docVar w:name="MonthEnd5" w:val="31/05/2025"/>
    <w:docVar w:name="MonthEnd6" w:val="30/06/2025"/>
    <w:docVar w:name="MonthEnd7" w:val="31/07/2025"/>
    <w:docVar w:name="MonthEnd8" w:val="31/08/2025"/>
    <w:docVar w:name="MonthEnd9" w:val="30/09/2025"/>
    <w:docVar w:name="Months" w:val="12"/>
    <w:docVar w:name="MonthStart1" w:val="01/01/2025"/>
    <w:docVar w:name="MonthStart10" w:val="01/10/2025"/>
    <w:docVar w:name="MonthStart11" w:val="01/11/2025"/>
    <w:docVar w:name="MonthStart12" w:val="01/12/2025"/>
    <w:docVar w:name="MonthStart2" w:val="01/02/2025"/>
    <w:docVar w:name="MonthStart3" w:val="01/03/2025"/>
    <w:docVar w:name="MonthStart4" w:val="01/04/2025"/>
    <w:docVar w:name="MonthStart5" w:val="01/05/2025"/>
    <w:docVar w:name="MonthStart6" w:val="01/06/2025"/>
    <w:docVar w:name="MonthStart7" w:val="01/07/2025"/>
    <w:docVar w:name="MonthStart8" w:val="01/08/2025"/>
    <w:docVar w:name="MonthStart9" w:val="01/09/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13B6C"/>
    <w:rsid w:val="001274F3"/>
    <w:rsid w:val="00134A51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939A7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05A3A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5F7867"/>
    <w:rsid w:val="00622A4A"/>
    <w:rsid w:val="00667021"/>
    <w:rsid w:val="006974E1"/>
    <w:rsid w:val="006C0896"/>
    <w:rsid w:val="006E7CE4"/>
    <w:rsid w:val="006F513E"/>
    <w:rsid w:val="00712732"/>
    <w:rsid w:val="00742CA1"/>
    <w:rsid w:val="007B179C"/>
    <w:rsid w:val="007C0139"/>
    <w:rsid w:val="007D45A1"/>
    <w:rsid w:val="007F564D"/>
    <w:rsid w:val="00804FAE"/>
    <w:rsid w:val="00833394"/>
    <w:rsid w:val="008474AD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26E8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C5FFA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A724B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2022-12-12T12:43:00Z</dcterms:created>
  <dcterms:modified xsi:type="dcterms:W3CDTF">2022-12-12T12:43:00Z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