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31ED6AB2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BE1495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2024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134A51" w:rsidRPr="00AB56B7" w14:paraId="79F6697B" w14:textId="77777777" w:rsidTr="00A5559C">
              <w:tc>
                <w:tcPr>
                  <w:tcW w:w="2500" w:type="pct"/>
                </w:tcPr>
                <w:p w14:paraId="5387B3DF" w14:textId="77777777" w:rsidR="00134A51" w:rsidRPr="00134A51" w:rsidRDefault="00134A51" w:rsidP="00134A51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134A51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134A51" w:rsidRPr="00134A51" w14:paraId="2B8AA5C6" w14:textId="77777777" w:rsidTr="00486D4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0C5EF6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A3BAE4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58727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5EEA90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5978D8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7DCAEA" w14:textId="77777777" w:rsidR="00134A51" w:rsidRPr="00134A51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134A5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DE41AF" w14:textId="005CB8F9" w:rsidR="00134A51" w:rsidRPr="00FD725F" w:rsidRDefault="00FD725F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486D46" w:rsidRPr="00134A51" w14:paraId="55BE1267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106768C" w14:textId="2C55D8AA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FE95A0" w14:textId="5A524E11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BF00E2" w14:textId="2CC3717D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919060" w14:textId="5C1D833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5CAE82" w14:textId="5A5D0E2D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9F7FFA" w14:textId="0C1BE622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08D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0FD6FFD" w14:textId="32EDE4B8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29E345E2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7D4DCEB" w14:textId="2F513568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2C2BF7" w14:textId="52E214EA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9F81AB" w14:textId="03CD278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3E35EA" w14:textId="5A5147D4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74613" w14:textId="00462EE3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38083D" w14:textId="43078C5D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0A0F4FC" w14:textId="13D989FE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49AEFAB8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EFCBCE1" w14:textId="6C2D830A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E6CC0C" w14:textId="5CB821BF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2EA6B4" w14:textId="7F41A743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BDFFA9" w14:textId="58D392D4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05E00C" w14:textId="783D510C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70EFB9" w14:textId="3CB686C1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94B00" w14:textId="117D58F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7103ED32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8D535C4" w14:textId="4A9C36D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7C80A4" w14:textId="509CDE3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5FBE49" w14:textId="51E540BA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13E4E5" w14:textId="50B42D4B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40C7BB" w14:textId="7A21C239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3B4706" w14:textId="339ECBF1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8207A62" w14:textId="76C606E6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523F4B78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EAF9113" w14:textId="3E7E16D1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5D4DC2" w14:textId="0DE5EF13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7CECBC" w14:textId="0AED68F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92B972" w14:textId="7BE85FE6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E11964" w14:textId="1243CE24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97D60A" w14:textId="71663676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F71D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F71D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DFB06C3" w14:textId="2732E946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F71D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D46" w:rsidRPr="00134A51" w14:paraId="143431AB" w14:textId="77777777" w:rsidTr="00486D46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13F1255" w14:textId="355DA150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08D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AF3B9E" w14:textId="762F3515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08D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08D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8EF617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839417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D517FC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061262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FC32C4" w14:textId="77777777" w:rsidR="00486D46" w:rsidRPr="00134A51" w:rsidRDefault="00486D46" w:rsidP="00486D46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134A51" w:rsidRPr="00550C4F" w:rsidRDefault="00134A51" w:rsidP="00134A51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6761FED1" w14:textId="77777777" w:rsidR="00134A51" w:rsidRPr="00AB56B7" w:rsidRDefault="00134A51" w:rsidP="00134A51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134A51" w:rsidRPr="00AB56B7" w14:paraId="3196BDEA" w14:textId="77777777" w:rsidTr="008233C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5798B18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D9E92B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D2DB1B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2C7565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094AF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74D41E" w14:textId="77777777" w:rsidR="00134A51" w:rsidRPr="00622A4A" w:rsidRDefault="00134A51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FA54DF" w14:textId="4CD5BA8F" w:rsidR="00134A51" w:rsidRPr="00622A4A" w:rsidRDefault="00FD725F" w:rsidP="00134A51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134A51" w:rsidRPr="00AB56B7" w14:paraId="696B443E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7F0077BF" w14:textId="232E85F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FECE00" w14:textId="227F60CA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31BA53" w14:textId="16639FB4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C60AAB" w14:textId="482C6E0D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944087" w14:textId="482E034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F71D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7C3F00" w14:textId="724FD5C1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E89D989" w14:textId="51F122B3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7014CA79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325F8CE" w14:textId="160BEA2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C6E175" w14:textId="561BB4D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C4318D" w14:textId="5D2095BD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ADC55D" w14:textId="6D21B9F2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796423" w14:textId="6601DDF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038D60" w14:textId="34478CF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535C9D" w14:textId="2987B29C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3C696F94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68A8832F" w14:textId="6C2B71AE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BD8C66" w14:textId="103147BB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BFF53B" w14:textId="150966DD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2F998D" w14:textId="5789A1BE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2263C9" w14:textId="128274DD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AB3EB" w14:textId="2D811905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5B5040D" w14:textId="22792D68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0512A896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3EA64F2" w14:textId="44790E2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2F6C22" w14:textId="4C9A1B68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54347C" w14:textId="3C1234BF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6E549C" w14:textId="06331E1C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B0BD2A" w14:textId="70F3E0F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55BB96" w14:textId="1A877ECE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70A66B3" w14:textId="513FD861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0D209360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7DA47E0" w14:textId="7547A5C2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043DDB" w14:textId="39739F82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C5E076" w14:textId="143F4C38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40E9E8" w14:textId="39452F50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08D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5A375C" w14:textId="01757338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08D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08D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0A823E" w14:textId="21C85A76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E333260" w14:textId="79338D14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34A51" w:rsidRPr="00AB56B7" w14:paraId="60A760F7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5C27F26" w14:textId="715B030F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94B444" w14:textId="0EFE6A11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149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3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D457EA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3D833A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E0177F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F22B4B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73B303" w14:textId="77777777" w:rsidR="00134A51" w:rsidRPr="00AB56B7" w:rsidRDefault="00134A51" w:rsidP="00134A51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134A51" w:rsidRPr="00AB56B7" w:rsidRDefault="00134A51" w:rsidP="00134A51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134A51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134A51" w14:paraId="1D07D991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16223E5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11C82F83" w14:textId="77777777" w:rsidTr="008233C5">
                    <w:tc>
                      <w:tcPr>
                        <w:tcW w:w="5000" w:type="pct"/>
                      </w:tcPr>
                      <w:p w14:paraId="51324D31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17B5FE89" w14:textId="77777777" w:rsidTr="008233C5">
                    <w:tc>
                      <w:tcPr>
                        <w:tcW w:w="5000" w:type="pct"/>
                      </w:tcPr>
                      <w:p w14:paraId="47D37ED8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633DC992" w14:textId="77777777" w:rsidTr="008233C5">
                    <w:tc>
                      <w:tcPr>
                        <w:tcW w:w="5000" w:type="pct"/>
                      </w:tcPr>
                      <w:p w14:paraId="3BF28DF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27D3C4E" w14:textId="77777777" w:rsidTr="008233C5">
                    <w:tc>
                      <w:tcPr>
                        <w:tcW w:w="5000" w:type="pct"/>
                      </w:tcPr>
                      <w:p w14:paraId="546ADBC0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5F824E6C" w14:textId="77777777" w:rsidTr="008233C5">
                    <w:tc>
                      <w:tcPr>
                        <w:tcW w:w="5000" w:type="pct"/>
                      </w:tcPr>
                      <w:p w14:paraId="397F30DD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9A00D81" w14:textId="77777777" w:rsidTr="008233C5">
                    <w:tc>
                      <w:tcPr>
                        <w:tcW w:w="5000" w:type="pct"/>
                      </w:tcPr>
                      <w:p w14:paraId="250771A8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442FA142" w14:textId="77777777" w:rsidTr="008233C5">
                    <w:tc>
                      <w:tcPr>
                        <w:tcW w:w="5000" w:type="pct"/>
                      </w:tcPr>
                      <w:p w14:paraId="7C32CEA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3FBBE65" w14:textId="77777777" w:rsidTr="008233C5">
                    <w:tc>
                      <w:tcPr>
                        <w:tcW w:w="5000" w:type="pct"/>
                      </w:tcPr>
                      <w:p w14:paraId="724A35B8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134A51" w:rsidRPr="00AB56B7" w:rsidRDefault="00134A51" w:rsidP="00134A51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134A51" w14:paraId="7A9A21B7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03FCCA2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21C6F85C" w14:textId="77777777" w:rsidTr="008233C5">
                    <w:tc>
                      <w:tcPr>
                        <w:tcW w:w="5000" w:type="pct"/>
                      </w:tcPr>
                      <w:p w14:paraId="060C5289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57A90925" w14:textId="77777777" w:rsidTr="008233C5">
                    <w:tc>
                      <w:tcPr>
                        <w:tcW w:w="5000" w:type="pct"/>
                      </w:tcPr>
                      <w:p w14:paraId="6932A9CD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023B3CAB" w14:textId="77777777" w:rsidTr="008233C5">
                    <w:tc>
                      <w:tcPr>
                        <w:tcW w:w="5000" w:type="pct"/>
                      </w:tcPr>
                      <w:p w14:paraId="0AD0AAF5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684FA0D5" w14:textId="77777777" w:rsidTr="008233C5">
                    <w:tc>
                      <w:tcPr>
                        <w:tcW w:w="5000" w:type="pct"/>
                      </w:tcPr>
                      <w:p w14:paraId="3593206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31914C1E" w14:textId="77777777" w:rsidTr="008233C5">
                    <w:tc>
                      <w:tcPr>
                        <w:tcW w:w="5000" w:type="pct"/>
                      </w:tcPr>
                      <w:p w14:paraId="51D9F4CD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65AB9FDE" w14:textId="77777777" w:rsidTr="008233C5">
                    <w:tc>
                      <w:tcPr>
                        <w:tcW w:w="5000" w:type="pct"/>
                      </w:tcPr>
                      <w:p w14:paraId="2E21E71A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7F90A662" w14:textId="77777777" w:rsidTr="008233C5">
                    <w:tc>
                      <w:tcPr>
                        <w:tcW w:w="5000" w:type="pct"/>
                      </w:tcPr>
                      <w:p w14:paraId="0420F62C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34A51" w14:paraId="5F48C314" w14:textId="77777777" w:rsidTr="008233C5">
                    <w:tc>
                      <w:tcPr>
                        <w:tcW w:w="5000" w:type="pct"/>
                      </w:tcPr>
                      <w:p w14:paraId="6B4C0AD7" w14:textId="77777777" w:rsidR="00134A51" w:rsidRDefault="00134A51" w:rsidP="00134A51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134A51" w:rsidRPr="00AB56B7" w:rsidRDefault="00134A51" w:rsidP="00134A51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59E2" w14:textId="77777777" w:rsidR="00C558F8" w:rsidRDefault="00C558F8">
      <w:pPr>
        <w:spacing w:after="0"/>
      </w:pPr>
      <w:r>
        <w:separator/>
      </w:r>
    </w:p>
  </w:endnote>
  <w:endnote w:type="continuationSeparator" w:id="0">
    <w:p w14:paraId="4D178766" w14:textId="77777777" w:rsidR="00C558F8" w:rsidRDefault="00C558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1F63" w14:textId="77777777" w:rsidR="00C558F8" w:rsidRDefault="00C558F8">
      <w:pPr>
        <w:spacing w:after="0"/>
      </w:pPr>
      <w:r>
        <w:separator/>
      </w:r>
    </w:p>
  </w:footnote>
  <w:footnote w:type="continuationSeparator" w:id="0">
    <w:p w14:paraId="0C017579" w14:textId="77777777" w:rsidR="00C558F8" w:rsidRDefault="00C558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4"/>
    <w:docVar w:name="MonthEnd10" w:val="31/10/2024"/>
    <w:docVar w:name="MonthEnd11" w:val="30/11/2024"/>
    <w:docVar w:name="MonthEnd12" w:val="31/12/2024"/>
    <w:docVar w:name="MonthEnd2" w:val="29/02/2024"/>
    <w:docVar w:name="MonthEnd3" w:val="31/03/2024"/>
    <w:docVar w:name="MonthEnd4" w:val="30/04/2024"/>
    <w:docVar w:name="MonthEnd5" w:val="31/05/2024"/>
    <w:docVar w:name="MonthEnd6" w:val="30/06/2024"/>
    <w:docVar w:name="MonthEnd7" w:val="31/07/2024"/>
    <w:docVar w:name="MonthEnd8" w:val="31/08/2024"/>
    <w:docVar w:name="MonthEnd9" w:val="30/09/2024"/>
    <w:docVar w:name="Months" w:val="12"/>
    <w:docVar w:name="MonthStart1" w:val="01/01/2024"/>
    <w:docVar w:name="MonthStart10" w:val="01/10/2024"/>
    <w:docVar w:name="MonthStart11" w:val="01/11/2024"/>
    <w:docVar w:name="MonthStart12" w:val="01/12/2024"/>
    <w:docVar w:name="MonthStart2" w:val="01/02/2024"/>
    <w:docVar w:name="MonthStart3" w:val="01/03/2024"/>
    <w:docVar w:name="MonthStart4" w:val="01/04/2024"/>
    <w:docVar w:name="MonthStart5" w:val="01/05/2024"/>
    <w:docVar w:name="MonthStart6" w:val="01/06/2024"/>
    <w:docVar w:name="MonthStart7" w:val="01/07/2024"/>
    <w:docVar w:name="MonthStart8" w:val="01/08/2024"/>
    <w:docVar w:name="MonthStart9" w:val="01/09/2024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34A51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6D46"/>
    <w:rsid w:val="0048735D"/>
    <w:rsid w:val="004A6170"/>
    <w:rsid w:val="004B2D3B"/>
    <w:rsid w:val="004F6AAC"/>
    <w:rsid w:val="00505A3A"/>
    <w:rsid w:val="00512F2D"/>
    <w:rsid w:val="00531764"/>
    <w:rsid w:val="00543187"/>
    <w:rsid w:val="00550C4F"/>
    <w:rsid w:val="00570FBB"/>
    <w:rsid w:val="00583B82"/>
    <w:rsid w:val="00590311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C0139"/>
    <w:rsid w:val="007D45A1"/>
    <w:rsid w:val="007F564D"/>
    <w:rsid w:val="00804FAE"/>
    <w:rsid w:val="00833394"/>
    <w:rsid w:val="00851BFB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408D8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1495"/>
    <w:rsid w:val="00BE5AB8"/>
    <w:rsid w:val="00BF3C3E"/>
    <w:rsid w:val="00C31DC7"/>
    <w:rsid w:val="00C32B94"/>
    <w:rsid w:val="00C44DFB"/>
    <w:rsid w:val="00C558F8"/>
    <w:rsid w:val="00C6519B"/>
    <w:rsid w:val="00C70F21"/>
    <w:rsid w:val="00C7354B"/>
    <w:rsid w:val="00C91863"/>
    <w:rsid w:val="00C91F9B"/>
    <w:rsid w:val="00CC233C"/>
    <w:rsid w:val="00CF71DF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D725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2022-12-12T12:29:00Z</dcterms:created>
  <dcterms:modified xsi:type="dcterms:W3CDTF">2022-12-12T12:29:00Z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