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62BE273E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617604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2022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8C077A" w:rsidRPr="00AB56B7" w14:paraId="79F6697B" w14:textId="77777777" w:rsidTr="00A5559C">
              <w:tc>
                <w:tcPr>
                  <w:tcW w:w="2500" w:type="pct"/>
                </w:tcPr>
                <w:p w14:paraId="168AFE5E" w14:textId="77777777" w:rsidR="008C077A" w:rsidRPr="008C077A" w:rsidRDefault="008C077A" w:rsidP="008C077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8C077A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8C077A" w:rsidRPr="008C077A" w14:paraId="7FB70538" w14:textId="77777777" w:rsidTr="0061760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D4D298C" w14:textId="77777777" w:rsidR="008C077A" w:rsidRPr="008C077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8C077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3FD20D" w14:textId="77777777" w:rsidR="008C077A" w:rsidRPr="008C077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8C077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6A0FAB" w14:textId="77777777" w:rsidR="008C077A" w:rsidRPr="008C077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8C077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7EFE3" w14:textId="77777777" w:rsidR="008C077A" w:rsidRPr="008C077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8C077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EA8600" w14:textId="77777777" w:rsidR="008C077A" w:rsidRPr="008C077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8C077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359C3" w14:textId="77777777" w:rsidR="008C077A" w:rsidRPr="008C077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8C077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375B50" w14:textId="1CADD087" w:rsidR="008C077A" w:rsidRPr="00617604" w:rsidRDefault="00617604" w:rsidP="008C077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617604" w:rsidRPr="008C077A" w14:paraId="062EE747" w14:textId="77777777" w:rsidTr="0061760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B502A9C" w14:textId="6D35B39D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7F607D" w14:textId="50883C04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A56FA1" w14:textId="02108942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B853A0" w14:textId="56AA0DA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6CD654" w14:textId="61B89C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6706A5" w14:textId="6F0AF3A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A76AF47" w14:textId="2D9A9B6E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7604" w:rsidRPr="008C077A" w14:paraId="690179D9" w14:textId="77777777" w:rsidTr="0061760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06B2FE9" w14:textId="67413E46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19E26C" w14:textId="69084B66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102ED6" w14:textId="317FCFE2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E1AD45" w14:textId="1549282C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C10EB3" w14:textId="61ED0880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5DD2AD" w14:textId="1220BD92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68152F" w14:textId="065B1ACC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7604" w:rsidRPr="008C077A" w14:paraId="41315107" w14:textId="77777777" w:rsidTr="0061760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8AC687F" w14:textId="0B430DA2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1DB35" w14:textId="01F35765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B33886" w14:textId="2F86018E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8C5653" w14:textId="019718BA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D8B2B4" w14:textId="3370979A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4C634E" w14:textId="76FE777F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98A7EDB" w14:textId="4A5B5BCF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7604" w:rsidRPr="008C077A" w14:paraId="41161701" w14:textId="77777777" w:rsidTr="0061760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BFE5F99" w14:textId="39070484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A63332" w14:textId="3EE8F85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06CAFF" w14:textId="36E0FA19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A67D90" w14:textId="18127E8B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BF0ED" w14:textId="02B83B52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C6986D" w14:textId="516A5B58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D26FC1" w14:textId="2B67A3AE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7604" w:rsidRPr="008C077A" w14:paraId="2B3181A8" w14:textId="77777777" w:rsidTr="0061760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77D5DAE" w14:textId="6EF8135D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7F874B" w14:textId="671B3B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763319" w14:textId="1AFF1D99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92FA74" w14:textId="6E32F7E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F3311" w14:textId="7BFA2E63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7707FD" w14:textId="73833D80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77A5591" w14:textId="54421769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7604" w:rsidRPr="008C077A" w14:paraId="600A24AF" w14:textId="77777777" w:rsidTr="00617604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547C5C0" w14:textId="523DBAEE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7A27AC" w14:textId="194D42D4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50D1EA" w14:textId="777777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1F571" w14:textId="777777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81DE6B" w14:textId="777777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3E9E10" w14:textId="777777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42BAEF" w14:textId="77777777" w:rsidR="00617604" w:rsidRPr="008C077A" w:rsidRDefault="00617604" w:rsidP="0061760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8C077A" w:rsidRPr="00550C4F" w:rsidRDefault="008C077A" w:rsidP="008C077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76D7D6D7" w14:textId="77777777" w:rsidR="008C077A" w:rsidRPr="00AB56B7" w:rsidRDefault="008C077A" w:rsidP="008C077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8C077A" w:rsidRPr="00AB56B7" w14:paraId="67D5214A" w14:textId="77777777" w:rsidTr="008233C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159F45C" w14:textId="77777777" w:rsidR="008C077A" w:rsidRPr="00622A4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0049D0" w14:textId="77777777" w:rsidR="008C077A" w:rsidRPr="00622A4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C629D" w14:textId="77777777" w:rsidR="008C077A" w:rsidRPr="00622A4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0007C5" w14:textId="77777777" w:rsidR="008C077A" w:rsidRPr="00622A4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6B5CE" w14:textId="77777777" w:rsidR="008C077A" w:rsidRPr="00622A4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E9843D" w14:textId="77777777" w:rsidR="008C077A" w:rsidRPr="00622A4A" w:rsidRDefault="008C077A" w:rsidP="008C077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830149" w14:textId="1357F97C" w:rsidR="008C077A" w:rsidRPr="00622A4A" w:rsidRDefault="00617604" w:rsidP="008C077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8C077A" w:rsidRPr="00AB56B7" w14:paraId="38864708" w14:textId="77777777" w:rsidTr="008233C5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66AF091" w14:textId="248DA1AE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F9BDEF6" w14:textId="4865B653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57FFA" w14:textId="047DE69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CB4FFE" w14:textId="2BFC3A0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C8A9A0" w14:textId="2B5991F9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203D9C" w14:textId="5E2837DF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2E86562" w14:textId="035A5598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C077A" w:rsidRPr="00AB56B7" w14:paraId="3C50FBCE" w14:textId="77777777" w:rsidTr="008233C5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25FBD00" w14:textId="78D43159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DE25A39" w14:textId="72F8E808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AC49DF" w14:textId="2B8D326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9AD1F1" w14:textId="637B2DD9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74F3FA" w14:textId="571A60EC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C08719" w14:textId="1F7D5E8D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0BBCA5" w14:textId="69B5290C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C077A" w:rsidRPr="00AB56B7" w14:paraId="0107A686" w14:textId="77777777" w:rsidTr="008233C5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9D8DD0A" w14:textId="71F190AC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FA47BE2" w14:textId="732BC2B1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31703B" w14:textId="4C9F6D18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AB6D30" w14:textId="1228AD8E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88978A" w14:textId="5D388828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2A5F74" w14:textId="25C52C0B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9CA235" w14:textId="21746AFD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C077A" w:rsidRPr="00AB56B7" w14:paraId="20359300" w14:textId="77777777" w:rsidTr="008233C5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D8C0466" w14:textId="4EC05041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F918CDB" w14:textId="4D3919E6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D57DB2" w14:textId="71120891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43E679" w14:textId="2E4D19EB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D991F" w14:textId="0693CAE5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17FE60" w14:textId="712129C0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86609F" w14:textId="0DAB954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C077A" w:rsidRPr="00AB56B7" w14:paraId="1DA9C31D" w14:textId="77777777" w:rsidTr="008233C5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2552C4F" w14:textId="19BE588F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891AD36" w14:textId="00DE40EC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AEDAA3" w14:textId="42F0CAA0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06A03E" w14:textId="515CDFDC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3E3C1F" w14:textId="5F344726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9543B0" w14:textId="0D10777E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25262EC" w14:textId="770FFBAA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C077A" w:rsidRPr="00AB56B7" w14:paraId="1803C4C9" w14:textId="77777777" w:rsidTr="008233C5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4AEFF09" w14:textId="79DFA0DD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87ACB66" w14:textId="479F3BBB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760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D9B457" w14:textId="7777777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E82E7E" w14:textId="7777777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4C7D27" w14:textId="7777777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6A11DE" w14:textId="7777777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E3C3D2C" w14:textId="77777777" w:rsidR="008C077A" w:rsidRPr="00AB56B7" w:rsidRDefault="008C077A" w:rsidP="008C077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8C077A" w:rsidRPr="00AB56B7" w:rsidRDefault="008C077A" w:rsidP="008C077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8C077A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8C077A" w14:paraId="09795358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2E40D1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384B13C9" w14:textId="77777777" w:rsidTr="008233C5">
                    <w:tc>
                      <w:tcPr>
                        <w:tcW w:w="5000" w:type="pct"/>
                      </w:tcPr>
                      <w:p w14:paraId="0E7EFA0A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2785DD37" w14:textId="77777777" w:rsidTr="008233C5">
                    <w:tc>
                      <w:tcPr>
                        <w:tcW w:w="5000" w:type="pct"/>
                      </w:tcPr>
                      <w:p w14:paraId="3342DF86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4FFF46EE" w14:textId="77777777" w:rsidTr="008233C5">
                    <w:tc>
                      <w:tcPr>
                        <w:tcW w:w="5000" w:type="pct"/>
                      </w:tcPr>
                      <w:p w14:paraId="55845009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2FB70249" w14:textId="77777777" w:rsidTr="008233C5">
                    <w:tc>
                      <w:tcPr>
                        <w:tcW w:w="5000" w:type="pct"/>
                      </w:tcPr>
                      <w:p w14:paraId="0F50F440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07454461" w14:textId="77777777" w:rsidTr="008233C5">
                    <w:tc>
                      <w:tcPr>
                        <w:tcW w:w="5000" w:type="pct"/>
                      </w:tcPr>
                      <w:p w14:paraId="1ADF657E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14F59DDC" w14:textId="77777777" w:rsidTr="008233C5">
                    <w:tc>
                      <w:tcPr>
                        <w:tcW w:w="5000" w:type="pct"/>
                      </w:tcPr>
                      <w:p w14:paraId="075CFA29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317160B9" w14:textId="77777777" w:rsidTr="008233C5">
                    <w:tc>
                      <w:tcPr>
                        <w:tcW w:w="5000" w:type="pct"/>
                      </w:tcPr>
                      <w:p w14:paraId="2DB5C5C8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24E420A3" w14:textId="77777777" w:rsidTr="008233C5">
                    <w:tc>
                      <w:tcPr>
                        <w:tcW w:w="5000" w:type="pct"/>
                      </w:tcPr>
                      <w:p w14:paraId="65987597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8C077A" w:rsidRPr="00AB56B7" w:rsidRDefault="008C077A" w:rsidP="008C077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8C077A" w14:paraId="366E662F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3A119FA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3D9408CD" w14:textId="77777777" w:rsidTr="008233C5">
                    <w:tc>
                      <w:tcPr>
                        <w:tcW w:w="5000" w:type="pct"/>
                      </w:tcPr>
                      <w:p w14:paraId="4452F529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0B623042" w14:textId="77777777" w:rsidTr="008233C5">
                    <w:tc>
                      <w:tcPr>
                        <w:tcW w:w="5000" w:type="pct"/>
                      </w:tcPr>
                      <w:p w14:paraId="73227151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09984693" w14:textId="77777777" w:rsidTr="008233C5">
                    <w:tc>
                      <w:tcPr>
                        <w:tcW w:w="5000" w:type="pct"/>
                      </w:tcPr>
                      <w:p w14:paraId="50E202F5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4F2334B3" w14:textId="77777777" w:rsidTr="008233C5">
                    <w:tc>
                      <w:tcPr>
                        <w:tcW w:w="5000" w:type="pct"/>
                      </w:tcPr>
                      <w:p w14:paraId="31D83983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48F65D02" w14:textId="77777777" w:rsidTr="008233C5">
                    <w:tc>
                      <w:tcPr>
                        <w:tcW w:w="5000" w:type="pct"/>
                      </w:tcPr>
                      <w:p w14:paraId="14A99644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731B0E88" w14:textId="77777777" w:rsidTr="008233C5">
                    <w:tc>
                      <w:tcPr>
                        <w:tcW w:w="5000" w:type="pct"/>
                      </w:tcPr>
                      <w:p w14:paraId="2E5AF94F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3660EBDE" w14:textId="77777777" w:rsidTr="008233C5">
                    <w:tc>
                      <w:tcPr>
                        <w:tcW w:w="5000" w:type="pct"/>
                      </w:tcPr>
                      <w:p w14:paraId="70097881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8C077A" w14:paraId="673F7DD7" w14:textId="77777777" w:rsidTr="008233C5">
                    <w:tc>
                      <w:tcPr>
                        <w:tcW w:w="5000" w:type="pct"/>
                      </w:tcPr>
                      <w:p w14:paraId="3F4578FE" w14:textId="77777777" w:rsidR="008C077A" w:rsidRDefault="008C077A" w:rsidP="008C077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8C077A" w:rsidRPr="00AB56B7" w:rsidRDefault="008C077A" w:rsidP="008C077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77C5" w14:textId="77777777" w:rsidR="005F0BD0" w:rsidRDefault="005F0BD0">
      <w:pPr>
        <w:spacing w:after="0"/>
      </w:pPr>
      <w:r>
        <w:separator/>
      </w:r>
    </w:p>
  </w:endnote>
  <w:endnote w:type="continuationSeparator" w:id="0">
    <w:p w14:paraId="3A313A31" w14:textId="77777777" w:rsidR="005F0BD0" w:rsidRDefault="005F0B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EB7B" w14:textId="77777777" w:rsidR="005F0BD0" w:rsidRDefault="005F0BD0">
      <w:pPr>
        <w:spacing w:after="0"/>
      </w:pPr>
      <w:r>
        <w:separator/>
      </w:r>
    </w:p>
  </w:footnote>
  <w:footnote w:type="continuationSeparator" w:id="0">
    <w:p w14:paraId="0215CE91" w14:textId="77777777" w:rsidR="005F0BD0" w:rsidRDefault="005F0B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2"/>
    <w:docVar w:name="MonthEnd10" w:val="31/10/2022"/>
    <w:docVar w:name="MonthEnd11" w:val="30/11/2022"/>
    <w:docVar w:name="MonthEnd12" w:val="31/12/2022"/>
    <w:docVar w:name="MonthEnd2" w:val="28/02/2022"/>
    <w:docVar w:name="MonthEnd3" w:val="31/03/2022"/>
    <w:docVar w:name="MonthEnd4" w:val="30/04/2022"/>
    <w:docVar w:name="MonthEnd5" w:val="31/05/2022"/>
    <w:docVar w:name="MonthEnd6" w:val="30/06/2022"/>
    <w:docVar w:name="MonthEnd7" w:val="31/07/2022"/>
    <w:docVar w:name="MonthEnd8" w:val="31/08/2022"/>
    <w:docVar w:name="MonthEnd9" w:val="30/09/2022"/>
    <w:docVar w:name="Months" w:val="12"/>
    <w:docVar w:name="MonthStart1" w:val="01/01/2022"/>
    <w:docVar w:name="MonthStart10" w:val="01/10/2022"/>
    <w:docVar w:name="MonthStart11" w:val="01/11/2022"/>
    <w:docVar w:name="MonthStart12" w:val="01/12/2022"/>
    <w:docVar w:name="MonthStart2" w:val="01/02/2022"/>
    <w:docVar w:name="MonthStart3" w:val="01/03/2022"/>
    <w:docVar w:name="MonthStart4" w:val="01/04/2022"/>
    <w:docVar w:name="MonthStart5" w:val="01/05/2022"/>
    <w:docVar w:name="MonthStart6" w:val="01/06/2022"/>
    <w:docVar w:name="MonthStart7" w:val="01/07/2022"/>
    <w:docVar w:name="MonthStart8" w:val="01/08/2022"/>
    <w:docVar w:name="MonthStart9" w:val="01/09/2022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83B82"/>
    <w:rsid w:val="005923AC"/>
    <w:rsid w:val="005B1D94"/>
    <w:rsid w:val="005D5149"/>
    <w:rsid w:val="005E656F"/>
    <w:rsid w:val="005F0BD0"/>
    <w:rsid w:val="00617604"/>
    <w:rsid w:val="00622A4A"/>
    <w:rsid w:val="00667021"/>
    <w:rsid w:val="006974E1"/>
    <w:rsid w:val="006C0896"/>
    <w:rsid w:val="006E7CE4"/>
    <w:rsid w:val="006F513E"/>
    <w:rsid w:val="00712732"/>
    <w:rsid w:val="00742CA1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90303"/>
    <w:rsid w:val="00F91390"/>
    <w:rsid w:val="00F93E3B"/>
    <w:rsid w:val="00FA67E1"/>
    <w:rsid w:val="00FC0032"/>
    <w:rsid w:val="00FC387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2022-12-11T19:10:00Z</dcterms:created>
  <dcterms:modified xsi:type="dcterms:W3CDTF">2022-12-11T19:10:00Z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