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4388E10C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2F4982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2024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44B2C" w:rsidRPr="00AB56B7" w14:paraId="79F6697B" w14:textId="77777777" w:rsidTr="00A5559C">
              <w:tc>
                <w:tcPr>
                  <w:tcW w:w="2500" w:type="pct"/>
                </w:tcPr>
                <w:p w14:paraId="6F618FDE" w14:textId="77777777" w:rsidR="00C44B2C" w:rsidRPr="00C44B2C" w:rsidRDefault="00C44B2C" w:rsidP="00C44B2C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C44B2C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C44B2C" w:rsidRPr="00C44B2C" w14:paraId="55F8F070" w14:textId="77777777" w:rsidTr="0032067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D93CB9" w14:textId="77777777" w:rsidR="00C44B2C" w:rsidRPr="00C44B2C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44B2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B4F77" w14:textId="77777777" w:rsidR="00C44B2C" w:rsidRPr="00C44B2C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44B2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243BEF" w14:textId="77777777" w:rsidR="00C44B2C" w:rsidRPr="00C44B2C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44B2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1C0009" w14:textId="77777777" w:rsidR="00C44B2C" w:rsidRPr="00C44B2C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44B2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A4CAA" w14:textId="77777777" w:rsidR="00C44B2C" w:rsidRPr="00C44B2C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44B2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9BBEBE" w14:textId="77777777" w:rsidR="00C44B2C" w:rsidRPr="00C44B2C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44B2C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6F16693" w14:textId="7B6C4333" w:rsidR="00C44B2C" w:rsidRPr="00320674" w:rsidRDefault="00320674" w:rsidP="00C44B2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320674" w:rsidRPr="00C44B2C" w14:paraId="3DD1E72F" w14:textId="77777777" w:rsidTr="0032067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A2CED20" w14:textId="2F270EA6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91C8CE" w14:textId="7AD0E0C1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D15B0E" w14:textId="58D0204A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9F0838" w14:textId="7F04413B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03A1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0B27E8" w14:textId="17D939BF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03A1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03A1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03A1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06C7C6" w14:textId="667555B5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72ABE42" w14:textId="0240D748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0674" w:rsidRPr="00C44B2C" w14:paraId="652FA05D" w14:textId="77777777" w:rsidTr="0032067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89EBDA2" w14:textId="7D801DC5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DDB53C" w14:textId="0B6B508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7EA048" w14:textId="3D71C6D2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D7A9B2" w14:textId="066C9D11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95ECB4" w14:textId="14283E9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A68378" w14:textId="007DE3CA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90E5068" w14:textId="09281232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0674" w:rsidRPr="00C44B2C" w14:paraId="6B3FFAE2" w14:textId="77777777" w:rsidTr="0032067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F27EFEA" w14:textId="25D484FE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2BE5EE" w14:textId="1CA7FDBB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20DA77" w14:textId="51A6F2CB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69DC7F" w14:textId="5086E2C9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3CE919" w14:textId="475593DA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C752AD" w14:textId="1A37D97E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BB9495" w14:textId="626D74DD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0674" w:rsidRPr="00C44B2C" w14:paraId="4E3313B1" w14:textId="77777777" w:rsidTr="0032067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0889961" w14:textId="70A7439B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70D9A8" w14:textId="40719139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5ADD71" w14:textId="3DAC686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EE28F7" w14:textId="764FEC03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A681BE" w14:textId="691FF55F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CC3316" w14:textId="6975039A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0D09D66" w14:textId="3D0E7B91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0674" w:rsidRPr="00C44B2C" w14:paraId="09AF667D" w14:textId="77777777" w:rsidTr="0032067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8874BA3" w14:textId="611E02A3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6D79FE" w14:textId="1D827800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DCD95" w14:textId="3F35F401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F48B79" w14:textId="4AAE49E9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03A1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03A1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97593A" w14:textId="7528C9BB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46EFB8" w14:textId="756025E5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967442D" w14:textId="61E7FCFE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0674" w:rsidRPr="00C44B2C" w14:paraId="37C09B7F" w14:textId="77777777" w:rsidTr="0032067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8FB91DE" w14:textId="4CDFFB16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17BDED" w14:textId="5113896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DE037D" w14:textId="7777777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38BCCF" w14:textId="7777777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B02857" w14:textId="7777777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0874F6" w14:textId="7777777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67BD5A9" w14:textId="77777777" w:rsidR="00320674" w:rsidRPr="00C44B2C" w:rsidRDefault="00320674" w:rsidP="0032067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C44B2C" w:rsidRPr="00550C4F" w:rsidRDefault="00C44B2C" w:rsidP="00C44B2C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76EAEA81" w14:textId="77777777" w:rsidR="00C44B2C" w:rsidRPr="00AB56B7" w:rsidRDefault="00C44B2C" w:rsidP="00C44B2C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44B2C" w:rsidRPr="00AB56B7" w14:paraId="56214D43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D335C9D" w14:textId="77777777" w:rsidR="00C44B2C" w:rsidRPr="00622A4A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74AF5B" w14:textId="77777777" w:rsidR="00C44B2C" w:rsidRPr="00622A4A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7F200" w14:textId="77777777" w:rsidR="00C44B2C" w:rsidRPr="00622A4A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BCFD4" w14:textId="77777777" w:rsidR="00C44B2C" w:rsidRPr="00622A4A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0CC16" w14:textId="77777777" w:rsidR="00C44B2C" w:rsidRPr="00622A4A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923A30" w14:textId="77777777" w:rsidR="00C44B2C" w:rsidRPr="00622A4A" w:rsidRDefault="00C44B2C" w:rsidP="00C44B2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CF273D" w14:textId="730CDBA6" w:rsidR="00C44B2C" w:rsidRPr="00622A4A" w:rsidRDefault="00320674" w:rsidP="00C44B2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C44B2C" w:rsidRPr="00AB56B7" w14:paraId="1D761A64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69DF827" w14:textId="259982C5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45D0D4" w14:textId="4604B934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6914A1" w14:textId="6D5A3686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49467E" w14:textId="0313F3E7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224017" w14:textId="4A43D3CD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2067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0196FC" w14:textId="2EBA84CA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03A1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B0A1937" w14:textId="70473576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03A1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03A1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03A1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44B2C" w:rsidRPr="00AB56B7" w14:paraId="44EB5261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6DF25C6" w14:textId="47781CE0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B906A7" w14:textId="0DE1DE3E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4119D2" w14:textId="7D1E3B23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886F60" w14:textId="38476E04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256070" w14:textId="6CA5D06C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F162C1" w14:textId="32F3578A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6667D8D" w14:textId="029791EB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44B2C" w:rsidRPr="00AB56B7" w14:paraId="266E5A33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2C42A02" w14:textId="3382327C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8C4F3E" w14:textId="7DF3F374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C8C00F" w14:textId="4151B141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7CE4AE" w14:textId="75711D98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5DA9E5" w14:textId="1F04F1D5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4BA95B" w14:textId="6C430418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AACE8DF" w14:textId="5D1D2E45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44B2C" w:rsidRPr="00AB56B7" w14:paraId="1F9406DD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287304A" w14:textId="60191BBB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477F3" w14:textId="2F186D31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8A82DE" w14:textId="46E361B0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CB2D1A" w14:textId="3323C986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8E2FF5" w14:textId="611A3BCF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D2D167" w14:textId="1EE3546D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B81896" w14:textId="07334F67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44B2C" w:rsidRPr="00AB56B7" w14:paraId="569DB6A4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CD813FF" w14:textId="3A0F7F9E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83CA98" w14:textId="19B8C493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000275" w14:textId="0E1E8F30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6B2928" w14:textId="4AD6A681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16B787" w14:textId="6D46BBD2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8B8146" w14:textId="379483F0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0EB1BFF" w14:textId="7B8D1740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03A1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03A1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44B2C" w:rsidRPr="00AB56B7" w14:paraId="0D5522E0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B748379" w14:textId="3B2720C9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E4B2B7" w14:textId="260CF90C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98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A8F6C3" w14:textId="77777777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0F8057" w14:textId="77777777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BB59DB" w14:textId="77777777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72EEA4" w14:textId="77777777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339D960" w14:textId="77777777" w:rsidR="00C44B2C" w:rsidRPr="00AB56B7" w:rsidRDefault="00C44B2C" w:rsidP="00C44B2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44B2C" w:rsidRPr="00AB56B7" w:rsidRDefault="00C44B2C" w:rsidP="00C44B2C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C44B2C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C44B2C" w14:paraId="4E79BCA1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731A2E93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387D39BD" w14:textId="77777777" w:rsidTr="008233C5">
                    <w:tc>
                      <w:tcPr>
                        <w:tcW w:w="5000" w:type="pct"/>
                      </w:tcPr>
                      <w:p w14:paraId="2F4656D0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664F27D9" w14:textId="77777777" w:rsidTr="008233C5">
                    <w:tc>
                      <w:tcPr>
                        <w:tcW w:w="5000" w:type="pct"/>
                      </w:tcPr>
                      <w:p w14:paraId="371CC8C6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160A4031" w14:textId="77777777" w:rsidTr="008233C5">
                    <w:tc>
                      <w:tcPr>
                        <w:tcW w:w="5000" w:type="pct"/>
                      </w:tcPr>
                      <w:p w14:paraId="05B89A75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09E07962" w14:textId="77777777" w:rsidTr="008233C5">
                    <w:tc>
                      <w:tcPr>
                        <w:tcW w:w="5000" w:type="pct"/>
                      </w:tcPr>
                      <w:p w14:paraId="224D486E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46B04448" w14:textId="77777777" w:rsidTr="008233C5">
                    <w:tc>
                      <w:tcPr>
                        <w:tcW w:w="5000" w:type="pct"/>
                      </w:tcPr>
                      <w:p w14:paraId="039D5AC7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5446DB4A" w14:textId="77777777" w:rsidTr="008233C5">
                    <w:tc>
                      <w:tcPr>
                        <w:tcW w:w="5000" w:type="pct"/>
                      </w:tcPr>
                      <w:p w14:paraId="73385CA3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62AE9826" w14:textId="77777777" w:rsidTr="008233C5">
                    <w:tc>
                      <w:tcPr>
                        <w:tcW w:w="5000" w:type="pct"/>
                      </w:tcPr>
                      <w:p w14:paraId="3D578C4F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003AE448" w14:textId="77777777" w:rsidTr="008233C5">
                    <w:tc>
                      <w:tcPr>
                        <w:tcW w:w="5000" w:type="pct"/>
                      </w:tcPr>
                      <w:p w14:paraId="5F0FE7C2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C44B2C" w:rsidRPr="00AB56B7" w:rsidRDefault="00C44B2C" w:rsidP="00C44B2C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C44B2C" w14:paraId="0B394986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627AD8A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65290D99" w14:textId="77777777" w:rsidTr="008233C5">
                    <w:tc>
                      <w:tcPr>
                        <w:tcW w:w="5000" w:type="pct"/>
                      </w:tcPr>
                      <w:p w14:paraId="2FC64A9C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3929567D" w14:textId="77777777" w:rsidTr="008233C5">
                    <w:tc>
                      <w:tcPr>
                        <w:tcW w:w="5000" w:type="pct"/>
                      </w:tcPr>
                      <w:p w14:paraId="72FB98FF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343B9FF6" w14:textId="77777777" w:rsidTr="008233C5">
                    <w:tc>
                      <w:tcPr>
                        <w:tcW w:w="5000" w:type="pct"/>
                      </w:tcPr>
                      <w:p w14:paraId="01E7C9F6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018799B7" w14:textId="77777777" w:rsidTr="008233C5">
                    <w:tc>
                      <w:tcPr>
                        <w:tcW w:w="5000" w:type="pct"/>
                      </w:tcPr>
                      <w:p w14:paraId="6E745FAE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6288FB29" w14:textId="77777777" w:rsidTr="008233C5">
                    <w:tc>
                      <w:tcPr>
                        <w:tcW w:w="5000" w:type="pct"/>
                      </w:tcPr>
                      <w:p w14:paraId="4A20AC90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0873E1E4" w14:textId="77777777" w:rsidTr="008233C5">
                    <w:tc>
                      <w:tcPr>
                        <w:tcW w:w="5000" w:type="pct"/>
                      </w:tcPr>
                      <w:p w14:paraId="3C1839F3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01EC1154" w14:textId="77777777" w:rsidTr="008233C5">
                    <w:tc>
                      <w:tcPr>
                        <w:tcW w:w="5000" w:type="pct"/>
                      </w:tcPr>
                      <w:p w14:paraId="60ADADA9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C44B2C" w14:paraId="2C38F5CE" w14:textId="77777777" w:rsidTr="008233C5">
                    <w:tc>
                      <w:tcPr>
                        <w:tcW w:w="5000" w:type="pct"/>
                      </w:tcPr>
                      <w:p w14:paraId="58616A54" w14:textId="77777777" w:rsidR="00C44B2C" w:rsidRDefault="00C44B2C" w:rsidP="00C44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C44B2C" w:rsidRPr="00AB56B7" w:rsidRDefault="00C44B2C" w:rsidP="00C44B2C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13608" w14:textId="77777777" w:rsidR="00673330" w:rsidRDefault="00673330">
      <w:pPr>
        <w:spacing w:after="0"/>
      </w:pPr>
      <w:r>
        <w:separator/>
      </w:r>
    </w:p>
  </w:endnote>
  <w:endnote w:type="continuationSeparator" w:id="0">
    <w:p w14:paraId="3C7D5244" w14:textId="77777777" w:rsidR="00673330" w:rsidRDefault="006733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59368" w14:textId="77777777" w:rsidR="00673330" w:rsidRDefault="00673330">
      <w:pPr>
        <w:spacing w:after="0"/>
      </w:pPr>
      <w:r>
        <w:separator/>
      </w:r>
    </w:p>
  </w:footnote>
  <w:footnote w:type="continuationSeparator" w:id="0">
    <w:p w14:paraId="02D4AE19" w14:textId="77777777" w:rsidR="00673330" w:rsidRDefault="006733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4"/>
    <w:docVar w:name="MonthEnd10" w:val="31/10/2024"/>
    <w:docVar w:name="MonthEnd11" w:val="30/11/2024"/>
    <w:docVar w:name="MonthEnd12" w:val="31/12/2024"/>
    <w:docVar w:name="MonthEnd2" w:val="29/02/2024"/>
    <w:docVar w:name="MonthEnd3" w:val="31/03/2024"/>
    <w:docVar w:name="MonthEnd4" w:val="30/04/2024"/>
    <w:docVar w:name="MonthEnd5" w:val="31/05/2024"/>
    <w:docVar w:name="MonthEnd6" w:val="30/06/2024"/>
    <w:docVar w:name="MonthEnd7" w:val="31/07/2024"/>
    <w:docVar w:name="MonthEnd8" w:val="31/08/2024"/>
    <w:docVar w:name="MonthEnd9" w:val="30/09/2024"/>
    <w:docVar w:name="Months" w:val="12"/>
    <w:docVar w:name="MonthStart1" w:val="01/01/2024"/>
    <w:docVar w:name="MonthStart10" w:val="01/10/2024"/>
    <w:docVar w:name="MonthStart11" w:val="01/11/2024"/>
    <w:docVar w:name="MonthStart12" w:val="01/12/2024"/>
    <w:docVar w:name="MonthStart2" w:val="01/02/2024"/>
    <w:docVar w:name="MonthStart3" w:val="01/03/2024"/>
    <w:docVar w:name="MonthStart4" w:val="01/04/2024"/>
    <w:docVar w:name="MonthStart5" w:val="01/05/2024"/>
    <w:docVar w:name="MonthStart6" w:val="01/06/2024"/>
    <w:docVar w:name="MonthStart7" w:val="01/07/2024"/>
    <w:docVar w:name="MonthStart8" w:val="01/08/2024"/>
    <w:docVar w:name="MonthStart9" w:val="01/09/2024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34A51"/>
    <w:rsid w:val="00151CCE"/>
    <w:rsid w:val="001A5134"/>
    <w:rsid w:val="001B01F9"/>
    <w:rsid w:val="001C41F9"/>
    <w:rsid w:val="001F4992"/>
    <w:rsid w:val="00211686"/>
    <w:rsid w:val="002549DD"/>
    <w:rsid w:val="002562E7"/>
    <w:rsid w:val="00285C1D"/>
    <w:rsid w:val="002C3AAE"/>
    <w:rsid w:val="002F4982"/>
    <w:rsid w:val="00302C5D"/>
    <w:rsid w:val="00320674"/>
    <w:rsid w:val="003327F5"/>
    <w:rsid w:val="00340CAF"/>
    <w:rsid w:val="00392322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2C92"/>
    <w:rsid w:val="004A6170"/>
    <w:rsid w:val="004B2D3B"/>
    <w:rsid w:val="004F6AAC"/>
    <w:rsid w:val="00505A3A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622A4A"/>
    <w:rsid w:val="00667021"/>
    <w:rsid w:val="00673330"/>
    <w:rsid w:val="006974E1"/>
    <w:rsid w:val="006C0896"/>
    <w:rsid w:val="006E7CE4"/>
    <w:rsid w:val="006F513E"/>
    <w:rsid w:val="00712732"/>
    <w:rsid w:val="00742CA1"/>
    <w:rsid w:val="007B179C"/>
    <w:rsid w:val="007C0139"/>
    <w:rsid w:val="007D45A1"/>
    <w:rsid w:val="007F564D"/>
    <w:rsid w:val="00804FAE"/>
    <w:rsid w:val="00833394"/>
    <w:rsid w:val="008527AC"/>
    <w:rsid w:val="00864371"/>
    <w:rsid w:val="0087060A"/>
    <w:rsid w:val="00894540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3A19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B2C"/>
    <w:rsid w:val="00C44DFB"/>
    <w:rsid w:val="00C6519B"/>
    <w:rsid w:val="00C70F21"/>
    <w:rsid w:val="00C7354B"/>
    <w:rsid w:val="00C91863"/>
    <w:rsid w:val="00C91F9B"/>
    <w:rsid w:val="00CC233C"/>
    <w:rsid w:val="00D5270E"/>
    <w:rsid w:val="00DC1675"/>
    <w:rsid w:val="00DD337A"/>
    <w:rsid w:val="00DE32AC"/>
    <w:rsid w:val="00E1407A"/>
    <w:rsid w:val="00E30639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C39E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2022-12-12T13:07:00Z</dcterms:created>
  <dcterms:modified xsi:type="dcterms:W3CDTF">2022-12-12T13:07:00Z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