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71423450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A86934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2023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1A5134" w:rsidRPr="00AB56B7" w14:paraId="79F6697B" w14:textId="77777777" w:rsidTr="00A5559C">
              <w:tc>
                <w:tcPr>
                  <w:tcW w:w="2500" w:type="pct"/>
                </w:tcPr>
                <w:p w14:paraId="15A3A28B" w14:textId="77777777" w:rsidR="001A5134" w:rsidRPr="00AB56B7" w:rsidRDefault="001A5134" w:rsidP="001A5134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1A5134" w:rsidRPr="00AB56B7" w14:paraId="6DE21FE3" w14:textId="77777777" w:rsidTr="008233C5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19F7694" w14:textId="77777777" w:rsidR="001A5134" w:rsidRPr="00622A4A" w:rsidRDefault="001A5134" w:rsidP="001A513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94DB91" w14:textId="77777777" w:rsidR="001A5134" w:rsidRPr="00622A4A" w:rsidRDefault="001A5134" w:rsidP="001A513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B80E4F" w14:textId="77777777" w:rsidR="001A5134" w:rsidRPr="00622A4A" w:rsidRDefault="001A5134" w:rsidP="001A513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09D53A" w14:textId="77777777" w:rsidR="001A5134" w:rsidRPr="00622A4A" w:rsidRDefault="001A5134" w:rsidP="001A513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45D489" w14:textId="77777777" w:rsidR="001A5134" w:rsidRPr="00622A4A" w:rsidRDefault="001A5134" w:rsidP="001A513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743AB" w14:textId="77777777" w:rsidR="001A5134" w:rsidRPr="00622A4A" w:rsidRDefault="001A5134" w:rsidP="001A513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BEBBDEF" w14:textId="1EDC8516" w:rsidR="001A5134" w:rsidRPr="00B9760C" w:rsidRDefault="00B9760C" w:rsidP="001A513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1A5134" w:rsidRPr="00AB56B7" w14:paraId="646A2C10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6EE2BCC" w14:textId="7FFF7F33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12ECFA" w14:textId="13557DAC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1A11AE" w14:textId="591877A6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251867" w14:textId="156E1937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25F93D" w14:textId="4BC64BB0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D7807D" w14:textId="6652FD5A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1690177" w14:textId="6AF4D0B0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9760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9760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9760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5134" w:rsidRPr="00AB56B7" w14:paraId="28403144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58294923" w14:textId="366EED7C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E7B010" w14:textId="149A45AB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D5A2250" w14:textId="340043F0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E3425D" w14:textId="3C9B304E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75A175" w14:textId="0C1F0BED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BFDDC6" w14:textId="471EC4C8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4ABA75B" w14:textId="20DDEEFB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5134" w:rsidRPr="00AB56B7" w14:paraId="7E6020CC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1AEC410" w14:textId="2F59D204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A462CA" w14:textId="184F46EC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6EDC71" w14:textId="77922E8A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0B9499" w14:textId="1783F65E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50783E" w14:textId="5EF7E85E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21A103" w14:textId="24D27A85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32ADCA9" w14:textId="2524F78B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5134" w:rsidRPr="00AB56B7" w14:paraId="1F5CACE5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8D73768" w14:textId="31E44CED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757005" w14:textId="14A76C7A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571E1F" w14:textId="7599365F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2B6ED7" w14:textId="3B29EFB6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48174E" w14:textId="264023E1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B2E614" w14:textId="5F9BB76A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F313F77" w14:textId="4DA70B44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5134" w:rsidRPr="00AB56B7" w14:paraId="15BCE5CB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1619FFD" w14:textId="234E6F84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437BBC" w14:textId="1B78347B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EEB870" w14:textId="563B3692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264BB2" w14:textId="11B3EA3D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32CF8C" w14:textId="739E098B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50E635" w14:textId="7AB68F4A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B9C4982" w14:textId="1A4DDC45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5134" w:rsidRPr="00AB56B7" w14:paraId="4FFCC5E2" w14:textId="77777777" w:rsidTr="008233C5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AC86B93" w14:textId="0CC1B390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D39D2D" w14:textId="39CA6C4C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4198B8" w14:textId="77777777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8CAEBA" w14:textId="77777777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17CDEA" w14:textId="77777777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437AA0" w14:textId="77777777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0C42644" w14:textId="77777777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2D8CFA" w14:textId="77777777" w:rsidR="001A5134" w:rsidRPr="00550C4F" w:rsidRDefault="001A5134" w:rsidP="001A5134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02474F74" w14:textId="77777777" w:rsidR="001A5134" w:rsidRPr="00AB56B7" w:rsidRDefault="001A5134" w:rsidP="001A5134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1A5134" w:rsidRPr="00AB56B7" w14:paraId="15551024" w14:textId="77777777" w:rsidTr="008233C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BFD5A8" w14:textId="77777777" w:rsidR="001A5134" w:rsidRPr="00622A4A" w:rsidRDefault="001A5134" w:rsidP="001A513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745092" w14:textId="77777777" w:rsidR="001A5134" w:rsidRPr="00622A4A" w:rsidRDefault="001A5134" w:rsidP="001A513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43C6E5" w14:textId="77777777" w:rsidR="001A5134" w:rsidRPr="00622A4A" w:rsidRDefault="001A5134" w:rsidP="001A513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323641" w14:textId="77777777" w:rsidR="001A5134" w:rsidRPr="00622A4A" w:rsidRDefault="001A5134" w:rsidP="001A513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582725" w14:textId="77777777" w:rsidR="001A5134" w:rsidRPr="00622A4A" w:rsidRDefault="001A5134" w:rsidP="001A5134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26D84" w14:textId="77777777" w:rsidR="001A5134" w:rsidRPr="00622A4A" w:rsidRDefault="001A5134" w:rsidP="001A513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9027D5" w14:textId="4687B81F" w:rsidR="001A5134" w:rsidRPr="00B9760C" w:rsidRDefault="00B9760C" w:rsidP="001A5134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1A5134" w:rsidRPr="00AB56B7" w14:paraId="2199C06D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B58EEEB" w14:textId="318FE862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D2B644" w14:textId="42B6C1BC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A72326" w14:textId="40825EE8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9760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9760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9760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FC377B" w14:textId="09D2AF50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E938E2" w14:textId="04939A7D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380FB8" w14:textId="6792C827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2BFC29C" w14:textId="61CC698C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5134" w:rsidRPr="00AB56B7" w14:paraId="06E2640A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277E2B3" w14:textId="0900B644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C40C358" w14:textId="3D59CBA8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92EA67" w14:textId="054AEFD4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E372665" w14:textId="615F9B6C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C8B447" w14:textId="776DE927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B8DB7C" w14:textId="7A43E612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8C92020" w14:textId="7EB9E6F1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5134" w:rsidRPr="00AB56B7" w14:paraId="6CEEED8F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6248323" w14:textId="1E580558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C7B5B3" w14:textId="56EFD4F8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9261A7" w14:textId="6A2E647F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B92466" w14:textId="70CE6B8B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B64A00" w14:textId="454BAA9C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41C009" w14:textId="70DEB5A2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970F189" w14:textId="132B6629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5134" w:rsidRPr="00AB56B7" w14:paraId="10164A93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51C6A28" w14:textId="71081DCA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2146E3" w14:textId="4468AA2F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A961CE" w14:textId="36F9D04B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1A18E5" w14:textId="4D061EA6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39C2D1" w14:textId="72C66C8F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F3732F" w14:textId="3E141E18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296D92D" w14:textId="5A1BE194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5134" w:rsidRPr="00AB56B7" w14:paraId="499B8938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23797DC" w14:textId="6142664A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C99E13" w14:textId="373A387C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C21FDB" w14:textId="6CE497E4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4D166A" w14:textId="1472137E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618BBD" w14:textId="0C083A44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3ACA72" w14:textId="5903A98A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77549C2" w14:textId="4A920715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A5134" w:rsidRPr="00AB56B7" w14:paraId="538544E5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EEBF8D7" w14:textId="1C60296C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B64597" w14:textId="4B3239DC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8693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98AADE" w14:textId="77777777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DFC79C" w14:textId="77777777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F99804" w14:textId="77777777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49C477" w14:textId="77777777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03028B" w14:textId="77777777" w:rsidR="001A5134" w:rsidRPr="00AB56B7" w:rsidRDefault="001A5134" w:rsidP="001A5134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1A5134" w:rsidRPr="00AB56B7" w:rsidRDefault="001A5134" w:rsidP="001A5134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1A5134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1A5134" w14:paraId="5371323C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2F405E5F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154F8A4D" w14:textId="77777777" w:rsidTr="008233C5">
                    <w:tc>
                      <w:tcPr>
                        <w:tcW w:w="5000" w:type="pct"/>
                      </w:tcPr>
                      <w:p w14:paraId="38A10BD4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787D375B" w14:textId="77777777" w:rsidTr="008233C5">
                    <w:tc>
                      <w:tcPr>
                        <w:tcW w:w="5000" w:type="pct"/>
                      </w:tcPr>
                      <w:p w14:paraId="27796DFC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7DBBB841" w14:textId="77777777" w:rsidTr="008233C5">
                    <w:tc>
                      <w:tcPr>
                        <w:tcW w:w="5000" w:type="pct"/>
                      </w:tcPr>
                      <w:p w14:paraId="76C1A3F4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69C3C427" w14:textId="77777777" w:rsidTr="008233C5">
                    <w:tc>
                      <w:tcPr>
                        <w:tcW w:w="5000" w:type="pct"/>
                      </w:tcPr>
                      <w:p w14:paraId="2598961E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09EE1B63" w14:textId="77777777" w:rsidTr="008233C5">
                    <w:tc>
                      <w:tcPr>
                        <w:tcW w:w="5000" w:type="pct"/>
                      </w:tcPr>
                      <w:p w14:paraId="16490268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46EC067D" w14:textId="77777777" w:rsidTr="008233C5">
                    <w:tc>
                      <w:tcPr>
                        <w:tcW w:w="5000" w:type="pct"/>
                      </w:tcPr>
                      <w:p w14:paraId="0E9D6302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0E836A67" w14:textId="77777777" w:rsidTr="008233C5">
                    <w:tc>
                      <w:tcPr>
                        <w:tcW w:w="5000" w:type="pct"/>
                      </w:tcPr>
                      <w:p w14:paraId="67C1BD2E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201AAB6E" w14:textId="77777777" w:rsidTr="008233C5">
                    <w:tc>
                      <w:tcPr>
                        <w:tcW w:w="5000" w:type="pct"/>
                      </w:tcPr>
                      <w:p w14:paraId="629598FA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1A5134" w:rsidRPr="00AB56B7" w:rsidRDefault="001A5134" w:rsidP="001A5134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1A5134" w14:paraId="2DAB501D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3AB0DA16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03CB2961" w14:textId="77777777" w:rsidTr="008233C5">
                    <w:tc>
                      <w:tcPr>
                        <w:tcW w:w="5000" w:type="pct"/>
                      </w:tcPr>
                      <w:p w14:paraId="202D4560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0BF70F97" w14:textId="77777777" w:rsidTr="008233C5">
                    <w:tc>
                      <w:tcPr>
                        <w:tcW w:w="5000" w:type="pct"/>
                      </w:tcPr>
                      <w:p w14:paraId="23FF15E1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313B5C23" w14:textId="77777777" w:rsidTr="008233C5">
                    <w:tc>
                      <w:tcPr>
                        <w:tcW w:w="5000" w:type="pct"/>
                      </w:tcPr>
                      <w:p w14:paraId="201DC5D6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3F954435" w14:textId="77777777" w:rsidTr="008233C5">
                    <w:tc>
                      <w:tcPr>
                        <w:tcW w:w="5000" w:type="pct"/>
                      </w:tcPr>
                      <w:p w14:paraId="4D4A89CC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6018B091" w14:textId="77777777" w:rsidTr="008233C5">
                    <w:tc>
                      <w:tcPr>
                        <w:tcW w:w="5000" w:type="pct"/>
                      </w:tcPr>
                      <w:p w14:paraId="5C666AB6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172B3FEB" w14:textId="77777777" w:rsidTr="008233C5">
                    <w:tc>
                      <w:tcPr>
                        <w:tcW w:w="5000" w:type="pct"/>
                      </w:tcPr>
                      <w:p w14:paraId="2E3A8C75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3B3E27AC" w14:textId="77777777" w:rsidTr="008233C5">
                    <w:tc>
                      <w:tcPr>
                        <w:tcW w:w="5000" w:type="pct"/>
                      </w:tcPr>
                      <w:p w14:paraId="713FE4EC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1A5134" w14:paraId="32EF0708" w14:textId="77777777" w:rsidTr="008233C5">
                    <w:tc>
                      <w:tcPr>
                        <w:tcW w:w="5000" w:type="pct"/>
                      </w:tcPr>
                      <w:p w14:paraId="5A84C7BA" w14:textId="77777777" w:rsidR="001A5134" w:rsidRDefault="001A5134" w:rsidP="001A513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1A5134" w:rsidRPr="00AB56B7" w:rsidRDefault="001A5134" w:rsidP="001A5134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3D8AE" w14:textId="77777777" w:rsidR="00407D25" w:rsidRDefault="00407D25">
      <w:pPr>
        <w:spacing w:after="0"/>
      </w:pPr>
      <w:r>
        <w:separator/>
      </w:r>
    </w:p>
  </w:endnote>
  <w:endnote w:type="continuationSeparator" w:id="0">
    <w:p w14:paraId="57D23820" w14:textId="77777777" w:rsidR="00407D25" w:rsidRDefault="00407D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B2F0E" w14:textId="77777777" w:rsidR="00407D25" w:rsidRDefault="00407D25">
      <w:pPr>
        <w:spacing w:after="0"/>
      </w:pPr>
      <w:r>
        <w:separator/>
      </w:r>
    </w:p>
  </w:footnote>
  <w:footnote w:type="continuationSeparator" w:id="0">
    <w:p w14:paraId="3B8640A3" w14:textId="77777777" w:rsidR="00407D25" w:rsidRDefault="00407D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/01/2023"/>
    <w:docVar w:name="MonthEnd10" w:val="31/10/2023"/>
    <w:docVar w:name="MonthEnd11" w:val="30/11/2023"/>
    <w:docVar w:name="MonthEnd12" w:val="31/12/2023"/>
    <w:docVar w:name="MonthEnd2" w:val="28/02/2023"/>
    <w:docVar w:name="MonthEnd3" w:val="31/03/2023"/>
    <w:docVar w:name="MonthEnd4" w:val="30/04/2023"/>
    <w:docVar w:name="MonthEnd5" w:val="31/05/2023"/>
    <w:docVar w:name="MonthEnd6" w:val="30/06/2023"/>
    <w:docVar w:name="MonthEnd7" w:val="31/07/2023"/>
    <w:docVar w:name="MonthEnd8" w:val="31/08/2023"/>
    <w:docVar w:name="MonthEnd9" w:val="30/09/2023"/>
    <w:docVar w:name="Months" w:val="12"/>
    <w:docVar w:name="MonthStart1" w:val="01/01/2023"/>
    <w:docVar w:name="MonthStart10" w:val="01/10/2023"/>
    <w:docVar w:name="MonthStart11" w:val="01/11/2023"/>
    <w:docVar w:name="MonthStart12" w:val="01/12/2023"/>
    <w:docVar w:name="MonthStart2" w:val="01/02/2023"/>
    <w:docVar w:name="MonthStart3" w:val="01/03/2023"/>
    <w:docVar w:name="MonthStart4" w:val="01/04/2023"/>
    <w:docVar w:name="MonthStart5" w:val="01/05/2023"/>
    <w:docVar w:name="MonthStart6" w:val="01/06/2023"/>
    <w:docVar w:name="MonthStart7" w:val="01/07/2023"/>
    <w:docVar w:name="MonthStart8" w:val="01/08/2023"/>
    <w:docVar w:name="MonthStart9" w:val="01/09/2023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34A51"/>
    <w:rsid w:val="00151CCE"/>
    <w:rsid w:val="001A5134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92322"/>
    <w:rsid w:val="003C0D41"/>
    <w:rsid w:val="003C325E"/>
    <w:rsid w:val="003E085C"/>
    <w:rsid w:val="003E7B3A"/>
    <w:rsid w:val="003F70D3"/>
    <w:rsid w:val="00407D25"/>
    <w:rsid w:val="00416364"/>
    <w:rsid w:val="00431B29"/>
    <w:rsid w:val="00440416"/>
    <w:rsid w:val="00462EAD"/>
    <w:rsid w:val="0047429C"/>
    <w:rsid w:val="0048735D"/>
    <w:rsid w:val="004A2C92"/>
    <w:rsid w:val="004A6170"/>
    <w:rsid w:val="004B2D3B"/>
    <w:rsid w:val="004F6AAC"/>
    <w:rsid w:val="00505A3A"/>
    <w:rsid w:val="00512F2D"/>
    <w:rsid w:val="00543187"/>
    <w:rsid w:val="00550C4F"/>
    <w:rsid w:val="00570FBB"/>
    <w:rsid w:val="00583B82"/>
    <w:rsid w:val="005923AC"/>
    <w:rsid w:val="005B1D94"/>
    <w:rsid w:val="005B77FF"/>
    <w:rsid w:val="005D5149"/>
    <w:rsid w:val="005E656F"/>
    <w:rsid w:val="00622A4A"/>
    <w:rsid w:val="00667021"/>
    <w:rsid w:val="006974E1"/>
    <w:rsid w:val="006C0896"/>
    <w:rsid w:val="006E7CE4"/>
    <w:rsid w:val="006F513E"/>
    <w:rsid w:val="00712732"/>
    <w:rsid w:val="00742CA1"/>
    <w:rsid w:val="007B179C"/>
    <w:rsid w:val="007C0139"/>
    <w:rsid w:val="007D45A1"/>
    <w:rsid w:val="007F564D"/>
    <w:rsid w:val="00804FAE"/>
    <w:rsid w:val="00833394"/>
    <w:rsid w:val="008527AC"/>
    <w:rsid w:val="00864371"/>
    <w:rsid w:val="0087060A"/>
    <w:rsid w:val="008B1201"/>
    <w:rsid w:val="008B63DD"/>
    <w:rsid w:val="008C077A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86934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9760C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5270E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36A14"/>
    <w:rsid w:val="00F413C4"/>
    <w:rsid w:val="00F90303"/>
    <w:rsid w:val="00F91390"/>
    <w:rsid w:val="00F93E3B"/>
    <w:rsid w:val="00FA67E1"/>
    <w:rsid w:val="00FC0032"/>
    <w:rsid w:val="00FC39ED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2022-12-12T13:03:00Z</dcterms:created>
  <dcterms:modified xsi:type="dcterms:W3CDTF">2022-12-12T13:03:00Z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